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1959FE37" w:rsidR="001E74AD" w:rsidRPr="001E74AD" w:rsidRDefault="001E74AD" w:rsidP="28F36266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  <w:szCs w:val="22"/>
        </w:rPr>
      </w:pPr>
      <w:r w:rsidRPr="28F36266">
        <w:rPr>
          <w:sz w:val="22"/>
          <w:szCs w:val="22"/>
        </w:rPr>
        <w:t xml:space="preserve">9995 North Military </w:t>
      </w:r>
      <w:r w:rsidR="1D76CD84" w:rsidRPr="28F36266">
        <w:rPr>
          <w:sz w:val="22"/>
          <w:szCs w:val="22"/>
        </w:rPr>
        <w:t xml:space="preserve">Trail </w:t>
      </w:r>
      <w:bookmarkStart w:id="0" w:name="_Int_AoSjw71b"/>
      <w:proofErr w:type="gramStart"/>
      <w:r w:rsidR="1D76CD84" w:rsidRPr="28F36266">
        <w:rPr>
          <w:sz w:val="22"/>
          <w:szCs w:val="22"/>
        </w:rPr>
        <w:t>•</w:t>
      </w:r>
      <w:r w:rsidRPr="28F36266">
        <w:rPr>
          <w:sz w:val="22"/>
          <w:szCs w:val="22"/>
        </w:rPr>
        <w:t xml:space="preserve">  P.O.</w:t>
      </w:r>
      <w:bookmarkEnd w:id="0"/>
      <w:proofErr w:type="gramEnd"/>
      <w:r w:rsidRPr="28F36266">
        <w:rPr>
          <w:sz w:val="22"/>
          <w:szCs w:val="22"/>
        </w:rPr>
        <w:t xml:space="preserve"> Box 109650</w:t>
      </w:r>
      <w:smartTag w:uri="urn:schemas-microsoft-com:office:smarttags" w:element="Street"/>
      <w:smartTag w:uri="urn:schemas-microsoft-com:office:smarttags" w:element="address"/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723D9AD">
              <v:line id="Line 8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from="25.05pt,5.35pt" to="196.05pt,5.35pt" w14:anchorId="13ECC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11CC68" w14:textId="17582CC3" w:rsidR="00A709C6" w:rsidRDefault="00A709C6" w:rsidP="000E2D3D">
      <w:pPr>
        <w:ind w:firstLine="4230"/>
        <w:rPr>
          <w:sz w:val="24"/>
          <w:szCs w:val="24"/>
        </w:rPr>
      </w:pPr>
      <w:r>
        <w:rPr>
          <w:sz w:val="24"/>
          <w:szCs w:val="24"/>
        </w:rPr>
        <w:t>10 de febrero de</w:t>
      </w:r>
      <w:r w:rsidR="00B168AE">
        <w:rPr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</w:p>
    <w:p w14:paraId="49B44982" w14:textId="77777777" w:rsidR="00A709C6" w:rsidRDefault="00A709C6" w:rsidP="00A709C6">
      <w:pPr>
        <w:rPr>
          <w:sz w:val="24"/>
          <w:szCs w:val="24"/>
          <w:lang w:val="es-CO"/>
        </w:rPr>
      </w:pPr>
    </w:p>
    <w:p w14:paraId="138234AF" w14:textId="69D4341C" w:rsidR="00A709C6" w:rsidRPr="00A709C6" w:rsidRDefault="00A709C6" w:rsidP="00A709C6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Q</w:t>
      </w:r>
      <w:r w:rsidRPr="00A709C6">
        <w:rPr>
          <w:sz w:val="24"/>
          <w:szCs w:val="24"/>
          <w:lang w:val="es-CO"/>
        </w:rPr>
        <w:t>ueri</w:t>
      </w:r>
      <w:r>
        <w:rPr>
          <w:sz w:val="24"/>
          <w:szCs w:val="24"/>
          <w:lang w:val="es-CO"/>
        </w:rPr>
        <w:t>do</w:t>
      </w:r>
      <w:r w:rsidRPr="00A709C6">
        <w:rPr>
          <w:sz w:val="24"/>
          <w:szCs w:val="24"/>
          <w:lang w:val="es-CO"/>
        </w:rPr>
        <w:t>s Herman</w:t>
      </w:r>
      <w:r>
        <w:rPr>
          <w:sz w:val="24"/>
          <w:szCs w:val="24"/>
          <w:lang w:val="es-CO"/>
        </w:rPr>
        <w:t>o</w:t>
      </w:r>
      <w:r w:rsidRPr="00A709C6">
        <w:rPr>
          <w:sz w:val="24"/>
          <w:szCs w:val="24"/>
          <w:lang w:val="es-CO"/>
        </w:rPr>
        <w:t>s y Herman</w:t>
      </w:r>
      <w:r>
        <w:rPr>
          <w:sz w:val="24"/>
          <w:szCs w:val="24"/>
          <w:lang w:val="es-CO"/>
        </w:rPr>
        <w:t>a</w:t>
      </w:r>
      <w:r w:rsidRPr="00A709C6">
        <w:rPr>
          <w:sz w:val="24"/>
          <w:szCs w:val="24"/>
          <w:lang w:val="es-CO"/>
        </w:rPr>
        <w:t>s en Cristo:</w:t>
      </w:r>
    </w:p>
    <w:p w14:paraId="052BE1FD" w14:textId="77777777" w:rsidR="00A709C6" w:rsidRPr="00A709C6" w:rsidRDefault="00A709C6" w:rsidP="00A709C6">
      <w:pPr>
        <w:rPr>
          <w:sz w:val="24"/>
          <w:szCs w:val="24"/>
          <w:lang w:val="es-CO"/>
        </w:rPr>
      </w:pPr>
    </w:p>
    <w:p w14:paraId="7F89542A" w14:textId="1B589285" w:rsidR="00A709C6" w:rsidRPr="00A709C6" w:rsidRDefault="00A709C6" w:rsidP="00A709C6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 xml:space="preserve">El próximo fin de semana, 17/18 de febrero, se llevará a cabo una colecta en las parroquias de la Diócesis de Palm Beach para apoyar a nuestros sacerdotes locales que están jubilados, muchos de los cuales continúan sirviendo a la Iglesia en diversos ministerios. Los fondos recibidos de esta colecta especial ayudan a respaldar a los sacerdotes que han servido fielmente a nuestra diócesis durante décadas y </w:t>
      </w:r>
      <w:r w:rsidR="002E5F49">
        <w:rPr>
          <w:sz w:val="24"/>
          <w:szCs w:val="24"/>
          <w:lang w:val="es-CO"/>
        </w:rPr>
        <w:t>continúan siendo</w:t>
      </w:r>
      <w:r w:rsidRPr="00A709C6">
        <w:rPr>
          <w:sz w:val="24"/>
          <w:szCs w:val="24"/>
          <w:lang w:val="es-CO"/>
        </w:rPr>
        <w:t xml:space="preserve"> miembros val</w:t>
      </w:r>
      <w:r w:rsidR="002E5F49">
        <w:rPr>
          <w:sz w:val="24"/>
          <w:szCs w:val="24"/>
          <w:lang w:val="es-CO"/>
        </w:rPr>
        <w:t>iosos</w:t>
      </w:r>
      <w:r w:rsidRPr="00A709C6">
        <w:rPr>
          <w:sz w:val="24"/>
          <w:szCs w:val="24"/>
          <w:lang w:val="es-CO"/>
        </w:rPr>
        <w:t xml:space="preserve"> del presbiterio.</w:t>
      </w:r>
    </w:p>
    <w:p w14:paraId="526EC45F" w14:textId="77777777" w:rsidR="00A709C6" w:rsidRPr="00A709C6" w:rsidRDefault="00A709C6" w:rsidP="00A709C6">
      <w:pPr>
        <w:rPr>
          <w:sz w:val="24"/>
          <w:szCs w:val="24"/>
          <w:lang w:val="es-CO"/>
        </w:rPr>
      </w:pPr>
    </w:p>
    <w:p w14:paraId="7E7046C0" w14:textId="1513EEB6" w:rsidR="00A709C6" w:rsidRPr="00A709C6" w:rsidRDefault="00A709C6" w:rsidP="00A709C6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B168AE">
        <w:rPr>
          <w:sz w:val="24"/>
          <w:szCs w:val="24"/>
          <w:lang w:val="es-CO"/>
        </w:rPr>
        <w:t>Aprecio</w:t>
      </w:r>
      <w:r w:rsidRPr="00A709C6">
        <w:rPr>
          <w:sz w:val="24"/>
          <w:szCs w:val="24"/>
          <w:lang w:val="es-CO"/>
        </w:rPr>
        <w:t xml:space="preserve"> su amoroso apoyo a nuestros sacerdotes jubilados, a través de sus oraciones y su generosa asistencia financiera. Gracias por su amabilidad hacia nuestros sacerdotes jubilados, quienes se entregan generosamente en servicio al pueblo de Dios.</w:t>
      </w:r>
    </w:p>
    <w:p w14:paraId="34573693" w14:textId="77777777" w:rsidR="00A709C6" w:rsidRPr="00A709C6" w:rsidRDefault="00A709C6" w:rsidP="00A709C6">
      <w:pPr>
        <w:rPr>
          <w:sz w:val="24"/>
          <w:szCs w:val="24"/>
          <w:lang w:val="es-CO"/>
        </w:rPr>
      </w:pPr>
    </w:p>
    <w:p w14:paraId="10D584F0" w14:textId="30B778FE" w:rsidR="00A709C6" w:rsidRPr="00A709C6" w:rsidRDefault="00A709C6" w:rsidP="00A709C6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>Que Dios continúe bendiciéndolos con cada gracia y fortaleza, y que nuestra Santísima Madre siempre interceda por ustedes.</w:t>
      </w:r>
    </w:p>
    <w:p w14:paraId="6A59B55D" w14:textId="77777777" w:rsidR="00A709C6" w:rsidRPr="00A709C6" w:rsidRDefault="00A709C6" w:rsidP="00A709C6">
      <w:pPr>
        <w:rPr>
          <w:sz w:val="24"/>
          <w:szCs w:val="24"/>
          <w:lang w:val="es-CO"/>
        </w:rPr>
      </w:pPr>
    </w:p>
    <w:p w14:paraId="0E8FAA3F" w14:textId="074A5A94" w:rsidR="00A709C6" w:rsidRPr="00A709C6" w:rsidRDefault="00A709C6" w:rsidP="00A709C6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 xml:space="preserve">Con gratitud por su continua generosidad y cada deseo en oración, </w:t>
      </w:r>
      <w:r>
        <w:rPr>
          <w:sz w:val="24"/>
          <w:szCs w:val="24"/>
          <w:lang w:val="es-CO"/>
        </w:rPr>
        <w:t>Yo soy</w:t>
      </w:r>
    </w:p>
    <w:p w14:paraId="3882F739" w14:textId="77777777" w:rsidR="00A709C6" w:rsidRPr="00A709C6" w:rsidRDefault="00A709C6" w:rsidP="00A709C6">
      <w:pPr>
        <w:rPr>
          <w:sz w:val="24"/>
          <w:szCs w:val="24"/>
          <w:lang w:val="es-CO"/>
        </w:rPr>
      </w:pPr>
    </w:p>
    <w:p w14:paraId="63D77064" w14:textId="4A8187DA" w:rsidR="00A709C6" w:rsidRDefault="00A709C6" w:rsidP="00A709C6">
      <w:pPr>
        <w:rPr>
          <w:sz w:val="24"/>
          <w:szCs w:val="24"/>
        </w:rPr>
      </w:pP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A709C6">
        <w:rPr>
          <w:sz w:val="24"/>
          <w:szCs w:val="24"/>
        </w:rPr>
        <w:t>Sinceramente suyo en Cristo,</w:t>
      </w:r>
    </w:p>
    <w:p w14:paraId="556DE10A" w14:textId="77777777" w:rsidR="00A709C6" w:rsidRDefault="00A709C6" w:rsidP="00A709C6">
      <w:pPr>
        <w:rPr>
          <w:sz w:val="24"/>
          <w:szCs w:val="24"/>
        </w:rPr>
      </w:pPr>
    </w:p>
    <w:p w14:paraId="259B1F49" w14:textId="6CE1AF73" w:rsidR="000E2D3D" w:rsidRPr="008C28BC" w:rsidRDefault="00AD48F4" w:rsidP="002A5F3C">
      <w:pPr>
        <w:ind w:left="288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3A2270E6" wp14:editId="5651EBBD">
            <wp:extent cx="2886075" cy="571500"/>
            <wp:effectExtent l="0" t="0" r="9525" b="0"/>
            <wp:docPr id="126711211" name="Picture 126711211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48DB" w14:textId="428D0E68" w:rsidR="00B168AE" w:rsidRPr="00ED0F1F" w:rsidRDefault="00B168AE" w:rsidP="00AD48F4">
      <w:pPr>
        <w:pStyle w:val="NoSpacing"/>
        <w:ind w:left="2880" w:firstLine="720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450DC204" w14:textId="67BAE223" w:rsidR="00B168AE" w:rsidRPr="00ED0F1F" w:rsidRDefault="00B168AE" w:rsidP="00B168A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="00AD48F4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Obispo de Palm Beach</w:t>
      </w:r>
    </w:p>
    <w:p w14:paraId="3BD8DFBB" w14:textId="77777777" w:rsidR="00B168AE" w:rsidRPr="0007567C" w:rsidRDefault="00B168AE" w:rsidP="00B168AE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0A0BDF54" w14:textId="77777777" w:rsidR="00B168AE" w:rsidRDefault="00B168AE" w:rsidP="00B168AE">
      <w:pPr>
        <w:rPr>
          <w:bCs/>
          <w:sz w:val="24"/>
          <w:szCs w:val="24"/>
          <w:lang w:val="es-CO"/>
        </w:rPr>
      </w:pPr>
    </w:p>
    <w:p w14:paraId="04835D8E" w14:textId="7E55D017" w:rsidR="00B168AE" w:rsidRPr="00731487" w:rsidRDefault="00B168AE" w:rsidP="00B168AE">
      <w:pPr>
        <w:rPr>
          <w:b/>
          <w:sz w:val="24"/>
          <w:szCs w:val="24"/>
          <w:lang w:val="es-CO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731487">
        <w:rPr>
          <w:b/>
          <w:color w:val="222222"/>
          <w:sz w:val="24"/>
          <w:szCs w:val="24"/>
          <w:lang w:val="es-ES"/>
        </w:rPr>
        <w:t>Á</w:t>
      </w:r>
      <w:r w:rsidRPr="00731487">
        <w:rPr>
          <w:b/>
          <w:color w:val="222222"/>
          <w:sz w:val="24"/>
          <w:szCs w:val="24"/>
          <w:u w:val="single"/>
          <w:lang w:val="es-ES"/>
        </w:rPr>
        <w:t>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>
        <w:rPr>
          <w:b/>
          <w:sz w:val="24"/>
          <w:szCs w:val="24"/>
          <w:lang w:val="es-CO"/>
        </w:rPr>
        <w:t>10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>
        <w:rPr>
          <w:b/>
          <w:color w:val="222222"/>
          <w:sz w:val="24"/>
          <w:szCs w:val="24"/>
          <w:lang w:val="es-CO"/>
        </w:rPr>
        <w:t>11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FEBRERO</w:t>
      </w:r>
      <w:r w:rsidRPr="00731487">
        <w:rPr>
          <w:b/>
          <w:color w:val="222222"/>
          <w:sz w:val="24"/>
          <w:szCs w:val="24"/>
          <w:lang w:val="es-ES"/>
        </w:rPr>
        <w:t xml:space="preserve"> DE 2024. LA COLECTA SE REALIZARÁ EL 1</w:t>
      </w:r>
      <w:r>
        <w:rPr>
          <w:b/>
          <w:color w:val="222222"/>
          <w:sz w:val="24"/>
          <w:szCs w:val="24"/>
          <w:lang w:val="es-ES"/>
        </w:rPr>
        <w:t>7</w:t>
      </w:r>
      <w:r w:rsidRPr="00731487">
        <w:rPr>
          <w:b/>
          <w:color w:val="222222"/>
          <w:sz w:val="24"/>
          <w:szCs w:val="24"/>
          <w:lang w:val="es-ES"/>
        </w:rPr>
        <w:t xml:space="preserve"> Y 1</w:t>
      </w:r>
      <w:r>
        <w:rPr>
          <w:b/>
          <w:color w:val="222222"/>
          <w:sz w:val="24"/>
          <w:szCs w:val="24"/>
          <w:lang w:val="es-ES"/>
        </w:rPr>
        <w:t>8</w:t>
      </w:r>
      <w:r w:rsidRPr="00731487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FEBRERO</w:t>
      </w:r>
      <w:r w:rsidRPr="00731487">
        <w:rPr>
          <w:b/>
          <w:color w:val="222222"/>
          <w:sz w:val="24"/>
          <w:szCs w:val="24"/>
          <w:lang w:val="es-ES"/>
        </w:rPr>
        <w:t xml:space="preserve"> DE 2024. PUEDEN LEER LA CARTA A LOS FELIGRESES, PUBLICARLA EN LAS REDES SOCIALES Y EN SU PAGINA WEB, ADEMÁS DE IMPRIMIRLA EN EL BOLETÍN.</w:t>
      </w:r>
    </w:p>
    <w:p w14:paraId="3EA8C15D" w14:textId="77777777" w:rsidR="00B168AE" w:rsidRPr="00182B5C" w:rsidRDefault="00B168AE" w:rsidP="00B168AE">
      <w:pPr>
        <w:rPr>
          <w:b/>
          <w:sz w:val="24"/>
          <w:szCs w:val="24"/>
          <w:lang w:val="es-CO"/>
        </w:rPr>
      </w:pPr>
    </w:p>
    <w:p w14:paraId="21D132ED" w14:textId="77777777" w:rsidR="00A709C6" w:rsidRPr="00B168AE" w:rsidRDefault="00A709C6" w:rsidP="00A709C6">
      <w:pPr>
        <w:rPr>
          <w:sz w:val="24"/>
          <w:szCs w:val="24"/>
          <w:lang w:val="es-CO"/>
        </w:rPr>
      </w:pPr>
    </w:p>
    <w:p w14:paraId="71F9F206" w14:textId="77777777" w:rsidR="00B168AE" w:rsidRPr="00B168AE" w:rsidRDefault="00B168AE" w:rsidP="00A709C6">
      <w:pPr>
        <w:rPr>
          <w:sz w:val="24"/>
          <w:szCs w:val="24"/>
          <w:lang w:val="es-CO"/>
        </w:rPr>
      </w:pPr>
    </w:p>
    <w:sectPr w:rsidR="00B168AE" w:rsidRPr="00B168AE" w:rsidSect="00A063A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36E33F-03B1-46DA-B5BD-AE5A635BF3F3}"/>
    <w:embedBold r:id="rId2" w:fontKey="{96C71403-B678-41D0-9D4D-5ED572A1EF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48BCD6E-6B53-4268-A960-63DEEFBC6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73E2D69-D667-4DA5-8494-F6AAA7D12E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606E96-A5A5-49A9-A257-8F4DA56970A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FA8B6F2-3B17-419B-A915-E821CB907051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2B018955-08C5-4EA2-B5FF-99820A796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0F6ECF4-5CB1-4E85-9597-206D4747E7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AE48703-7DDC-4EB6-97AE-8DEA0D8C8AE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B3B6A97-D4F6-4414-8997-568DE2481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05A22A5-F1B2-4FB0-A9ED-DEF38157D9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E8E743A-54F1-4D00-A76C-CA580F0A6158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oSjw71b" int2:invalidationBookmarkName="" int2:hashCode="Ld+hujRWgGz+dr" int2:id="GgpSBq5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E2D3D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A5F3C"/>
    <w:rsid w:val="002B1AAE"/>
    <w:rsid w:val="002B4153"/>
    <w:rsid w:val="002C0854"/>
    <w:rsid w:val="002C1292"/>
    <w:rsid w:val="002C1BD7"/>
    <w:rsid w:val="002D3DF7"/>
    <w:rsid w:val="002E1872"/>
    <w:rsid w:val="002E5F49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3CCB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21AA"/>
    <w:rsid w:val="007851CE"/>
    <w:rsid w:val="007928AC"/>
    <w:rsid w:val="007A4F8A"/>
    <w:rsid w:val="007C0E49"/>
    <w:rsid w:val="007D06A0"/>
    <w:rsid w:val="007D0777"/>
    <w:rsid w:val="008059E4"/>
    <w:rsid w:val="008076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063A8"/>
    <w:rsid w:val="00A154CA"/>
    <w:rsid w:val="00A261ED"/>
    <w:rsid w:val="00A328C6"/>
    <w:rsid w:val="00A547CD"/>
    <w:rsid w:val="00A65C85"/>
    <w:rsid w:val="00A709C6"/>
    <w:rsid w:val="00A85DC9"/>
    <w:rsid w:val="00AA3B68"/>
    <w:rsid w:val="00AA7F69"/>
    <w:rsid w:val="00AB77C9"/>
    <w:rsid w:val="00AC57D7"/>
    <w:rsid w:val="00AD0974"/>
    <w:rsid w:val="00AD48F4"/>
    <w:rsid w:val="00AE1B22"/>
    <w:rsid w:val="00AF7B88"/>
    <w:rsid w:val="00B029AA"/>
    <w:rsid w:val="00B122B6"/>
    <w:rsid w:val="00B13ACC"/>
    <w:rsid w:val="00B14B02"/>
    <w:rsid w:val="00B168AE"/>
    <w:rsid w:val="00B17CBF"/>
    <w:rsid w:val="00B37553"/>
    <w:rsid w:val="00B524F7"/>
    <w:rsid w:val="00B52F93"/>
    <w:rsid w:val="00B65628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A7F8B"/>
    <w:rsid w:val="00DB665D"/>
    <w:rsid w:val="00DC149F"/>
    <w:rsid w:val="00DD51D6"/>
    <w:rsid w:val="00DE376E"/>
    <w:rsid w:val="00DF20A0"/>
    <w:rsid w:val="00DF4456"/>
    <w:rsid w:val="00E02632"/>
    <w:rsid w:val="00E058B9"/>
    <w:rsid w:val="00E07655"/>
    <w:rsid w:val="00E11B81"/>
    <w:rsid w:val="00E44D90"/>
    <w:rsid w:val="00E475F2"/>
    <w:rsid w:val="00E50372"/>
    <w:rsid w:val="00E51835"/>
    <w:rsid w:val="00E75384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  <w:rsid w:val="0249969D"/>
    <w:rsid w:val="0B1EC462"/>
    <w:rsid w:val="0F7F6B1E"/>
    <w:rsid w:val="14CB0344"/>
    <w:rsid w:val="1ADD546C"/>
    <w:rsid w:val="1CA5F718"/>
    <w:rsid w:val="1D76CD84"/>
    <w:rsid w:val="20449B7A"/>
    <w:rsid w:val="20517DEA"/>
    <w:rsid w:val="24CFC84D"/>
    <w:rsid w:val="28F36266"/>
    <w:rsid w:val="29C66221"/>
    <w:rsid w:val="2DF2EB68"/>
    <w:rsid w:val="367E2571"/>
    <w:rsid w:val="45930662"/>
    <w:rsid w:val="587C857F"/>
    <w:rsid w:val="5D0E171A"/>
    <w:rsid w:val="66A0DC23"/>
    <w:rsid w:val="77E79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709C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709C6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B168A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583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850331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14349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002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65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1546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07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1206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5240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0112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9390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014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28D6093C-0DE7-4FB6-A117-90391027B3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FABFB-0D32-4402-9A07-8205C0AD13DF}"/>
</file>

<file path=customXml/itemProps3.xml><?xml version="1.0" encoding="utf-8"?>
<ds:datastoreItem xmlns:ds="http://schemas.openxmlformats.org/officeDocument/2006/customXml" ds:itemID="{1300C170-D27B-41F3-962B-F61E83E6538E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261</Words>
  <Characters>1302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4</cp:revision>
  <cp:lastPrinted>2024-01-17T20:23:00Z</cp:lastPrinted>
  <dcterms:created xsi:type="dcterms:W3CDTF">2024-01-18T20:21:00Z</dcterms:created>
  <dcterms:modified xsi:type="dcterms:W3CDTF">2024-02-13T15:58:00Z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0x010100A245E425373A344D83CE8C00AB200D25</vt:lpwstr>
  </property>
</Properties>
</file>