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11093" w14:textId="77777777" w:rsidR="008E35D3" w:rsidRDefault="008E35D3">
      <w:pPr>
        <w:widowControl w:val="0"/>
        <w:jc w:val="both"/>
      </w:pPr>
    </w:p>
    <w:p w14:paraId="0415C89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2BE40D8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36576" wp14:editId="686816F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BCA6A" w14:textId="77777777" w:rsidR="006E6D9A" w:rsidRDefault="006E6D9A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FE844" wp14:editId="184E6C8C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365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4E2BCA6A" w14:textId="77777777" w:rsidR="006E6D9A" w:rsidRDefault="006E6D9A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FE844" wp14:editId="184E6C8C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C44E26E" wp14:editId="79AF8FB7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85064" w14:textId="77777777" w:rsidR="006E6D9A" w:rsidRPr="001E74AD" w:rsidRDefault="006E6D9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4E26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25885064" w14:textId="77777777" w:rsidR="006E6D9A" w:rsidRPr="001E74AD" w:rsidRDefault="006E6D9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7CA8A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02DE11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B206F7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06601E37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073E77E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984997F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296620" wp14:editId="523FC333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6DA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019D57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FDE44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2B5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D6464C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553C3BA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33052BE" wp14:editId="1FE32D59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2546" w14:textId="77777777" w:rsidR="006E6D9A" w:rsidRPr="001E74AD" w:rsidRDefault="006E6D9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52B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5D872546" w14:textId="77777777" w:rsidR="006E6D9A" w:rsidRPr="001E74AD" w:rsidRDefault="006E6D9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988829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507F59E" w14:textId="77777777" w:rsidR="00EA3909" w:rsidRPr="004549F6" w:rsidRDefault="00EA3909" w:rsidP="00EA3909">
      <w:pPr>
        <w:rPr>
          <w:sz w:val="16"/>
          <w:szCs w:val="16"/>
        </w:rPr>
      </w:pPr>
    </w:p>
    <w:p w14:paraId="6D66586E" w14:textId="77777777" w:rsidR="003A1635" w:rsidRPr="004549F6" w:rsidRDefault="003A1635" w:rsidP="003A1635">
      <w:pPr>
        <w:rPr>
          <w:sz w:val="16"/>
          <w:szCs w:val="16"/>
        </w:rPr>
      </w:pPr>
    </w:p>
    <w:p w14:paraId="0A5B7058" w14:textId="53A529D0" w:rsidR="009A4E44" w:rsidRDefault="006E6D9A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November </w:t>
      </w:r>
      <w:r w:rsidR="0065210E">
        <w:rPr>
          <w:sz w:val="24"/>
          <w:szCs w:val="24"/>
        </w:rPr>
        <w:t>6</w:t>
      </w:r>
      <w:r>
        <w:rPr>
          <w:sz w:val="24"/>
          <w:szCs w:val="24"/>
        </w:rPr>
        <w:t xml:space="preserve">, </w:t>
      </w:r>
      <w:r w:rsidR="002641D4">
        <w:rPr>
          <w:sz w:val="24"/>
          <w:szCs w:val="24"/>
        </w:rPr>
        <w:t>20</w:t>
      </w:r>
      <w:r w:rsidR="0065210E">
        <w:rPr>
          <w:sz w:val="24"/>
          <w:szCs w:val="24"/>
        </w:rPr>
        <w:t>21</w:t>
      </w:r>
    </w:p>
    <w:p w14:paraId="70F1A786" w14:textId="77777777" w:rsidR="004376FC" w:rsidRPr="009A4E44" w:rsidRDefault="004376FC" w:rsidP="004376FC">
      <w:pPr>
        <w:rPr>
          <w:sz w:val="24"/>
          <w:szCs w:val="24"/>
        </w:rPr>
      </w:pPr>
    </w:p>
    <w:p w14:paraId="01B4AB6E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>Dear Sisters and Brothers in Christ:</w:t>
      </w:r>
    </w:p>
    <w:p w14:paraId="0B21563C" w14:textId="77777777" w:rsidR="006E6D9A" w:rsidRDefault="006E6D9A" w:rsidP="0008063F">
      <w:pPr>
        <w:contextualSpacing/>
        <w:rPr>
          <w:color w:val="000000"/>
          <w:sz w:val="24"/>
          <w:szCs w:val="24"/>
          <w:lang w:val="en"/>
        </w:rPr>
      </w:pPr>
    </w:p>
    <w:p w14:paraId="0D0C3A6D" w14:textId="56F73CB0" w:rsidR="00177730" w:rsidRDefault="0065210E" w:rsidP="00177730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Next weekend our diocese will have a second collection for the Catholic Campaign for Human Development</w:t>
      </w:r>
      <w:r w:rsidR="00177730">
        <w:rPr>
          <w:color w:val="000000"/>
          <w:sz w:val="24"/>
          <w:szCs w:val="24"/>
          <w:lang w:val="en"/>
        </w:rPr>
        <w:t xml:space="preserve"> (CCHD)</w:t>
      </w:r>
      <w:r>
        <w:rPr>
          <w:color w:val="000000"/>
          <w:sz w:val="24"/>
          <w:szCs w:val="24"/>
          <w:lang w:val="en"/>
        </w:rPr>
        <w:t xml:space="preserve">. </w:t>
      </w:r>
      <w:r w:rsidR="00177730">
        <w:rPr>
          <w:color w:val="000000"/>
          <w:sz w:val="24"/>
          <w:szCs w:val="24"/>
          <w:lang w:val="en"/>
        </w:rPr>
        <w:t>The CCH</w:t>
      </w:r>
      <w:r w:rsidR="00484BAA">
        <w:rPr>
          <w:color w:val="000000"/>
          <w:sz w:val="24"/>
          <w:szCs w:val="24"/>
          <w:lang w:val="en"/>
        </w:rPr>
        <w:t>D seeks to promote Catholic social teachings and the dignity of men and women who give glory to God through the gift of human labor</w:t>
      </w:r>
      <w:r w:rsidR="00177730" w:rsidRPr="00177730">
        <w:rPr>
          <w:color w:val="000000"/>
          <w:sz w:val="24"/>
          <w:szCs w:val="24"/>
          <w:lang w:val="en"/>
        </w:rPr>
        <w:t xml:space="preserve">. </w:t>
      </w:r>
      <w:r w:rsidR="00484BAA">
        <w:rPr>
          <w:color w:val="000000"/>
          <w:sz w:val="24"/>
          <w:szCs w:val="24"/>
          <w:lang w:val="en"/>
        </w:rPr>
        <w:t>Through various programs, initiatives, and organizations, the CCHD seeks to uphold the dignity of the American worker and all they do for this great nation</w:t>
      </w:r>
      <w:r w:rsidR="00177730" w:rsidRPr="00177730">
        <w:rPr>
          <w:color w:val="000000"/>
          <w:sz w:val="24"/>
          <w:szCs w:val="24"/>
          <w:lang w:val="en"/>
        </w:rPr>
        <w:t>.</w:t>
      </w:r>
    </w:p>
    <w:p w14:paraId="02501104" w14:textId="77777777" w:rsidR="00177730" w:rsidRPr="00177730" w:rsidRDefault="00177730" w:rsidP="00177730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52D9CAE4" w14:textId="58C82FBB" w:rsidR="0065210E" w:rsidRDefault="00AE2056" w:rsidP="00177730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 xml:space="preserve">Twenty-five percent of the donations </w:t>
      </w:r>
      <w:r w:rsidR="00722826">
        <w:rPr>
          <w:color w:val="000000"/>
          <w:sz w:val="24"/>
          <w:szCs w:val="24"/>
          <w:lang w:val="en"/>
        </w:rPr>
        <w:t>collected</w:t>
      </w:r>
      <w:r>
        <w:rPr>
          <w:color w:val="000000"/>
          <w:sz w:val="24"/>
          <w:szCs w:val="24"/>
          <w:lang w:val="en"/>
        </w:rPr>
        <w:t xml:space="preserve"> next weekend stay</w:t>
      </w:r>
      <w:r w:rsidR="00484BAA">
        <w:rPr>
          <w:color w:val="000000"/>
          <w:sz w:val="24"/>
          <w:szCs w:val="24"/>
          <w:lang w:val="en"/>
        </w:rPr>
        <w:t>s</w:t>
      </w:r>
      <w:r>
        <w:rPr>
          <w:color w:val="000000"/>
          <w:sz w:val="24"/>
          <w:szCs w:val="24"/>
          <w:lang w:val="en"/>
        </w:rPr>
        <w:t xml:space="preserve"> in our diocese and directly benefit</w:t>
      </w:r>
      <w:r w:rsidR="00484BAA">
        <w:rPr>
          <w:color w:val="000000"/>
          <w:sz w:val="24"/>
          <w:szCs w:val="24"/>
          <w:lang w:val="en"/>
        </w:rPr>
        <w:t>s</w:t>
      </w:r>
      <w:r>
        <w:rPr>
          <w:color w:val="000000"/>
          <w:sz w:val="24"/>
          <w:szCs w:val="24"/>
          <w:lang w:val="en"/>
        </w:rPr>
        <w:t xml:space="preserve"> our local Catholic Charities initiatives to support those in need. </w:t>
      </w:r>
      <w:r w:rsidR="00EB7DF3">
        <w:rPr>
          <w:color w:val="000000"/>
          <w:sz w:val="24"/>
          <w:szCs w:val="24"/>
          <w:lang w:val="en"/>
        </w:rPr>
        <w:t>Catholic Charities of the Diocese of Palm Beach serves more than 12,500 clients th</w:t>
      </w:r>
      <w:r w:rsidR="00425028">
        <w:rPr>
          <w:color w:val="000000"/>
          <w:sz w:val="24"/>
          <w:szCs w:val="24"/>
          <w:lang w:val="en"/>
        </w:rPr>
        <w:t>r</w:t>
      </w:r>
      <w:r w:rsidR="00EB7DF3">
        <w:rPr>
          <w:color w:val="000000"/>
          <w:sz w:val="24"/>
          <w:szCs w:val="24"/>
          <w:lang w:val="en"/>
        </w:rPr>
        <w:t xml:space="preserve">ough 11 programs and ministries within our five counties. </w:t>
      </w:r>
      <w:r w:rsidR="00177730" w:rsidRPr="00177730">
        <w:rPr>
          <w:color w:val="000000"/>
          <w:sz w:val="24"/>
          <w:szCs w:val="24"/>
          <w:lang w:val="en"/>
        </w:rPr>
        <w:t>Currently</w:t>
      </w:r>
      <w:r w:rsidR="00425028">
        <w:rPr>
          <w:color w:val="000000"/>
          <w:sz w:val="24"/>
          <w:szCs w:val="24"/>
          <w:lang w:val="en"/>
        </w:rPr>
        <w:t>,</w:t>
      </w:r>
      <w:r w:rsidR="00177730" w:rsidRPr="00177730">
        <w:rPr>
          <w:color w:val="000000"/>
          <w:sz w:val="24"/>
          <w:szCs w:val="24"/>
          <w:lang w:val="en"/>
        </w:rPr>
        <w:t xml:space="preserve"> 38</w:t>
      </w:r>
      <w:r w:rsidR="00177730">
        <w:rPr>
          <w:color w:val="000000"/>
          <w:sz w:val="24"/>
          <w:szCs w:val="24"/>
          <w:lang w:val="en"/>
        </w:rPr>
        <w:t xml:space="preserve"> </w:t>
      </w:r>
      <w:r w:rsidR="00177730" w:rsidRPr="00177730">
        <w:rPr>
          <w:color w:val="000000"/>
          <w:sz w:val="24"/>
          <w:szCs w:val="24"/>
          <w:lang w:val="en"/>
        </w:rPr>
        <w:t>million people in the United States live in poverty.</w:t>
      </w:r>
      <w:r w:rsidR="00FD226E">
        <w:rPr>
          <w:color w:val="000000"/>
          <w:sz w:val="24"/>
          <w:szCs w:val="24"/>
          <w:lang w:val="en"/>
        </w:rPr>
        <w:t xml:space="preserve"> </w:t>
      </w:r>
      <w:r w:rsidR="00177730" w:rsidRPr="00177730">
        <w:rPr>
          <w:color w:val="000000"/>
          <w:sz w:val="24"/>
          <w:szCs w:val="24"/>
          <w:lang w:val="en"/>
        </w:rPr>
        <w:t>This collection funds programs that empower communities to address the challenges they face</w:t>
      </w:r>
      <w:r w:rsidR="00722826">
        <w:rPr>
          <w:color w:val="000000"/>
          <w:sz w:val="24"/>
          <w:szCs w:val="24"/>
          <w:lang w:val="en"/>
        </w:rPr>
        <w:t xml:space="preserve"> in supporting</w:t>
      </w:r>
      <w:r w:rsidR="00177730" w:rsidRPr="00177730">
        <w:rPr>
          <w:color w:val="000000"/>
          <w:sz w:val="24"/>
          <w:szCs w:val="24"/>
          <w:lang w:val="en"/>
        </w:rPr>
        <w:t xml:space="preserve"> those living </w:t>
      </w:r>
      <w:r w:rsidR="00484BAA">
        <w:rPr>
          <w:color w:val="000000"/>
          <w:sz w:val="24"/>
          <w:szCs w:val="24"/>
          <w:lang w:val="en"/>
        </w:rPr>
        <w:t>with</w:t>
      </w:r>
      <w:r w:rsidR="00177730" w:rsidRPr="00177730">
        <w:rPr>
          <w:color w:val="000000"/>
          <w:sz w:val="24"/>
          <w:szCs w:val="24"/>
          <w:lang w:val="en"/>
        </w:rPr>
        <w:t xml:space="preserve"> poverty across the country.</w:t>
      </w:r>
      <w:r w:rsidR="00177730">
        <w:rPr>
          <w:color w:val="000000"/>
          <w:sz w:val="24"/>
          <w:szCs w:val="24"/>
          <w:lang w:val="en"/>
        </w:rPr>
        <w:t xml:space="preserve"> </w:t>
      </w:r>
    </w:p>
    <w:p w14:paraId="04533005" w14:textId="77777777" w:rsidR="0065210E" w:rsidRDefault="0065210E" w:rsidP="0034303B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72CB3073" w14:textId="45E2EA88" w:rsidR="002D6222" w:rsidRPr="0043708E" w:rsidRDefault="002D6222" w:rsidP="004738C6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Your spiritual and financial support of the CCHD </w:t>
      </w:r>
      <w:r w:rsidR="00445FFC">
        <w:rPr>
          <w:color w:val="000000"/>
          <w:sz w:val="24"/>
          <w:szCs w:val="24"/>
          <w:lang w:val="en"/>
        </w:rPr>
        <w:t>is an</w:t>
      </w:r>
      <w:r w:rsidR="00F03EE5">
        <w:rPr>
          <w:color w:val="000000"/>
          <w:sz w:val="24"/>
          <w:szCs w:val="24"/>
          <w:lang w:val="en"/>
        </w:rPr>
        <w:t xml:space="preserve"> act of solidarity with our brothers and sisters in need</w:t>
      </w:r>
      <w:r>
        <w:rPr>
          <w:color w:val="000000"/>
          <w:sz w:val="24"/>
          <w:szCs w:val="24"/>
          <w:lang w:val="en"/>
        </w:rPr>
        <w:t>.  May God bless you with every grace and peace</w:t>
      </w:r>
      <w:r w:rsidR="00425028">
        <w:rPr>
          <w:color w:val="000000"/>
          <w:sz w:val="24"/>
          <w:szCs w:val="24"/>
          <w:lang w:val="en"/>
        </w:rPr>
        <w:t>,</w:t>
      </w:r>
      <w:r>
        <w:rPr>
          <w:color w:val="000000"/>
          <w:sz w:val="24"/>
          <w:szCs w:val="24"/>
          <w:lang w:val="en"/>
        </w:rPr>
        <w:t xml:space="preserve"> and may our Blessed Mother always intercede for you.</w:t>
      </w:r>
      <w:r>
        <w:rPr>
          <w:color w:val="000000"/>
          <w:sz w:val="24"/>
          <w:szCs w:val="24"/>
          <w:lang w:val="en"/>
        </w:rPr>
        <w:tab/>
      </w:r>
    </w:p>
    <w:p w14:paraId="780E9B91" w14:textId="77777777" w:rsidR="0043708E" w:rsidRDefault="0043708E" w:rsidP="004738C6">
      <w:pPr>
        <w:contextualSpacing/>
        <w:rPr>
          <w:color w:val="000000"/>
          <w:sz w:val="24"/>
          <w:szCs w:val="24"/>
          <w:lang w:val="en"/>
        </w:rPr>
      </w:pPr>
    </w:p>
    <w:p w14:paraId="63730A2D" w14:textId="77777777" w:rsidR="009A4E44" w:rsidRDefault="009A4E44" w:rsidP="008F0948">
      <w:pPr>
        <w:ind w:firstLine="720"/>
        <w:rPr>
          <w:sz w:val="24"/>
          <w:szCs w:val="24"/>
        </w:rPr>
      </w:pPr>
      <w:r w:rsidRPr="009A4E44">
        <w:rPr>
          <w:sz w:val="24"/>
          <w:szCs w:val="24"/>
        </w:rPr>
        <w:t>With gratitude for your</w:t>
      </w:r>
      <w:r w:rsidR="0002776C"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every prayerful wish, I am</w:t>
      </w:r>
    </w:p>
    <w:p w14:paraId="4F5A4DF8" w14:textId="77777777" w:rsidR="009A4E44" w:rsidRPr="009A4E44" w:rsidRDefault="009A4E44" w:rsidP="009A4E44">
      <w:pPr>
        <w:rPr>
          <w:sz w:val="24"/>
          <w:szCs w:val="24"/>
        </w:rPr>
      </w:pPr>
    </w:p>
    <w:p w14:paraId="566DF2F7" w14:textId="53D18FD8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530EDFB2" w14:textId="298834E6" w:rsidR="009A4E44" w:rsidRPr="009A4E44" w:rsidRDefault="0065210E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7C6244" wp14:editId="77DDD2E7">
            <wp:simplePos x="0" y="0"/>
            <wp:positionH relativeFrom="column">
              <wp:posOffset>2644140</wp:posOffset>
            </wp:positionH>
            <wp:positionV relativeFrom="paragraph">
              <wp:posOffset>70485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9411" w14:textId="14763555" w:rsidR="009A4E44" w:rsidRDefault="009A4E44" w:rsidP="009A4E44">
      <w:pPr>
        <w:rPr>
          <w:sz w:val="24"/>
          <w:szCs w:val="24"/>
        </w:rPr>
      </w:pPr>
    </w:p>
    <w:p w14:paraId="6A45394C" w14:textId="77777777" w:rsidR="009A4E44" w:rsidRPr="009A4E44" w:rsidRDefault="009A4E44" w:rsidP="009A4E44">
      <w:pPr>
        <w:rPr>
          <w:sz w:val="24"/>
          <w:szCs w:val="24"/>
        </w:rPr>
      </w:pPr>
    </w:p>
    <w:p w14:paraId="7CB412D0" w14:textId="5D87227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="0065210E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2342BF95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52BC8115" w14:textId="51407BD7" w:rsidR="009A4E4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65210E">
        <w:rPr>
          <w:b/>
          <w:sz w:val="24"/>
          <w:szCs w:val="24"/>
        </w:rPr>
        <w:t>IT IS REQUIRED THAT YOU PUBLISH THIS LETTER IN THE PARISH BULLETIN AS A HALF PAGE OR FULL-PAGE LETTER THE WEEKEND OF NOVEMBER 6/7, 2021.  THE COLLECTION WILL TAKE PLACE NOVEMBER 13/14, 2021. YOU ARE WELCOME TO READ THE LETTER TO PARISHIONERS, POST THIS LETTER ON SOCIAL MEDIA, AND ON YOUR WEBSITE IN ADDITION TO HAVING IT PRINTED IN THE BULLETIN.</w:t>
      </w:r>
    </w:p>
    <w:p w14:paraId="24B0E72F" w14:textId="77777777" w:rsidR="00D17F54" w:rsidRDefault="00D17F54" w:rsidP="009A4E44">
      <w:pPr>
        <w:rPr>
          <w:b/>
          <w:sz w:val="24"/>
          <w:szCs w:val="24"/>
        </w:rPr>
      </w:pPr>
    </w:p>
    <w:p w14:paraId="31A1C6C6" w14:textId="77777777" w:rsidR="00D17F54" w:rsidRDefault="00D17F54" w:rsidP="009A4E44">
      <w:pPr>
        <w:rPr>
          <w:b/>
          <w:sz w:val="24"/>
          <w:szCs w:val="24"/>
        </w:rPr>
      </w:pP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B660B9-4E26-41FD-AFB6-3882DED4BF68}"/>
    <w:embedBold r:id="rId2" w:fontKey="{C2904C6F-0958-4317-A54C-1E1E7DDFBFEA}"/>
    <w:embedItalic r:id="rId3" w:fontKey="{BD363919-773C-438B-BA35-4A03B543BCE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4C387B9-BD54-441D-9288-DF37A751BD2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38CAA17B-F535-4A68-8AF4-0A9842CE5F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1807574-5DE5-4CD0-AE0A-322BBE4972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D3E8DD-4238-4893-8BAF-CBAB25AAB7C2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A02145C6-D6C2-430A-8975-3FC60FF15F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796FDD4D-5329-435F-BE59-AD314B3529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5B6072-E710-431D-815D-8CD41929C3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F30315F-1708-4470-A94F-17275EE338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531CA"/>
    <w:rsid w:val="0005788E"/>
    <w:rsid w:val="00062D8F"/>
    <w:rsid w:val="0007079D"/>
    <w:rsid w:val="0008063F"/>
    <w:rsid w:val="00081A5C"/>
    <w:rsid w:val="000B1BD8"/>
    <w:rsid w:val="000B411F"/>
    <w:rsid w:val="000D3A10"/>
    <w:rsid w:val="000E0B4B"/>
    <w:rsid w:val="000E7033"/>
    <w:rsid w:val="000F07AA"/>
    <w:rsid w:val="00101E46"/>
    <w:rsid w:val="00115419"/>
    <w:rsid w:val="001271D8"/>
    <w:rsid w:val="00137B07"/>
    <w:rsid w:val="001463AD"/>
    <w:rsid w:val="00177730"/>
    <w:rsid w:val="001D6018"/>
    <w:rsid w:val="001E66DC"/>
    <w:rsid w:val="001E74AD"/>
    <w:rsid w:val="00244E66"/>
    <w:rsid w:val="002641D4"/>
    <w:rsid w:val="002644E0"/>
    <w:rsid w:val="002734FC"/>
    <w:rsid w:val="002754B1"/>
    <w:rsid w:val="00281DF4"/>
    <w:rsid w:val="002A5566"/>
    <w:rsid w:val="002C1292"/>
    <w:rsid w:val="002C4E2A"/>
    <w:rsid w:val="002C5642"/>
    <w:rsid w:val="002C7411"/>
    <w:rsid w:val="002D42CE"/>
    <w:rsid w:val="002D6222"/>
    <w:rsid w:val="002D6C24"/>
    <w:rsid w:val="002F324F"/>
    <w:rsid w:val="00312BEE"/>
    <w:rsid w:val="00315579"/>
    <w:rsid w:val="003336B8"/>
    <w:rsid w:val="003373F0"/>
    <w:rsid w:val="0034303B"/>
    <w:rsid w:val="00387375"/>
    <w:rsid w:val="00392C53"/>
    <w:rsid w:val="003A1635"/>
    <w:rsid w:val="003C1271"/>
    <w:rsid w:val="003C4B41"/>
    <w:rsid w:val="003C7705"/>
    <w:rsid w:val="003D6C6E"/>
    <w:rsid w:val="003E100F"/>
    <w:rsid w:val="003E79BE"/>
    <w:rsid w:val="0041208A"/>
    <w:rsid w:val="004127FB"/>
    <w:rsid w:val="00414756"/>
    <w:rsid w:val="0042090F"/>
    <w:rsid w:val="00425028"/>
    <w:rsid w:val="00431B6F"/>
    <w:rsid w:val="0043708E"/>
    <w:rsid w:val="004376FC"/>
    <w:rsid w:val="00440A48"/>
    <w:rsid w:val="00445FFC"/>
    <w:rsid w:val="00451C02"/>
    <w:rsid w:val="004549F6"/>
    <w:rsid w:val="0045579C"/>
    <w:rsid w:val="00456E81"/>
    <w:rsid w:val="004738C6"/>
    <w:rsid w:val="00484BAA"/>
    <w:rsid w:val="004A553B"/>
    <w:rsid w:val="004F20EB"/>
    <w:rsid w:val="00522C17"/>
    <w:rsid w:val="005278D0"/>
    <w:rsid w:val="005305EC"/>
    <w:rsid w:val="0054017D"/>
    <w:rsid w:val="00540894"/>
    <w:rsid w:val="00561B8D"/>
    <w:rsid w:val="00597744"/>
    <w:rsid w:val="005B0DC3"/>
    <w:rsid w:val="005D66F9"/>
    <w:rsid w:val="005E2FD0"/>
    <w:rsid w:val="006021E0"/>
    <w:rsid w:val="00602A1F"/>
    <w:rsid w:val="006100A0"/>
    <w:rsid w:val="00624521"/>
    <w:rsid w:val="0064558F"/>
    <w:rsid w:val="00651602"/>
    <w:rsid w:val="0065210E"/>
    <w:rsid w:val="006A7673"/>
    <w:rsid w:val="006B3913"/>
    <w:rsid w:val="006C223F"/>
    <w:rsid w:val="006C6C76"/>
    <w:rsid w:val="006C71FC"/>
    <w:rsid w:val="006E69A6"/>
    <w:rsid w:val="006E6BEE"/>
    <w:rsid w:val="006E6D9A"/>
    <w:rsid w:val="006F6508"/>
    <w:rsid w:val="00713C5E"/>
    <w:rsid w:val="00720CA0"/>
    <w:rsid w:val="00722826"/>
    <w:rsid w:val="007243A1"/>
    <w:rsid w:val="0074740B"/>
    <w:rsid w:val="00765235"/>
    <w:rsid w:val="007C4F24"/>
    <w:rsid w:val="007C6D44"/>
    <w:rsid w:val="007C7000"/>
    <w:rsid w:val="007D7CF7"/>
    <w:rsid w:val="007F23E0"/>
    <w:rsid w:val="007F382F"/>
    <w:rsid w:val="008034B3"/>
    <w:rsid w:val="008511D8"/>
    <w:rsid w:val="008626D3"/>
    <w:rsid w:val="00862F35"/>
    <w:rsid w:val="008C2C27"/>
    <w:rsid w:val="008C2F83"/>
    <w:rsid w:val="008D655D"/>
    <w:rsid w:val="008D6E3C"/>
    <w:rsid w:val="008D79BA"/>
    <w:rsid w:val="008E1AF8"/>
    <w:rsid w:val="008E35D3"/>
    <w:rsid w:val="008F0948"/>
    <w:rsid w:val="00916E60"/>
    <w:rsid w:val="009222A4"/>
    <w:rsid w:val="00922C7C"/>
    <w:rsid w:val="00925A6D"/>
    <w:rsid w:val="009376BD"/>
    <w:rsid w:val="009463C1"/>
    <w:rsid w:val="009738B1"/>
    <w:rsid w:val="0098428B"/>
    <w:rsid w:val="009A4E44"/>
    <w:rsid w:val="009B14AC"/>
    <w:rsid w:val="009E6920"/>
    <w:rsid w:val="00A06B66"/>
    <w:rsid w:val="00A12C84"/>
    <w:rsid w:val="00A15E27"/>
    <w:rsid w:val="00A43B6C"/>
    <w:rsid w:val="00A44FD2"/>
    <w:rsid w:val="00A95092"/>
    <w:rsid w:val="00AA220F"/>
    <w:rsid w:val="00AB1797"/>
    <w:rsid w:val="00AB43DA"/>
    <w:rsid w:val="00AC6ADD"/>
    <w:rsid w:val="00AD4F17"/>
    <w:rsid w:val="00AE2056"/>
    <w:rsid w:val="00B01DD1"/>
    <w:rsid w:val="00B17BFE"/>
    <w:rsid w:val="00B24174"/>
    <w:rsid w:val="00B511F3"/>
    <w:rsid w:val="00B80437"/>
    <w:rsid w:val="00B973FA"/>
    <w:rsid w:val="00BA4717"/>
    <w:rsid w:val="00BD203A"/>
    <w:rsid w:val="00BE77BF"/>
    <w:rsid w:val="00BF02B3"/>
    <w:rsid w:val="00BF1CAA"/>
    <w:rsid w:val="00BF3CDD"/>
    <w:rsid w:val="00C04C6E"/>
    <w:rsid w:val="00C06653"/>
    <w:rsid w:val="00C46315"/>
    <w:rsid w:val="00C51095"/>
    <w:rsid w:val="00C51646"/>
    <w:rsid w:val="00C5261C"/>
    <w:rsid w:val="00C9770C"/>
    <w:rsid w:val="00CA7E82"/>
    <w:rsid w:val="00CC56A0"/>
    <w:rsid w:val="00CD137E"/>
    <w:rsid w:val="00D02280"/>
    <w:rsid w:val="00D17F54"/>
    <w:rsid w:val="00D20EA3"/>
    <w:rsid w:val="00D271F1"/>
    <w:rsid w:val="00D4457E"/>
    <w:rsid w:val="00D5737E"/>
    <w:rsid w:val="00D840F7"/>
    <w:rsid w:val="00D85E81"/>
    <w:rsid w:val="00DA1741"/>
    <w:rsid w:val="00DD3D39"/>
    <w:rsid w:val="00DD5CFE"/>
    <w:rsid w:val="00DF687B"/>
    <w:rsid w:val="00E02632"/>
    <w:rsid w:val="00E15D3E"/>
    <w:rsid w:val="00E250F3"/>
    <w:rsid w:val="00E34C6F"/>
    <w:rsid w:val="00E4342A"/>
    <w:rsid w:val="00E44D90"/>
    <w:rsid w:val="00E51835"/>
    <w:rsid w:val="00E740E2"/>
    <w:rsid w:val="00E7552C"/>
    <w:rsid w:val="00E967B7"/>
    <w:rsid w:val="00EA3909"/>
    <w:rsid w:val="00EB649F"/>
    <w:rsid w:val="00EB7DF3"/>
    <w:rsid w:val="00EC0BF0"/>
    <w:rsid w:val="00ED0BFB"/>
    <w:rsid w:val="00ED3E6B"/>
    <w:rsid w:val="00EE6446"/>
    <w:rsid w:val="00EF1FF1"/>
    <w:rsid w:val="00F03EE5"/>
    <w:rsid w:val="00F12B6C"/>
    <w:rsid w:val="00F13156"/>
    <w:rsid w:val="00F30842"/>
    <w:rsid w:val="00F45135"/>
    <w:rsid w:val="00F50E23"/>
    <w:rsid w:val="00F57C87"/>
    <w:rsid w:val="00F70D5A"/>
    <w:rsid w:val="00FA4AD6"/>
    <w:rsid w:val="00FA77C4"/>
    <w:rsid w:val="00FB1D8A"/>
    <w:rsid w:val="00FB3B28"/>
    <w:rsid w:val="00FD226E"/>
    <w:rsid w:val="00FD3871"/>
    <w:rsid w:val="00FF3732"/>
    <w:rsid w:val="00F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46A8313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82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4</cp:revision>
  <cp:lastPrinted>2021-10-18T19:02:00Z</cp:lastPrinted>
  <dcterms:created xsi:type="dcterms:W3CDTF">2021-10-17T19:30:00Z</dcterms:created>
  <dcterms:modified xsi:type="dcterms:W3CDTF">2021-10-18T16:59:00Z</dcterms:modified>
</cp:coreProperties>
</file>