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262C6" w14:textId="77777777" w:rsidR="008E35D3" w:rsidRDefault="008E35D3">
      <w:pPr>
        <w:widowControl w:val="0"/>
        <w:jc w:val="both"/>
      </w:pPr>
    </w:p>
    <w:p w14:paraId="3BC402D9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9AE0C28" w14:textId="77777777" w:rsidR="000B411F" w:rsidRDefault="0018528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D3780E6" wp14:editId="4558BB24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248410" cy="1449070"/>
                <wp:effectExtent l="0" t="0" r="0" b="0"/>
                <wp:wrapNone/>
                <wp:docPr id="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8410" cy="1449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F72880" w14:textId="77777777" w:rsidR="00F166CA" w:rsidRDefault="00F166CA">
                            <w:r w:rsidRPr="00936B8B">
                              <w:rPr>
                                <w:noProof/>
                              </w:rPr>
                              <w:drawing>
                                <wp:inline distT="0" distB="0" distL="0" distR="0" wp14:anchorId="07364802" wp14:editId="48752342">
                                  <wp:extent cx="1066800" cy="1356360"/>
                                  <wp:effectExtent l="0" t="0" r="0" b="0"/>
                                  <wp:docPr id="1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6800" cy="1356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3780E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4.05pt;margin-top:8.1pt;width:98.3pt;height:114.1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" filled="f" stroked="f">
                <v:textbox style="mso-fit-shape-to-text:t">
                  <w:txbxContent>
                    <w:p w14:paraId="2BF72880" w14:textId="77777777" w:rsidR="00F166CA" w:rsidRDefault="00F166CA">
                      <w:r w:rsidRPr="00936B8B">
                        <w:rPr>
                          <w:noProof/>
                        </w:rPr>
                        <w:drawing>
                          <wp:inline distT="0" distB="0" distL="0" distR="0" wp14:anchorId="07364802" wp14:editId="48752342">
                            <wp:extent cx="1066800" cy="1356360"/>
                            <wp:effectExtent l="0" t="0" r="0" b="0"/>
                            <wp:docPr id="1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6800" cy="1356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1" layoutInCell="1" allowOverlap="1" wp14:anchorId="781027C5" wp14:editId="1ED2ACA6">
                <wp:simplePos x="0" y="0"/>
                <wp:positionH relativeFrom="margin">
                  <wp:posOffset>4707890</wp:posOffset>
                </wp:positionH>
                <wp:positionV relativeFrom="paragraph">
                  <wp:posOffset>633730</wp:posOffset>
                </wp:positionV>
                <wp:extent cx="1883410" cy="546100"/>
                <wp:effectExtent l="0" t="0" r="2540" b="635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341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9B795C" w14:textId="77777777" w:rsidR="00F166CA" w:rsidRPr="001E74AD" w:rsidRDefault="00F166CA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1027C5" id="Rectangle 4" o:spid="_x0000_s1027" style="position:absolute;margin-left:370.7pt;margin-top:49.9pt;width:148.3pt;height:43pt;z-index:-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" filled="f" stroked="f" strokeweight="0">
                <v:textbox inset="0,0,0,0">
                  <w:txbxContent>
                    <w:p w14:paraId="299B795C" w14:textId="77777777" w:rsidR="00F166CA" w:rsidRPr="001E74AD" w:rsidRDefault="00F166CA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4C8B805C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EC81D45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E179D5B" w14:textId="77777777" w:rsidR="001E74AD" w:rsidRPr="001E74AD" w:rsidRDefault="001E74AD" w:rsidP="00C16A1A">
      <w:pPr>
        <w:framePr w:w="4398" w:h="1189" w:hRule="exact" w:hSpace="180" w:wrap="auto" w:vAnchor="text" w:hAnchor="page" w:x="4297" w:y="227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 xml:space="preserve">9995 North Military </w:t>
      </w:r>
      <w:proofErr w:type="gramStart"/>
      <w:r w:rsidRPr="001E74AD">
        <w:rPr>
          <w:sz w:val="22"/>
        </w:rPr>
        <w:t>Trail</w:t>
      </w:r>
      <w:r>
        <w:rPr>
          <w:sz w:val="22"/>
        </w:rPr>
        <w:t xml:space="preserve">  •</w:t>
      </w:r>
      <w:proofErr w:type="gramEnd"/>
      <w:r>
        <w:rPr>
          <w:sz w:val="22"/>
        </w:rPr>
        <w:t xml:space="preserve"> 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6AFC9C39" w14:textId="77777777" w:rsidR="001E74AD" w:rsidRDefault="001E74AD" w:rsidP="00C16A1A">
      <w:pPr>
        <w:framePr w:w="4398" w:h="1189" w:hRule="exact" w:hSpace="180" w:wrap="auto" w:vAnchor="text" w:hAnchor="page" w:x="4297" w:y="227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780233C2" w14:textId="77777777" w:rsidR="001E74AD" w:rsidRPr="00C16A1A" w:rsidRDefault="001E74AD" w:rsidP="00C16A1A">
      <w:pPr>
        <w:framePr w:w="4398" w:h="1189" w:hRule="exact" w:hSpace="180" w:wrap="auto" w:vAnchor="text" w:hAnchor="page" w:x="4297" w:y="227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18"/>
          <w:szCs w:val="18"/>
        </w:rPr>
      </w:pPr>
    </w:p>
    <w:p w14:paraId="07889FD4" w14:textId="77777777" w:rsidR="001E74AD" w:rsidRPr="001E74AD" w:rsidRDefault="00185289" w:rsidP="00C16A1A">
      <w:pPr>
        <w:framePr w:w="4398" w:h="1189" w:hRule="exact" w:hSpace="180" w:wrap="auto" w:vAnchor="text" w:hAnchor="page" w:x="4297" w:y="227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13362E5B" wp14:editId="209D0891">
                <wp:simplePos x="0" y="0"/>
                <wp:positionH relativeFrom="column">
                  <wp:posOffset>318135</wp:posOffset>
                </wp:positionH>
                <wp:positionV relativeFrom="paragraph">
                  <wp:posOffset>67944</wp:posOffset>
                </wp:positionV>
                <wp:extent cx="2171700" cy="0"/>
                <wp:effectExtent l="0" t="0" r="19050" b="19050"/>
                <wp:wrapNone/>
                <wp:docPr id="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FBD61B" id="Line 8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1F682F5B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AED7765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30A4685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C40144A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15728AA" w14:textId="77777777" w:rsidR="008E35D3" w:rsidRDefault="0018528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1" layoutInCell="1" allowOverlap="1" wp14:anchorId="435E5C4C" wp14:editId="16079D3D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0" t="0" r="3810" b="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FF6281" w14:textId="77777777" w:rsidR="00F166CA" w:rsidRPr="001E74AD" w:rsidRDefault="00F166CA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City">
                              <w:smartTag w:uri="urn:schemas-microsoft-com:office:smarttags" w:element="place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5E5C4C" id="Rectangle 5" o:spid="_x0000_s1028" style="position:absolute;margin-left:157.05pt;margin-top:-76.4pt;width:190.2pt;height:28.5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49FF6281" w14:textId="77777777" w:rsidR="00F166CA" w:rsidRPr="001E74AD" w:rsidRDefault="00F166CA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place">
                        <w:smartTag w:uri="urn:schemas-microsoft-com:office:smarttags" w:element="City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6572C0AF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AF2CD2F" w14:textId="77777777" w:rsidR="008543EF" w:rsidRDefault="008543E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7D592D7" w14:textId="60D38B26" w:rsidR="00BB28CF" w:rsidRDefault="00C549AE" w:rsidP="0089239F">
      <w:pPr>
        <w:ind w:firstLine="4230"/>
        <w:rPr>
          <w:sz w:val="24"/>
          <w:szCs w:val="24"/>
        </w:rPr>
      </w:pPr>
      <w:r w:rsidRPr="00C549AE">
        <w:rPr>
          <w:sz w:val="24"/>
          <w:szCs w:val="24"/>
        </w:rPr>
        <w:t xml:space="preserve">11 </w:t>
      </w:r>
      <w:proofErr w:type="spellStart"/>
      <w:r w:rsidRPr="00C549AE">
        <w:rPr>
          <w:sz w:val="24"/>
          <w:szCs w:val="24"/>
        </w:rPr>
        <w:t>avril</w:t>
      </w:r>
      <w:proofErr w:type="spellEnd"/>
      <w:r w:rsidRPr="00C549AE">
        <w:rPr>
          <w:sz w:val="24"/>
          <w:szCs w:val="24"/>
        </w:rPr>
        <w:t xml:space="preserve"> 2025</w:t>
      </w:r>
    </w:p>
    <w:p w14:paraId="7E56E0E6" w14:textId="776F0816" w:rsidR="00976EE6" w:rsidRDefault="00976EE6" w:rsidP="0089239F">
      <w:pPr>
        <w:ind w:firstLine="4230"/>
        <w:rPr>
          <w:sz w:val="24"/>
          <w:szCs w:val="24"/>
        </w:rPr>
      </w:pPr>
    </w:p>
    <w:p w14:paraId="46145112" w14:textId="63E178F6" w:rsidR="00796DE3" w:rsidRPr="003908B2" w:rsidRDefault="00C549AE" w:rsidP="00796DE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</w:t>
      </w:r>
      <w:r w:rsidRPr="00C549AE">
        <w:rPr>
          <w:sz w:val="24"/>
          <w:szCs w:val="24"/>
        </w:rPr>
        <w:t>hè</w:t>
      </w:r>
      <w:proofErr w:type="spellEnd"/>
      <w:r w:rsidRPr="00C549AE">
        <w:rPr>
          <w:sz w:val="24"/>
          <w:szCs w:val="24"/>
        </w:rPr>
        <w:t xml:space="preserve"> </w:t>
      </w:r>
      <w:proofErr w:type="spellStart"/>
      <w:r w:rsidRPr="00C549AE">
        <w:rPr>
          <w:sz w:val="24"/>
          <w:szCs w:val="24"/>
        </w:rPr>
        <w:t>sè</w:t>
      </w:r>
      <w:proofErr w:type="spellEnd"/>
      <w:r w:rsidRPr="00C549AE">
        <w:rPr>
          <w:sz w:val="24"/>
          <w:szCs w:val="24"/>
        </w:rPr>
        <w:t xml:space="preserve"> </w:t>
      </w:r>
      <w:proofErr w:type="spellStart"/>
      <w:r w:rsidRPr="00C549AE">
        <w:rPr>
          <w:sz w:val="24"/>
          <w:szCs w:val="24"/>
        </w:rPr>
        <w:t>ak</w:t>
      </w:r>
      <w:proofErr w:type="spellEnd"/>
      <w:r w:rsidRPr="00C549AE">
        <w:rPr>
          <w:sz w:val="24"/>
          <w:szCs w:val="24"/>
        </w:rPr>
        <w:t xml:space="preserve"> </w:t>
      </w:r>
      <w:proofErr w:type="spellStart"/>
      <w:r w:rsidRPr="00C549AE">
        <w:rPr>
          <w:sz w:val="24"/>
          <w:szCs w:val="24"/>
        </w:rPr>
        <w:t>frè</w:t>
      </w:r>
      <w:proofErr w:type="spellEnd"/>
      <w:r w:rsidRPr="00C549AE">
        <w:rPr>
          <w:sz w:val="24"/>
          <w:szCs w:val="24"/>
        </w:rPr>
        <w:t xml:space="preserve"> nan Kris la</w:t>
      </w:r>
      <w:r w:rsidR="00796DE3" w:rsidRPr="003908B2">
        <w:rPr>
          <w:sz w:val="24"/>
          <w:szCs w:val="24"/>
        </w:rPr>
        <w:t>:</w:t>
      </w:r>
    </w:p>
    <w:p w14:paraId="1D04B92B" w14:textId="77777777" w:rsidR="0090403A" w:rsidRPr="003908B2" w:rsidRDefault="0090403A" w:rsidP="00796DE3">
      <w:pPr>
        <w:rPr>
          <w:sz w:val="24"/>
          <w:szCs w:val="24"/>
        </w:rPr>
      </w:pPr>
    </w:p>
    <w:p w14:paraId="287A6B55" w14:textId="5309911F" w:rsidR="00B77585" w:rsidRDefault="00B77585" w:rsidP="007A10B3">
      <w:pPr>
        <w:ind w:firstLine="720"/>
        <w:rPr>
          <w:sz w:val="24"/>
          <w:szCs w:val="24"/>
        </w:rPr>
      </w:pPr>
      <w:r w:rsidRPr="00B77585">
        <w:rPr>
          <w:sz w:val="24"/>
          <w:szCs w:val="24"/>
        </w:rPr>
        <w:t xml:space="preserve">Chak </w:t>
      </w:r>
      <w:proofErr w:type="spellStart"/>
      <w:r w:rsidRPr="00B77585">
        <w:rPr>
          <w:sz w:val="24"/>
          <w:szCs w:val="24"/>
        </w:rPr>
        <w:t>ane</w:t>
      </w:r>
      <w:proofErr w:type="spellEnd"/>
      <w:r w:rsidRPr="00B77585">
        <w:rPr>
          <w:sz w:val="24"/>
          <w:szCs w:val="24"/>
        </w:rPr>
        <w:t xml:space="preserve">, Sen </w:t>
      </w:r>
      <w:proofErr w:type="spellStart"/>
      <w:r w:rsidRPr="00B77585">
        <w:rPr>
          <w:sz w:val="24"/>
          <w:szCs w:val="24"/>
        </w:rPr>
        <w:t>Pè</w:t>
      </w:r>
      <w:proofErr w:type="spellEnd"/>
      <w:r w:rsidRPr="00B77585">
        <w:rPr>
          <w:sz w:val="24"/>
          <w:szCs w:val="24"/>
        </w:rPr>
        <w:t xml:space="preserve"> nou </w:t>
      </w:r>
      <w:proofErr w:type="spellStart"/>
      <w:r w:rsidRPr="00B77585">
        <w:rPr>
          <w:sz w:val="24"/>
          <w:szCs w:val="24"/>
        </w:rPr>
        <w:t>mande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pawasyen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yo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pou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yo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kontribiye</w:t>
      </w:r>
      <w:proofErr w:type="spellEnd"/>
      <w:r w:rsidRPr="00B77585">
        <w:rPr>
          <w:sz w:val="24"/>
          <w:szCs w:val="24"/>
        </w:rPr>
        <w:t xml:space="preserve"> nan </w:t>
      </w:r>
      <w:proofErr w:type="spellStart"/>
      <w:r w:rsidRPr="00B77585">
        <w:rPr>
          <w:sz w:val="24"/>
          <w:szCs w:val="24"/>
        </w:rPr>
        <w:t>koleksyon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Pontifikal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Vandredi</w:t>
      </w:r>
      <w:proofErr w:type="spellEnd"/>
      <w:r>
        <w:rPr>
          <w:sz w:val="24"/>
          <w:szCs w:val="24"/>
        </w:rPr>
        <w:t xml:space="preserve"> </w:t>
      </w:r>
      <w:r w:rsidRPr="00B77585">
        <w:rPr>
          <w:sz w:val="24"/>
          <w:szCs w:val="24"/>
        </w:rPr>
        <w:t xml:space="preserve">Sen an, ki ap </w:t>
      </w:r>
      <w:proofErr w:type="spellStart"/>
      <w:r w:rsidRPr="00B77585">
        <w:rPr>
          <w:sz w:val="24"/>
          <w:szCs w:val="24"/>
        </w:rPr>
        <w:t>chèche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ranfòse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prezans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kretyen</w:t>
      </w:r>
      <w:proofErr w:type="spellEnd"/>
      <w:r w:rsidRPr="00B77585">
        <w:rPr>
          <w:sz w:val="24"/>
          <w:szCs w:val="24"/>
        </w:rPr>
        <w:t xml:space="preserve"> nan </w:t>
      </w:r>
      <w:proofErr w:type="spellStart"/>
      <w:r w:rsidRPr="00B77585">
        <w:rPr>
          <w:sz w:val="24"/>
          <w:szCs w:val="24"/>
        </w:rPr>
        <w:t>Tè</w:t>
      </w:r>
      <w:proofErr w:type="spellEnd"/>
      <w:r w:rsidRPr="00B77585">
        <w:rPr>
          <w:sz w:val="24"/>
          <w:szCs w:val="24"/>
        </w:rPr>
        <w:t xml:space="preserve"> Sent la, </w:t>
      </w:r>
      <w:proofErr w:type="spellStart"/>
      <w:r w:rsidRPr="00B77585">
        <w:rPr>
          <w:sz w:val="24"/>
          <w:szCs w:val="24"/>
        </w:rPr>
        <w:t>sipòte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ministè</w:t>
      </w:r>
      <w:proofErr w:type="spellEnd"/>
      <w:r w:rsidRPr="00B77585">
        <w:rPr>
          <w:sz w:val="24"/>
          <w:szCs w:val="24"/>
        </w:rPr>
        <w:t xml:space="preserve"> nan </w:t>
      </w:r>
      <w:proofErr w:type="spellStart"/>
      <w:r w:rsidRPr="00B77585">
        <w:rPr>
          <w:sz w:val="24"/>
          <w:szCs w:val="24"/>
        </w:rPr>
        <w:t>tanp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sakre</w:t>
      </w:r>
      <w:proofErr w:type="spellEnd"/>
      <w:r w:rsidRPr="00B77585">
        <w:rPr>
          <w:sz w:val="24"/>
          <w:szCs w:val="24"/>
        </w:rPr>
        <w:t xml:space="preserve"> li</w:t>
      </w:r>
      <w:r w:rsidR="007A10B3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yo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ak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pawas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yo</w:t>
      </w:r>
      <w:proofErr w:type="spellEnd"/>
      <w:r w:rsidRPr="00B77585">
        <w:rPr>
          <w:sz w:val="24"/>
          <w:szCs w:val="24"/>
        </w:rPr>
        <w:t xml:space="preserve">, bay </w:t>
      </w:r>
      <w:proofErr w:type="spellStart"/>
      <w:r w:rsidRPr="00B77585">
        <w:rPr>
          <w:sz w:val="24"/>
          <w:szCs w:val="24"/>
        </w:rPr>
        <w:t>fòmasyon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ak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edikasyon</w:t>
      </w:r>
      <w:proofErr w:type="spellEnd"/>
      <w:r w:rsidRPr="00B77585">
        <w:rPr>
          <w:sz w:val="24"/>
          <w:szCs w:val="24"/>
        </w:rPr>
        <w:t xml:space="preserve"> nan </w:t>
      </w:r>
      <w:proofErr w:type="spellStart"/>
      <w:r w:rsidRPr="00B77585">
        <w:rPr>
          <w:sz w:val="24"/>
          <w:szCs w:val="24"/>
        </w:rPr>
        <w:t>kominote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yo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ak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lekòl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yo</w:t>
      </w:r>
      <w:proofErr w:type="spellEnd"/>
      <w:r w:rsidRPr="00B77585">
        <w:rPr>
          <w:sz w:val="24"/>
          <w:szCs w:val="24"/>
        </w:rPr>
        <w:t xml:space="preserve">, </w:t>
      </w:r>
      <w:proofErr w:type="spellStart"/>
      <w:r w:rsidRPr="00B77585">
        <w:rPr>
          <w:sz w:val="24"/>
          <w:szCs w:val="24"/>
        </w:rPr>
        <w:t>ak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finanse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bezwen</w:t>
      </w:r>
      <w:proofErr w:type="spellEnd"/>
      <w:r w:rsidR="007A10B3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debaz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pou</w:t>
      </w:r>
      <w:proofErr w:type="spellEnd"/>
      <w:r w:rsidRPr="00B77585">
        <w:rPr>
          <w:sz w:val="24"/>
          <w:szCs w:val="24"/>
        </w:rPr>
        <w:t xml:space="preserve"> tout </w:t>
      </w:r>
      <w:proofErr w:type="spellStart"/>
      <w:r w:rsidRPr="00B77585">
        <w:rPr>
          <w:sz w:val="24"/>
          <w:szCs w:val="24"/>
        </w:rPr>
        <w:t>moun</w:t>
      </w:r>
      <w:proofErr w:type="spellEnd"/>
      <w:r w:rsidRPr="00B77585">
        <w:rPr>
          <w:sz w:val="24"/>
          <w:szCs w:val="24"/>
        </w:rPr>
        <w:t xml:space="preserve">. </w:t>
      </w:r>
      <w:proofErr w:type="spellStart"/>
      <w:r w:rsidRPr="00B77585">
        <w:rPr>
          <w:sz w:val="24"/>
          <w:szCs w:val="24"/>
        </w:rPr>
        <w:t>Koleksyon</w:t>
      </w:r>
      <w:proofErr w:type="spellEnd"/>
      <w:r w:rsidRPr="00B77585">
        <w:rPr>
          <w:sz w:val="24"/>
          <w:szCs w:val="24"/>
        </w:rPr>
        <w:t xml:space="preserve"> 2025 la </w:t>
      </w:r>
      <w:proofErr w:type="spellStart"/>
      <w:r w:rsidRPr="00B77585">
        <w:rPr>
          <w:sz w:val="24"/>
          <w:szCs w:val="24"/>
        </w:rPr>
        <w:t>pral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fèt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vandredi</w:t>
      </w:r>
      <w:proofErr w:type="spellEnd"/>
      <w:r w:rsidRPr="00B77585">
        <w:rPr>
          <w:sz w:val="24"/>
          <w:szCs w:val="24"/>
        </w:rPr>
        <w:t xml:space="preserve"> Sen, 18 </w:t>
      </w:r>
      <w:proofErr w:type="spellStart"/>
      <w:r w:rsidRPr="00B77585">
        <w:rPr>
          <w:sz w:val="24"/>
          <w:szCs w:val="24"/>
        </w:rPr>
        <w:t>avril</w:t>
      </w:r>
      <w:proofErr w:type="spellEnd"/>
      <w:r w:rsidRPr="00B77585">
        <w:rPr>
          <w:sz w:val="24"/>
          <w:szCs w:val="24"/>
        </w:rPr>
        <w:t>.</w:t>
      </w:r>
    </w:p>
    <w:p w14:paraId="6E0A5285" w14:textId="77777777" w:rsidR="00B77585" w:rsidRPr="00B77585" w:rsidRDefault="00B77585" w:rsidP="00B77585">
      <w:pPr>
        <w:rPr>
          <w:sz w:val="24"/>
          <w:szCs w:val="24"/>
        </w:rPr>
      </w:pPr>
    </w:p>
    <w:p w14:paraId="5F98284D" w14:textId="352249E5" w:rsidR="00B77585" w:rsidRDefault="00B77585" w:rsidP="007A10B3">
      <w:pPr>
        <w:ind w:firstLine="720"/>
        <w:rPr>
          <w:sz w:val="24"/>
          <w:szCs w:val="24"/>
        </w:rPr>
      </w:pPr>
      <w:proofErr w:type="spellStart"/>
      <w:r w:rsidRPr="00B77585">
        <w:rPr>
          <w:sz w:val="24"/>
          <w:szCs w:val="24"/>
        </w:rPr>
        <w:t>Konsyans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ou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ak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jenewozite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charitab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ou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pou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koleksyon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ane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sa</w:t>
      </w:r>
      <w:proofErr w:type="spellEnd"/>
      <w:r w:rsidRPr="00B77585">
        <w:rPr>
          <w:sz w:val="24"/>
          <w:szCs w:val="24"/>
        </w:rPr>
        <w:t xml:space="preserve"> a </w:t>
      </w:r>
      <w:proofErr w:type="spellStart"/>
      <w:r w:rsidRPr="00B77585">
        <w:rPr>
          <w:sz w:val="24"/>
          <w:szCs w:val="24"/>
        </w:rPr>
        <w:t>pral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ede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pèmèt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kretyen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yo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ak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Legliz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Katolik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yo</w:t>
      </w:r>
      <w:proofErr w:type="spellEnd"/>
      <w:r w:rsidRPr="00B77585">
        <w:rPr>
          <w:sz w:val="24"/>
          <w:szCs w:val="24"/>
        </w:rPr>
        <w:t xml:space="preserve"> rete nan </w:t>
      </w:r>
      <w:proofErr w:type="spellStart"/>
      <w:r w:rsidRPr="00B77585">
        <w:rPr>
          <w:sz w:val="24"/>
          <w:szCs w:val="24"/>
        </w:rPr>
        <w:t>Tè</w:t>
      </w:r>
      <w:proofErr w:type="spellEnd"/>
      <w:r w:rsidRPr="00B77585">
        <w:rPr>
          <w:sz w:val="24"/>
          <w:szCs w:val="24"/>
        </w:rPr>
        <w:t xml:space="preserve"> Sent la, nan </w:t>
      </w:r>
      <w:proofErr w:type="spellStart"/>
      <w:r w:rsidRPr="00B77585">
        <w:rPr>
          <w:sz w:val="24"/>
          <w:szCs w:val="24"/>
        </w:rPr>
        <w:t>tè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sa</w:t>
      </w:r>
      <w:proofErr w:type="spellEnd"/>
      <w:r w:rsidRPr="00B77585">
        <w:rPr>
          <w:sz w:val="24"/>
          <w:szCs w:val="24"/>
        </w:rPr>
        <w:t xml:space="preserve"> a </w:t>
      </w:r>
      <w:proofErr w:type="spellStart"/>
      <w:r w:rsidRPr="00B77585">
        <w:rPr>
          <w:sz w:val="24"/>
          <w:szCs w:val="24"/>
        </w:rPr>
        <w:t>menm</w:t>
      </w:r>
      <w:proofErr w:type="spellEnd"/>
      <w:r w:rsidRPr="00B77585">
        <w:rPr>
          <w:sz w:val="24"/>
          <w:szCs w:val="24"/>
        </w:rPr>
        <w:t xml:space="preserve"> ki </w:t>
      </w:r>
      <w:proofErr w:type="spellStart"/>
      <w:r w:rsidRPr="00B77585">
        <w:rPr>
          <w:sz w:val="24"/>
          <w:szCs w:val="24"/>
        </w:rPr>
        <w:t>te</w:t>
      </w:r>
      <w:proofErr w:type="spellEnd"/>
      <w:r w:rsidRPr="00B77585">
        <w:rPr>
          <w:sz w:val="24"/>
          <w:szCs w:val="24"/>
        </w:rPr>
        <w:t xml:space="preserve"> vin </w:t>
      </w:r>
      <w:proofErr w:type="spellStart"/>
      <w:r w:rsidRPr="00B77585">
        <w:rPr>
          <w:sz w:val="24"/>
          <w:szCs w:val="24"/>
        </w:rPr>
        <w:t>sen</w:t>
      </w:r>
      <w:proofErr w:type="spellEnd"/>
      <w:r w:rsidRPr="00B77585">
        <w:rPr>
          <w:sz w:val="24"/>
          <w:szCs w:val="24"/>
        </w:rPr>
        <w:t xml:space="preserve"> gras a </w:t>
      </w:r>
      <w:proofErr w:type="spellStart"/>
      <w:r w:rsidRPr="00B77585">
        <w:rPr>
          <w:sz w:val="24"/>
          <w:szCs w:val="24"/>
        </w:rPr>
        <w:t>lavi</w:t>
      </w:r>
      <w:proofErr w:type="spellEnd"/>
      <w:r w:rsidRPr="00B77585">
        <w:rPr>
          <w:sz w:val="24"/>
          <w:szCs w:val="24"/>
        </w:rPr>
        <w:t xml:space="preserve">, </w:t>
      </w:r>
      <w:proofErr w:type="spellStart"/>
      <w:r w:rsidRPr="00B77585">
        <w:rPr>
          <w:sz w:val="24"/>
          <w:szCs w:val="24"/>
        </w:rPr>
        <w:t>lanmò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ak</w:t>
      </w:r>
      <w:proofErr w:type="spellEnd"/>
      <w:r w:rsidR="007A10B3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Rezirèksyon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Jezi</w:t>
      </w:r>
      <w:proofErr w:type="spellEnd"/>
      <w:r w:rsidRPr="00B77585">
        <w:rPr>
          <w:sz w:val="24"/>
          <w:szCs w:val="24"/>
        </w:rPr>
        <w:t xml:space="preserve">. </w:t>
      </w:r>
      <w:proofErr w:type="spellStart"/>
      <w:r w:rsidRPr="00B77585">
        <w:rPr>
          <w:sz w:val="24"/>
          <w:szCs w:val="24"/>
        </w:rPr>
        <w:t>Fransisken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yo</w:t>
      </w:r>
      <w:proofErr w:type="spellEnd"/>
      <w:r w:rsidRPr="00B77585">
        <w:rPr>
          <w:sz w:val="24"/>
          <w:szCs w:val="24"/>
        </w:rPr>
        <w:t xml:space="preserve"> ki </w:t>
      </w:r>
      <w:proofErr w:type="spellStart"/>
      <w:r w:rsidRPr="00B77585">
        <w:rPr>
          <w:sz w:val="24"/>
          <w:szCs w:val="24"/>
        </w:rPr>
        <w:t>anchaj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Tè</w:t>
      </w:r>
      <w:proofErr w:type="spellEnd"/>
      <w:r w:rsidRPr="00B77585">
        <w:rPr>
          <w:sz w:val="24"/>
          <w:szCs w:val="24"/>
        </w:rPr>
        <w:t xml:space="preserve"> Sent la </w:t>
      </w:r>
      <w:proofErr w:type="spellStart"/>
      <w:r w:rsidRPr="00B77585">
        <w:rPr>
          <w:sz w:val="24"/>
          <w:szCs w:val="24"/>
        </w:rPr>
        <w:t>ede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kenbe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ak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pwoteje</w:t>
      </w:r>
      <w:proofErr w:type="spellEnd"/>
      <w:r w:rsidRPr="00B77585">
        <w:rPr>
          <w:sz w:val="24"/>
          <w:szCs w:val="24"/>
        </w:rPr>
        <w:t xml:space="preserve"> sit </w:t>
      </w:r>
      <w:proofErr w:type="spellStart"/>
      <w:r w:rsidRPr="00B77585">
        <w:rPr>
          <w:sz w:val="24"/>
          <w:szCs w:val="24"/>
        </w:rPr>
        <w:t>sakre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ak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tanp</w:t>
      </w:r>
      <w:proofErr w:type="spellEnd"/>
      <w:r w:rsidR="007A10B3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yo</w:t>
      </w:r>
      <w:proofErr w:type="spellEnd"/>
      <w:r w:rsidRPr="00B77585">
        <w:rPr>
          <w:sz w:val="24"/>
          <w:szCs w:val="24"/>
        </w:rPr>
        <w:t xml:space="preserve">, epi </w:t>
      </w:r>
      <w:proofErr w:type="spellStart"/>
      <w:r w:rsidRPr="00B77585">
        <w:rPr>
          <w:sz w:val="24"/>
          <w:szCs w:val="24"/>
        </w:rPr>
        <w:t>tou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pran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swen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pou</w:t>
      </w:r>
      <w:proofErr w:type="spellEnd"/>
      <w:r w:rsidRPr="00B77585">
        <w:rPr>
          <w:sz w:val="24"/>
          <w:szCs w:val="24"/>
        </w:rPr>
        <w:t xml:space="preserve"> "</w:t>
      </w:r>
      <w:proofErr w:type="spellStart"/>
      <w:r w:rsidRPr="00B77585">
        <w:rPr>
          <w:sz w:val="24"/>
          <w:szCs w:val="24"/>
        </w:rPr>
        <w:t>wòch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vivan</w:t>
      </w:r>
      <w:proofErr w:type="spellEnd"/>
      <w:r w:rsidRPr="00B77585">
        <w:rPr>
          <w:sz w:val="24"/>
          <w:szCs w:val="24"/>
        </w:rPr>
        <w:t xml:space="preserve">" ki </w:t>
      </w:r>
      <w:proofErr w:type="spellStart"/>
      <w:r w:rsidRPr="00B77585">
        <w:rPr>
          <w:sz w:val="24"/>
          <w:szCs w:val="24"/>
        </w:rPr>
        <w:t>prezan</w:t>
      </w:r>
      <w:proofErr w:type="spellEnd"/>
      <w:r w:rsidRPr="00B77585">
        <w:rPr>
          <w:sz w:val="24"/>
          <w:szCs w:val="24"/>
        </w:rPr>
        <w:t xml:space="preserve"> nan </w:t>
      </w:r>
      <w:proofErr w:type="spellStart"/>
      <w:r w:rsidRPr="00B77585">
        <w:rPr>
          <w:sz w:val="24"/>
          <w:szCs w:val="24"/>
        </w:rPr>
        <w:t>mitan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yo</w:t>
      </w:r>
      <w:proofErr w:type="spellEnd"/>
      <w:r w:rsidRPr="00B77585">
        <w:rPr>
          <w:sz w:val="24"/>
          <w:szCs w:val="24"/>
        </w:rPr>
        <w:t>.</w:t>
      </w:r>
    </w:p>
    <w:p w14:paraId="0B61AFEE" w14:textId="77777777" w:rsidR="00B77585" w:rsidRPr="00B77585" w:rsidRDefault="00B77585" w:rsidP="00B77585">
      <w:pPr>
        <w:rPr>
          <w:sz w:val="24"/>
          <w:szCs w:val="24"/>
        </w:rPr>
      </w:pPr>
    </w:p>
    <w:p w14:paraId="51FDAB17" w14:textId="7BA20638" w:rsidR="00B77585" w:rsidRPr="00B77585" w:rsidRDefault="00B77585" w:rsidP="00B77585">
      <w:pPr>
        <w:ind w:firstLine="720"/>
        <w:rPr>
          <w:sz w:val="24"/>
          <w:szCs w:val="24"/>
        </w:rPr>
      </w:pPr>
      <w:r w:rsidRPr="00B77585">
        <w:rPr>
          <w:sz w:val="24"/>
          <w:szCs w:val="24"/>
        </w:rPr>
        <w:t xml:space="preserve">Nou </w:t>
      </w:r>
      <w:proofErr w:type="spellStart"/>
      <w:r w:rsidRPr="00B77585">
        <w:rPr>
          <w:sz w:val="24"/>
          <w:szCs w:val="24"/>
        </w:rPr>
        <w:t>mande</w:t>
      </w:r>
      <w:proofErr w:type="spellEnd"/>
      <w:r w:rsidRPr="00B77585">
        <w:rPr>
          <w:sz w:val="24"/>
          <w:szCs w:val="24"/>
        </w:rPr>
        <w:t xml:space="preserve"> w </w:t>
      </w:r>
      <w:proofErr w:type="spellStart"/>
      <w:r w:rsidRPr="00B77585">
        <w:rPr>
          <w:sz w:val="24"/>
          <w:szCs w:val="24"/>
        </w:rPr>
        <w:t>ak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imilite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pou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lapriyè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ou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ak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sipò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finansye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pou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koleksyon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anyèl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sa</w:t>
      </w:r>
      <w:proofErr w:type="spellEnd"/>
      <w:r w:rsidRPr="00B77585">
        <w:rPr>
          <w:sz w:val="24"/>
          <w:szCs w:val="24"/>
        </w:rPr>
        <w:t xml:space="preserve"> a, </w:t>
      </w:r>
      <w:proofErr w:type="spellStart"/>
      <w:r w:rsidRPr="00B77585">
        <w:rPr>
          <w:sz w:val="24"/>
          <w:szCs w:val="24"/>
        </w:rPr>
        <w:t>jan</w:t>
      </w:r>
      <w:proofErr w:type="spellEnd"/>
      <w:r w:rsidR="007A10B3">
        <w:rPr>
          <w:sz w:val="24"/>
          <w:szCs w:val="24"/>
        </w:rPr>
        <w:t xml:space="preserve"> </w:t>
      </w:r>
      <w:r w:rsidRPr="00B77585">
        <w:rPr>
          <w:sz w:val="24"/>
          <w:szCs w:val="24"/>
        </w:rPr>
        <w:t>Pap</w:t>
      </w:r>
      <w:r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Franswa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ankouraje</w:t>
      </w:r>
      <w:proofErr w:type="spellEnd"/>
      <w:r w:rsidRPr="00B77585">
        <w:rPr>
          <w:sz w:val="24"/>
          <w:szCs w:val="24"/>
        </w:rPr>
        <w:t xml:space="preserve"> l. </w:t>
      </w:r>
      <w:proofErr w:type="spellStart"/>
      <w:r w:rsidRPr="00B77585">
        <w:rPr>
          <w:sz w:val="24"/>
          <w:szCs w:val="24"/>
        </w:rPr>
        <w:t>Lè</w:t>
      </w:r>
      <w:proofErr w:type="spellEnd"/>
      <w:r w:rsidRPr="00B77585">
        <w:rPr>
          <w:sz w:val="24"/>
          <w:szCs w:val="24"/>
        </w:rPr>
        <w:t xml:space="preserve"> w </w:t>
      </w:r>
      <w:proofErr w:type="spellStart"/>
      <w:r w:rsidRPr="00B77585">
        <w:rPr>
          <w:sz w:val="24"/>
          <w:szCs w:val="24"/>
        </w:rPr>
        <w:t>sipòte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efò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sa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yo</w:t>
      </w:r>
      <w:proofErr w:type="spellEnd"/>
      <w:r w:rsidRPr="00B77585">
        <w:rPr>
          <w:sz w:val="24"/>
          <w:szCs w:val="24"/>
        </w:rPr>
        <w:t xml:space="preserve">, </w:t>
      </w:r>
      <w:proofErr w:type="spellStart"/>
      <w:r w:rsidRPr="00B77585">
        <w:rPr>
          <w:sz w:val="24"/>
          <w:szCs w:val="24"/>
        </w:rPr>
        <w:t>ou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kanpe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ak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Legliz</w:t>
      </w:r>
      <w:proofErr w:type="spellEnd"/>
      <w:r w:rsidRPr="00B77585">
        <w:rPr>
          <w:sz w:val="24"/>
          <w:szCs w:val="24"/>
        </w:rPr>
        <w:t xml:space="preserve"> la nan </w:t>
      </w:r>
      <w:proofErr w:type="spellStart"/>
      <w:r w:rsidRPr="00B77585">
        <w:rPr>
          <w:sz w:val="24"/>
          <w:szCs w:val="24"/>
        </w:rPr>
        <w:t>Tè</w:t>
      </w:r>
      <w:proofErr w:type="spellEnd"/>
      <w:r w:rsidRPr="00B77585">
        <w:rPr>
          <w:sz w:val="24"/>
          <w:szCs w:val="24"/>
        </w:rPr>
        <w:t xml:space="preserve"> Sent la, epi </w:t>
      </w:r>
      <w:proofErr w:type="spellStart"/>
      <w:r w:rsidRPr="00B77585">
        <w:rPr>
          <w:sz w:val="24"/>
          <w:szCs w:val="24"/>
        </w:rPr>
        <w:t>ou</w:t>
      </w:r>
      <w:proofErr w:type="spellEnd"/>
      <w:r w:rsidRPr="00B77585">
        <w:rPr>
          <w:sz w:val="24"/>
          <w:szCs w:val="24"/>
        </w:rPr>
        <w:t xml:space="preserve"> vin</w:t>
      </w:r>
    </w:p>
    <w:p w14:paraId="0B9971CB" w14:textId="77777777" w:rsidR="00B77585" w:rsidRDefault="00B77585" w:rsidP="00B77585">
      <w:pPr>
        <w:rPr>
          <w:sz w:val="24"/>
          <w:szCs w:val="24"/>
        </w:rPr>
      </w:pPr>
      <w:proofErr w:type="spellStart"/>
      <w:r w:rsidRPr="00B77585">
        <w:rPr>
          <w:sz w:val="24"/>
          <w:szCs w:val="24"/>
        </w:rPr>
        <w:t>tounen</w:t>
      </w:r>
      <w:proofErr w:type="spellEnd"/>
      <w:r w:rsidRPr="00B77585">
        <w:rPr>
          <w:sz w:val="24"/>
          <w:szCs w:val="24"/>
        </w:rPr>
        <w:t xml:space="preserve"> yon </w:t>
      </w:r>
      <w:proofErr w:type="spellStart"/>
      <w:r w:rsidRPr="00B77585">
        <w:rPr>
          <w:sz w:val="24"/>
          <w:szCs w:val="24"/>
        </w:rPr>
        <w:t>enstriman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lapè</w:t>
      </w:r>
      <w:proofErr w:type="spellEnd"/>
      <w:r w:rsidRPr="00B77585">
        <w:rPr>
          <w:sz w:val="24"/>
          <w:szCs w:val="24"/>
        </w:rPr>
        <w:t xml:space="preserve"> nan yon </w:t>
      </w:r>
      <w:proofErr w:type="spellStart"/>
      <w:r w:rsidRPr="00B77585">
        <w:rPr>
          <w:sz w:val="24"/>
          <w:szCs w:val="24"/>
        </w:rPr>
        <w:t>rejyon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boulvèse</w:t>
      </w:r>
      <w:proofErr w:type="spellEnd"/>
      <w:r w:rsidRPr="00B77585">
        <w:rPr>
          <w:sz w:val="24"/>
          <w:szCs w:val="24"/>
        </w:rPr>
        <w:t>.</w:t>
      </w:r>
    </w:p>
    <w:p w14:paraId="471468C4" w14:textId="77777777" w:rsidR="00B77585" w:rsidRPr="00B77585" w:rsidRDefault="00B77585" w:rsidP="00B77585">
      <w:pPr>
        <w:rPr>
          <w:sz w:val="24"/>
          <w:szCs w:val="24"/>
        </w:rPr>
      </w:pPr>
    </w:p>
    <w:p w14:paraId="1EE02C81" w14:textId="18AF2375" w:rsidR="00B17CBF" w:rsidRDefault="00B77585" w:rsidP="00B77585">
      <w:pPr>
        <w:ind w:firstLine="720"/>
        <w:rPr>
          <w:sz w:val="24"/>
          <w:szCs w:val="24"/>
        </w:rPr>
      </w:pPr>
      <w:proofErr w:type="spellStart"/>
      <w:r w:rsidRPr="00B77585">
        <w:rPr>
          <w:sz w:val="24"/>
          <w:szCs w:val="24"/>
        </w:rPr>
        <w:t>Avèk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rekonesans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pou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jenewozite</w:t>
      </w:r>
      <w:proofErr w:type="spellEnd"/>
      <w:r w:rsidRPr="00B77585">
        <w:rPr>
          <w:sz w:val="24"/>
          <w:szCs w:val="24"/>
        </w:rPr>
        <w:t xml:space="preserve"> w </w:t>
      </w:r>
      <w:proofErr w:type="spellStart"/>
      <w:r w:rsidRPr="00B77585">
        <w:rPr>
          <w:sz w:val="24"/>
          <w:szCs w:val="24"/>
        </w:rPr>
        <w:t>kap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kontinye</w:t>
      </w:r>
      <w:proofErr w:type="spellEnd"/>
      <w:r w:rsidRPr="00B77585">
        <w:rPr>
          <w:sz w:val="24"/>
          <w:szCs w:val="24"/>
        </w:rPr>
        <w:t xml:space="preserve"> epi </w:t>
      </w:r>
      <w:proofErr w:type="spellStart"/>
      <w:r w:rsidRPr="00B77585">
        <w:rPr>
          <w:sz w:val="24"/>
          <w:szCs w:val="24"/>
        </w:rPr>
        <w:t>ak</w:t>
      </w:r>
      <w:proofErr w:type="spellEnd"/>
      <w:r w:rsidRPr="00B77585">
        <w:rPr>
          <w:sz w:val="24"/>
          <w:szCs w:val="24"/>
        </w:rPr>
        <w:t xml:space="preserve"> tout </w:t>
      </w:r>
      <w:proofErr w:type="spellStart"/>
      <w:r w:rsidRPr="00B77585">
        <w:rPr>
          <w:sz w:val="24"/>
          <w:szCs w:val="24"/>
        </w:rPr>
        <w:t>volonte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lapriyè</w:t>
      </w:r>
      <w:proofErr w:type="spellEnd"/>
      <w:r w:rsidRPr="00B77585">
        <w:rPr>
          <w:sz w:val="24"/>
          <w:szCs w:val="24"/>
        </w:rPr>
        <w:t xml:space="preserve"> m, se </w:t>
      </w:r>
      <w:proofErr w:type="spellStart"/>
      <w:r w:rsidRPr="00B77585">
        <w:rPr>
          <w:sz w:val="24"/>
          <w:szCs w:val="24"/>
        </w:rPr>
        <w:t>mwen</w:t>
      </w:r>
      <w:proofErr w:type="spellEnd"/>
      <w:r w:rsidRPr="00B77585">
        <w:rPr>
          <w:sz w:val="24"/>
          <w:szCs w:val="24"/>
        </w:rPr>
        <w:t xml:space="preserve"> </w:t>
      </w:r>
      <w:proofErr w:type="spellStart"/>
      <w:r w:rsidRPr="00B77585">
        <w:rPr>
          <w:sz w:val="24"/>
          <w:szCs w:val="24"/>
        </w:rPr>
        <w:t>menm</w:t>
      </w:r>
      <w:proofErr w:type="spellEnd"/>
    </w:p>
    <w:p w14:paraId="36D0E759" w14:textId="77777777" w:rsidR="00B77585" w:rsidRPr="008C28BC" w:rsidRDefault="00B77585" w:rsidP="00B77585">
      <w:pPr>
        <w:rPr>
          <w:sz w:val="24"/>
          <w:szCs w:val="24"/>
        </w:rPr>
      </w:pPr>
    </w:p>
    <w:p w14:paraId="19181161" w14:textId="582D7768" w:rsidR="00B17CBF" w:rsidRDefault="00B17CBF" w:rsidP="00B17CBF">
      <w:pPr>
        <w:rPr>
          <w:sz w:val="24"/>
          <w:szCs w:val="24"/>
        </w:rPr>
      </w:pP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Pr="008C28BC">
        <w:rPr>
          <w:sz w:val="24"/>
          <w:szCs w:val="24"/>
        </w:rPr>
        <w:t>S</w:t>
      </w:r>
      <w:r w:rsidR="006A622D" w:rsidRPr="006A622D">
        <w:rPr>
          <w:sz w:val="24"/>
          <w:szCs w:val="24"/>
        </w:rPr>
        <w:t>ensèman</w:t>
      </w:r>
      <w:proofErr w:type="spellEnd"/>
      <w:r w:rsidR="006A622D" w:rsidRPr="006A622D">
        <w:rPr>
          <w:sz w:val="24"/>
          <w:szCs w:val="24"/>
        </w:rPr>
        <w:t xml:space="preserve"> nan Kris la</w:t>
      </w:r>
      <w:r w:rsidRPr="008C28BC">
        <w:rPr>
          <w:sz w:val="24"/>
          <w:szCs w:val="24"/>
        </w:rPr>
        <w:t>,</w:t>
      </w:r>
    </w:p>
    <w:p w14:paraId="28A92929" w14:textId="3E9C6679" w:rsidR="00B17CBF" w:rsidRPr="008C28BC" w:rsidRDefault="00B17CBF" w:rsidP="00B17CB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80CD0" w:rsidRPr="00F57C87">
        <w:rPr>
          <w:noProof/>
        </w:rPr>
        <w:drawing>
          <wp:inline distT="0" distB="0" distL="0" distR="0" wp14:anchorId="36D9207D" wp14:editId="7447E6D0">
            <wp:extent cx="2463800" cy="487881"/>
            <wp:effectExtent l="0" t="0" r="0" b="7620"/>
            <wp:docPr id="187433705" name="Picture 187433705" descr="BarbaritoSig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rbaritoSigColo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679" cy="494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13CEF" w14:textId="60283C5C" w:rsidR="00B17CBF" w:rsidRDefault="00B17CBF" w:rsidP="00B17CBF">
      <w:pPr>
        <w:rPr>
          <w:sz w:val="24"/>
          <w:szCs w:val="24"/>
        </w:rPr>
      </w:pP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Pr="008C28BC">
        <w:rPr>
          <w:sz w:val="24"/>
          <w:szCs w:val="24"/>
        </w:rPr>
        <w:t>M</w:t>
      </w:r>
      <w:r w:rsidR="006A622D" w:rsidRPr="006A622D">
        <w:rPr>
          <w:sz w:val="24"/>
          <w:szCs w:val="24"/>
        </w:rPr>
        <w:t>onsenyè</w:t>
      </w:r>
      <w:proofErr w:type="spellEnd"/>
      <w:r w:rsidR="006A622D" w:rsidRPr="006A622D">
        <w:rPr>
          <w:sz w:val="24"/>
          <w:szCs w:val="24"/>
        </w:rPr>
        <w:t xml:space="preserve"> Gerald M. Barbarito</w:t>
      </w:r>
      <w:r w:rsidRPr="008C28BC">
        <w:rPr>
          <w:sz w:val="24"/>
          <w:szCs w:val="24"/>
        </w:rPr>
        <w:br/>
      </w: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="006A622D" w:rsidRPr="006A622D">
        <w:rPr>
          <w:sz w:val="24"/>
          <w:szCs w:val="24"/>
        </w:rPr>
        <w:t>Evèk</w:t>
      </w:r>
      <w:proofErr w:type="spellEnd"/>
      <w:r w:rsidR="006A622D" w:rsidRPr="006A622D">
        <w:rPr>
          <w:sz w:val="24"/>
          <w:szCs w:val="24"/>
        </w:rPr>
        <w:t xml:space="preserve"> Palm Beach</w:t>
      </w:r>
      <w:r w:rsidR="006A622D" w:rsidRPr="006A622D">
        <w:rPr>
          <w:sz w:val="24"/>
          <w:szCs w:val="24"/>
        </w:rPr>
        <w:cr/>
      </w:r>
    </w:p>
    <w:p w14:paraId="7B6B5757" w14:textId="77777777" w:rsidR="00C94EC8" w:rsidRDefault="00C94EC8" w:rsidP="00B17CBF">
      <w:pPr>
        <w:rPr>
          <w:sz w:val="24"/>
          <w:szCs w:val="24"/>
        </w:rPr>
      </w:pPr>
    </w:p>
    <w:p w14:paraId="60029F7C" w14:textId="77777777" w:rsidR="00F166CA" w:rsidRDefault="00F166CA" w:rsidP="00B17CBF">
      <w:pPr>
        <w:rPr>
          <w:sz w:val="24"/>
          <w:szCs w:val="24"/>
        </w:rPr>
      </w:pPr>
    </w:p>
    <w:p w14:paraId="5FAD540D" w14:textId="0704C09A" w:rsidR="00F166CA" w:rsidRPr="008C28BC" w:rsidRDefault="003518C2" w:rsidP="003518C2">
      <w:pPr>
        <w:rPr>
          <w:sz w:val="24"/>
          <w:szCs w:val="24"/>
        </w:rPr>
      </w:pPr>
      <w:r w:rsidRPr="003518C2">
        <w:rPr>
          <w:b/>
          <w:sz w:val="24"/>
          <w:szCs w:val="24"/>
          <w:u w:val="single"/>
        </w:rPr>
        <w:t>NÒT POU KIRE YO:</w:t>
      </w:r>
      <w:r w:rsidRPr="000A5494">
        <w:rPr>
          <w:b/>
          <w:sz w:val="24"/>
          <w:szCs w:val="24"/>
        </w:rPr>
        <w:t xml:space="preserve"> LI OBLIGATWA POU OU PIBLYE LÈT SA A NAN BILTEN PAWAS LA</w:t>
      </w:r>
      <w:r w:rsidRPr="000A5494">
        <w:rPr>
          <w:b/>
          <w:sz w:val="24"/>
          <w:szCs w:val="24"/>
        </w:rPr>
        <w:t xml:space="preserve"> </w:t>
      </w:r>
      <w:r w:rsidRPr="000A5494">
        <w:rPr>
          <w:b/>
          <w:sz w:val="24"/>
          <w:szCs w:val="24"/>
        </w:rPr>
        <w:t>KÒM YON MWA TYE PAJ OUBYEN TOUT LÈT ANTYE NAN YON PAJ NAN WEEK-END</w:t>
      </w:r>
      <w:r w:rsidRPr="000A5494">
        <w:rPr>
          <w:b/>
          <w:sz w:val="24"/>
          <w:szCs w:val="24"/>
        </w:rPr>
        <w:t xml:space="preserve"> </w:t>
      </w:r>
      <w:r w:rsidRPr="000A5494">
        <w:rPr>
          <w:b/>
          <w:sz w:val="24"/>
          <w:szCs w:val="24"/>
        </w:rPr>
        <w:t>12/13 AVRIL 2025 LA. KOLEKSYON AN PRAL FÈT 18 AVRIL 2025.OU LIB POU LI LÈT POU</w:t>
      </w:r>
      <w:r w:rsidRPr="000A5494">
        <w:rPr>
          <w:b/>
          <w:sz w:val="24"/>
          <w:szCs w:val="24"/>
        </w:rPr>
        <w:t xml:space="preserve"> </w:t>
      </w:r>
      <w:r w:rsidRPr="000A5494">
        <w:rPr>
          <w:b/>
          <w:sz w:val="24"/>
          <w:szCs w:val="24"/>
        </w:rPr>
        <w:t>PAWASYEN YO, AFICHE LÈT SA SOU REZO</w:t>
      </w:r>
      <w:r w:rsidR="000A5494" w:rsidRPr="000A5494">
        <w:rPr>
          <w:b/>
          <w:sz w:val="24"/>
          <w:szCs w:val="24"/>
        </w:rPr>
        <w:t xml:space="preserve"> </w:t>
      </w:r>
      <w:r w:rsidRPr="000A5494">
        <w:rPr>
          <w:b/>
          <w:sz w:val="24"/>
          <w:szCs w:val="24"/>
        </w:rPr>
        <w:t>S</w:t>
      </w:r>
      <w:r w:rsidRPr="000A5494">
        <w:rPr>
          <w:b/>
          <w:sz w:val="24"/>
          <w:szCs w:val="24"/>
        </w:rPr>
        <w:t>OSYAL, AK SOU WEBSITE OU, ANPLIS AK</w:t>
      </w:r>
      <w:r w:rsidRPr="000A5494">
        <w:rPr>
          <w:b/>
          <w:sz w:val="24"/>
          <w:szCs w:val="24"/>
        </w:rPr>
        <w:t xml:space="preserve"> </w:t>
      </w:r>
      <w:r w:rsidRPr="000A5494">
        <w:rPr>
          <w:b/>
          <w:sz w:val="24"/>
          <w:szCs w:val="24"/>
        </w:rPr>
        <w:t>ENPRIME LÈT LA NAN BILTEN AN</w:t>
      </w:r>
    </w:p>
    <w:sectPr w:rsidR="00F166CA" w:rsidRPr="008C28BC" w:rsidSect="00AA3B68">
      <w:endnotePr>
        <w:numFmt w:val="decimal"/>
      </w:endnotePr>
      <w:pgSz w:w="12240" w:h="15840"/>
      <w:pgMar w:top="317" w:right="1440" w:bottom="317" w:left="1440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8CE3AB04-F7E2-4748-B40D-D9A82328D2E6}"/>
    <w:embedBold r:id="rId2" w:fontKey="{94FF871D-AD05-4387-AC01-4BFF5314DBE2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3" w:fontKey="{A60CD9C1-ACA0-4B6B-8C0D-9E23F34E84E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5A674FE6-CF82-42A2-B14B-976EDBE5E036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EFAED986-18C4-4F33-AAF9-FC4913546C2A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6" w:fontKey="{603410E4-04C9-471B-A441-94E1CC6EE15E}"/>
  </w:font>
  <w:font w:name="UnivrstyRoman BT">
    <w:altName w:val="Courier New"/>
    <w:charset w:val="00"/>
    <w:family w:val="decorative"/>
    <w:pitch w:val="variable"/>
    <w:sig w:usb0="00000087" w:usb1="00000000" w:usb2="00000000" w:usb3="00000000" w:csb0="0000001B" w:csb1="00000000"/>
    <w:embedRegular r:id="rId7" w:fontKey="{E2C4D183-455B-4B41-BA0E-AF52E0F6733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8" w:fontKey="{8264B6BC-489D-4EB6-A0ED-B480948047D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618CB818-E3EF-42B9-A2AC-D05DCBFE91FC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0" w:fontKey="{DDB967B2-F28C-4197-846B-2EDA71D3A4E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1" w:fontKey="{D17FB5AC-656F-4E00-8CE1-DB68D813144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2" w:fontKey="{DB8B6852-B1D9-4714-84F2-7F15FEC5245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5A55490E"/>
    <w:multiLevelType w:val="multilevel"/>
    <w:tmpl w:val="E2800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754909490">
    <w:abstractNumId w:val="0"/>
  </w:num>
  <w:num w:numId="2" w16cid:durableId="1312832131">
    <w:abstractNumId w:val="3"/>
  </w:num>
  <w:num w:numId="3" w16cid:durableId="728384829">
    <w:abstractNumId w:val="1"/>
  </w:num>
  <w:num w:numId="4" w16cid:durableId="10138023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06B71"/>
    <w:rsid w:val="00014206"/>
    <w:rsid w:val="00015C0A"/>
    <w:rsid w:val="00017299"/>
    <w:rsid w:val="00022ADA"/>
    <w:rsid w:val="00036EEA"/>
    <w:rsid w:val="0004109F"/>
    <w:rsid w:val="00057730"/>
    <w:rsid w:val="000708A1"/>
    <w:rsid w:val="00093884"/>
    <w:rsid w:val="00096408"/>
    <w:rsid w:val="000A5494"/>
    <w:rsid w:val="000B15E5"/>
    <w:rsid w:val="000B1BD8"/>
    <w:rsid w:val="000B411F"/>
    <w:rsid w:val="000C200A"/>
    <w:rsid w:val="000C648F"/>
    <w:rsid w:val="000D2941"/>
    <w:rsid w:val="000F07AA"/>
    <w:rsid w:val="000F75DE"/>
    <w:rsid w:val="000F79F3"/>
    <w:rsid w:val="00110AA6"/>
    <w:rsid w:val="001117C8"/>
    <w:rsid w:val="00123F4D"/>
    <w:rsid w:val="001271D8"/>
    <w:rsid w:val="00134840"/>
    <w:rsid w:val="001553E1"/>
    <w:rsid w:val="00173F71"/>
    <w:rsid w:val="0017585F"/>
    <w:rsid w:val="0018518E"/>
    <w:rsid w:val="00185289"/>
    <w:rsid w:val="00196150"/>
    <w:rsid w:val="001A1076"/>
    <w:rsid w:val="001C5D77"/>
    <w:rsid w:val="001C7CAF"/>
    <w:rsid w:val="001D4838"/>
    <w:rsid w:val="001E2BA5"/>
    <w:rsid w:val="001E579C"/>
    <w:rsid w:val="001E5B81"/>
    <w:rsid w:val="001E74AD"/>
    <w:rsid w:val="002040A9"/>
    <w:rsid w:val="00217753"/>
    <w:rsid w:val="00220BCF"/>
    <w:rsid w:val="0023720E"/>
    <w:rsid w:val="002401B2"/>
    <w:rsid w:val="002401FB"/>
    <w:rsid w:val="002410E5"/>
    <w:rsid w:val="0024216C"/>
    <w:rsid w:val="0025788B"/>
    <w:rsid w:val="00291A90"/>
    <w:rsid w:val="00294E33"/>
    <w:rsid w:val="002A01A8"/>
    <w:rsid w:val="002A5F0F"/>
    <w:rsid w:val="002B1AAE"/>
    <w:rsid w:val="002B4153"/>
    <w:rsid w:val="002C0854"/>
    <w:rsid w:val="002C1292"/>
    <w:rsid w:val="002C1BD7"/>
    <w:rsid w:val="002E1872"/>
    <w:rsid w:val="002F324F"/>
    <w:rsid w:val="002F4A91"/>
    <w:rsid w:val="00305F68"/>
    <w:rsid w:val="003128B6"/>
    <w:rsid w:val="00321051"/>
    <w:rsid w:val="00322CD3"/>
    <w:rsid w:val="00325717"/>
    <w:rsid w:val="00333AE6"/>
    <w:rsid w:val="003518C2"/>
    <w:rsid w:val="00353B3C"/>
    <w:rsid w:val="00356204"/>
    <w:rsid w:val="00360D01"/>
    <w:rsid w:val="00371174"/>
    <w:rsid w:val="003750C0"/>
    <w:rsid w:val="00376D8B"/>
    <w:rsid w:val="003908B2"/>
    <w:rsid w:val="003A1635"/>
    <w:rsid w:val="003A7C7B"/>
    <w:rsid w:val="003C45BC"/>
    <w:rsid w:val="003D6C6E"/>
    <w:rsid w:val="003E78DE"/>
    <w:rsid w:val="0041070F"/>
    <w:rsid w:val="00420354"/>
    <w:rsid w:val="004206B4"/>
    <w:rsid w:val="0042090F"/>
    <w:rsid w:val="00420AA3"/>
    <w:rsid w:val="004221FA"/>
    <w:rsid w:val="004223E4"/>
    <w:rsid w:val="00426885"/>
    <w:rsid w:val="004405C6"/>
    <w:rsid w:val="00442595"/>
    <w:rsid w:val="00454458"/>
    <w:rsid w:val="00457E3C"/>
    <w:rsid w:val="004B7C0D"/>
    <w:rsid w:val="004C5E22"/>
    <w:rsid w:val="004E6A5F"/>
    <w:rsid w:val="004F7837"/>
    <w:rsid w:val="005009BF"/>
    <w:rsid w:val="005305EC"/>
    <w:rsid w:val="005340A8"/>
    <w:rsid w:val="00540894"/>
    <w:rsid w:val="00546BE8"/>
    <w:rsid w:val="00547CEB"/>
    <w:rsid w:val="00554369"/>
    <w:rsid w:val="005835B5"/>
    <w:rsid w:val="005A3723"/>
    <w:rsid w:val="005A525F"/>
    <w:rsid w:val="005B5B6D"/>
    <w:rsid w:val="005D3767"/>
    <w:rsid w:val="005D5AD5"/>
    <w:rsid w:val="005D66F9"/>
    <w:rsid w:val="005E5821"/>
    <w:rsid w:val="00614B23"/>
    <w:rsid w:val="00623C0D"/>
    <w:rsid w:val="00642840"/>
    <w:rsid w:val="00646371"/>
    <w:rsid w:val="00653069"/>
    <w:rsid w:val="00657BAC"/>
    <w:rsid w:val="00670490"/>
    <w:rsid w:val="00682AE6"/>
    <w:rsid w:val="00694868"/>
    <w:rsid w:val="006A5F86"/>
    <w:rsid w:val="006A622D"/>
    <w:rsid w:val="006B0FAC"/>
    <w:rsid w:val="006B2C9A"/>
    <w:rsid w:val="006B5F9D"/>
    <w:rsid w:val="006C39E1"/>
    <w:rsid w:val="006C42C5"/>
    <w:rsid w:val="006E2DEA"/>
    <w:rsid w:val="007002AC"/>
    <w:rsid w:val="0070459F"/>
    <w:rsid w:val="00710B58"/>
    <w:rsid w:val="00713740"/>
    <w:rsid w:val="00713C5E"/>
    <w:rsid w:val="00714F49"/>
    <w:rsid w:val="007250E0"/>
    <w:rsid w:val="00754E13"/>
    <w:rsid w:val="00765235"/>
    <w:rsid w:val="00772720"/>
    <w:rsid w:val="00774650"/>
    <w:rsid w:val="00777E21"/>
    <w:rsid w:val="00780B16"/>
    <w:rsid w:val="00780DBD"/>
    <w:rsid w:val="00781D96"/>
    <w:rsid w:val="007851CE"/>
    <w:rsid w:val="007928AC"/>
    <w:rsid w:val="00796DE3"/>
    <w:rsid w:val="007A10B3"/>
    <w:rsid w:val="007A4F8A"/>
    <w:rsid w:val="007C0E49"/>
    <w:rsid w:val="007D06A0"/>
    <w:rsid w:val="007D0777"/>
    <w:rsid w:val="008059E4"/>
    <w:rsid w:val="00813BFD"/>
    <w:rsid w:val="00816684"/>
    <w:rsid w:val="00834218"/>
    <w:rsid w:val="00835D02"/>
    <w:rsid w:val="0084480C"/>
    <w:rsid w:val="008450B9"/>
    <w:rsid w:val="00847419"/>
    <w:rsid w:val="0085367B"/>
    <w:rsid w:val="008543EF"/>
    <w:rsid w:val="00856EA2"/>
    <w:rsid w:val="00864FD3"/>
    <w:rsid w:val="00871000"/>
    <w:rsid w:val="00880CD0"/>
    <w:rsid w:val="0088659B"/>
    <w:rsid w:val="0089239F"/>
    <w:rsid w:val="008B38EC"/>
    <w:rsid w:val="008C1133"/>
    <w:rsid w:val="008D02C1"/>
    <w:rsid w:val="008D1B62"/>
    <w:rsid w:val="008D7C77"/>
    <w:rsid w:val="008E0BD4"/>
    <w:rsid w:val="008E2F29"/>
    <w:rsid w:val="008E35D3"/>
    <w:rsid w:val="008F3D6C"/>
    <w:rsid w:val="0090302B"/>
    <w:rsid w:val="0090403A"/>
    <w:rsid w:val="0091286D"/>
    <w:rsid w:val="009159F4"/>
    <w:rsid w:val="009222A4"/>
    <w:rsid w:val="00922FC4"/>
    <w:rsid w:val="00944CAE"/>
    <w:rsid w:val="009533CB"/>
    <w:rsid w:val="00960B9E"/>
    <w:rsid w:val="00976EE6"/>
    <w:rsid w:val="0098155B"/>
    <w:rsid w:val="009B5C0B"/>
    <w:rsid w:val="009C3F03"/>
    <w:rsid w:val="009E4560"/>
    <w:rsid w:val="009E52B6"/>
    <w:rsid w:val="009E7C58"/>
    <w:rsid w:val="009F3BFA"/>
    <w:rsid w:val="00A154CA"/>
    <w:rsid w:val="00A261ED"/>
    <w:rsid w:val="00A65C85"/>
    <w:rsid w:val="00A85DC9"/>
    <w:rsid w:val="00AA3B68"/>
    <w:rsid w:val="00AA7F69"/>
    <w:rsid w:val="00AB77C9"/>
    <w:rsid w:val="00AC57D7"/>
    <w:rsid w:val="00AD0974"/>
    <w:rsid w:val="00AE1B22"/>
    <w:rsid w:val="00AF7B88"/>
    <w:rsid w:val="00B029AA"/>
    <w:rsid w:val="00B0577D"/>
    <w:rsid w:val="00B122B6"/>
    <w:rsid w:val="00B13ACC"/>
    <w:rsid w:val="00B14B02"/>
    <w:rsid w:val="00B17CBF"/>
    <w:rsid w:val="00B26EB1"/>
    <w:rsid w:val="00B27CC2"/>
    <w:rsid w:val="00B37553"/>
    <w:rsid w:val="00B5126B"/>
    <w:rsid w:val="00B52F93"/>
    <w:rsid w:val="00B67FE3"/>
    <w:rsid w:val="00B74BBD"/>
    <w:rsid w:val="00B77585"/>
    <w:rsid w:val="00B94B69"/>
    <w:rsid w:val="00BA4717"/>
    <w:rsid w:val="00BB1D85"/>
    <w:rsid w:val="00BB28CF"/>
    <w:rsid w:val="00BB6590"/>
    <w:rsid w:val="00BC6328"/>
    <w:rsid w:val="00BE74FF"/>
    <w:rsid w:val="00C03CB7"/>
    <w:rsid w:val="00C1094D"/>
    <w:rsid w:val="00C16A1A"/>
    <w:rsid w:val="00C177AD"/>
    <w:rsid w:val="00C244B3"/>
    <w:rsid w:val="00C51095"/>
    <w:rsid w:val="00C549AE"/>
    <w:rsid w:val="00C64188"/>
    <w:rsid w:val="00C705F4"/>
    <w:rsid w:val="00C800C6"/>
    <w:rsid w:val="00C91E37"/>
    <w:rsid w:val="00C94DF3"/>
    <w:rsid w:val="00C94EC8"/>
    <w:rsid w:val="00C96E90"/>
    <w:rsid w:val="00CA1BD1"/>
    <w:rsid w:val="00CA462D"/>
    <w:rsid w:val="00CC7727"/>
    <w:rsid w:val="00CE0FF9"/>
    <w:rsid w:val="00CF1CB1"/>
    <w:rsid w:val="00CF2264"/>
    <w:rsid w:val="00D02280"/>
    <w:rsid w:val="00D11BE2"/>
    <w:rsid w:val="00D20EA3"/>
    <w:rsid w:val="00D225BA"/>
    <w:rsid w:val="00D22D73"/>
    <w:rsid w:val="00D25F0C"/>
    <w:rsid w:val="00D2644E"/>
    <w:rsid w:val="00D268A5"/>
    <w:rsid w:val="00D30F7A"/>
    <w:rsid w:val="00D33940"/>
    <w:rsid w:val="00D46057"/>
    <w:rsid w:val="00D501E8"/>
    <w:rsid w:val="00D51665"/>
    <w:rsid w:val="00D66845"/>
    <w:rsid w:val="00D766FE"/>
    <w:rsid w:val="00D92E1D"/>
    <w:rsid w:val="00D93DD2"/>
    <w:rsid w:val="00DA1008"/>
    <w:rsid w:val="00DA1C61"/>
    <w:rsid w:val="00DB665D"/>
    <w:rsid w:val="00DC149F"/>
    <w:rsid w:val="00DD51D6"/>
    <w:rsid w:val="00DF4456"/>
    <w:rsid w:val="00E02632"/>
    <w:rsid w:val="00E058B9"/>
    <w:rsid w:val="00E11B81"/>
    <w:rsid w:val="00E30461"/>
    <w:rsid w:val="00E44D90"/>
    <w:rsid w:val="00E475F2"/>
    <w:rsid w:val="00E50372"/>
    <w:rsid w:val="00E51835"/>
    <w:rsid w:val="00E77048"/>
    <w:rsid w:val="00EA3909"/>
    <w:rsid w:val="00EB30BF"/>
    <w:rsid w:val="00EC0E7A"/>
    <w:rsid w:val="00EC2C10"/>
    <w:rsid w:val="00EC2FC7"/>
    <w:rsid w:val="00EC3833"/>
    <w:rsid w:val="00ED0BFB"/>
    <w:rsid w:val="00ED3700"/>
    <w:rsid w:val="00ED3BCC"/>
    <w:rsid w:val="00ED540D"/>
    <w:rsid w:val="00EE3CCF"/>
    <w:rsid w:val="00EE6618"/>
    <w:rsid w:val="00F06D13"/>
    <w:rsid w:val="00F12B6C"/>
    <w:rsid w:val="00F166CA"/>
    <w:rsid w:val="00F23799"/>
    <w:rsid w:val="00F2722C"/>
    <w:rsid w:val="00F338AB"/>
    <w:rsid w:val="00F46B4A"/>
    <w:rsid w:val="00F50E23"/>
    <w:rsid w:val="00F57C87"/>
    <w:rsid w:val="00F62F0D"/>
    <w:rsid w:val="00F65604"/>
    <w:rsid w:val="00F66AC7"/>
    <w:rsid w:val="00F70799"/>
    <w:rsid w:val="00F741C2"/>
    <w:rsid w:val="00FA528D"/>
    <w:rsid w:val="00FB272F"/>
    <w:rsid w:val="00FB3B28"/>
    <w:rsid w:val="00FB4D67"/>
    <w:rsid w:val="00FB69ED"/>
    <w:rsid w:val="00FD1E9D"/>
    <w:rsid w:val="00FD3871"/>
    <w:rsid w:val="00FD439B"/>
    <w:rsid w:val="00FD7988"/>
    <w:rsid w:val="00FE247C"/>
    <w:rsid w:val="00FE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4D2434EB"/>
  <w15:docId w15:val="{E125B43B-F887-4888-9E8D-727D1EA12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1D85"/>
  </w:style>
  <w:style w:type="paragraph" w:styleId="Heading1">
    <w:name w:val="heading 1"/>
    <w:basedOn w:val="Normal"/>
    <w:next w:val="BodyText"/>
    <w:qFormat/>
    <w:rsid w:val="00BB1D85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BB1D85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BB1D85"/>
  </w:style>
  <w:style w:type="paragraph" w:styleId="BodyText">
    <w:name w:val="Body Text"/>
    <w:basedOn w:val="Normal"/>
    <w:rsid w:val="00BB1D85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BB1D85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BB1D85"/>
    <w:pPr>
      <w:spacing w:before="220"/>
    </w:pPr>
  </w:style>
  <w:style w:type="character" w:customStyle="1" w:styleId="MessageHeaderLabel">
    <w:name w:val="Message Header Label"/>
    <w:rsid w:val="00BB1D85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BB1D85"/>
    <w:pPr>
      <w:pBdr>
        <w:bottom w:val="single" w:sz="6" w:space="15" w:color="auto"/>
      </w:pBdr>
      <w:spacing w:after="320"/>
    </w:pPr>
  </w:style>
  <w:style w:type="character" w:styleId="Hyperlink">
    <w:name w:val="Hyperlink"/>
    <w:rsid w:val="00BB1D85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405C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F3D6C"/>
    <w:pPr>
      <w:spacing w:before="100" w:beforeAutospacing="1" w:after="100" w:afterAutospacing="1"/>
    </w:pPr>
    <w:rPr>
      <w:sz w:val="24"/>
      <w:szCs w:val="24"/>
    </w:rPr>
  </w:style>
  <w:style w:type="character" w:customStyle="1" w:styleId="text-fancy">
    <w:name w:val="text-fancy"/>
    <w:basedOn w:val="DefaultParagraphFont"/>
    <w:rsid w:val="007928AC"/>
  </w:style>
  <w:style w:type="paragraph" w:customStyle="1" w:styleId="2012text">
    <w:name w:val="2012 text"/>
    <w:uiPriority w:val="99"/>
    <w:qFormat/>
    <w:rsid w:val="006E2DEA"/>
    <w:pPr>
      <w:spacing w:after="280" w:line="280" w:lineRule="exact"/>
    </w:pPr>
    <w:rPr>
      <w:rFonts w:ascii="Times" w:hAnsi="Times" w:cs="Times"/>
      <w:sz w:val="22"/>
      <w:szCs w:val="22"/>
    </w:rPr>
  </w:style>
  <w:style w:type="character" w:customStyle="1" w:styleId="resizeable">
    <w:name w:val="resizeable"/>
    <w:basedOn w:val="DefaultParagraphFont"/>
    <w:rsid w:val="001D4838"/>
  </w:style>
  <w:style w:type="paragraph" w:styleId="Revision">
    <w:name w:val="Revision"/>
    <w:hidden/>
    <w:uiPriority w:val="99"/>
    <w:semiHidden/>
    <w:rsid w:val="00780DBD"/>
  </w:style>
  <w:style w:type="character" w:styleId="CommentReference">
    <w:name w:val="annotation reference"/>
    <w:basedOn w:val="DefaultParagraphFont"/>
    <w:semiHidden/>
    <w:unhideWhenUsed/>
    <w:rsid w:val="00780DB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780DBD"/>
  </w:style>
  <w:style w:type="character" w:customStyle="1" w:styleId="CommentTextChar">
    <w:name w:val="Comment Text Char"/>
    <w:basedOn w:val="DefaultParagraphFont"/>
    <w:link w:val="CommentText"/>
    <w:semiHidden/>
    <w:rsid w:val="00780DBD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80D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80D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jpeg"/><Relationship Id="rId4" Type="http://schemas.openxmlformats.org/officeDocument/2006/relationships/numbering" Target="numbering.xml"/><Relationship Id="rId9" Type="http://schemas.openxmlformats.org/officeDocument/2006/relationships/image" Target="media/image10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d23909d2567df866179744e1b61e892b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3337b53f85fa92e3473071ce53a922bd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FE4929-F5AA-4E94-A32E-0215D289D80B}">
  <ds:schemaRefs>
    <ds:schemaRef ds:uri="http://schemas.microsoft.com/office/2006/metadata/properties"/>
    <ds:schemaRef ds:uri="http://schemas.microsoft.com/office/infopath/2007/PartnerControls"/>
    <ds:schemaRef ds:uri="d41fa912-7245-4e00-9efa-dac0d3e1f072"/>
    <ds:schemaRef ds:uri="49fd5bac-3f7b-4a4f-b721-35f8a6dfa5d4"/>
  </ds:schemaRefs>
</ds:datastoreItem>
</file>

<file path=customXml/itemProps2.xml><?xml version="1.0" encoding="utf-8"?>
<ds:datastoreItem xmlns:ds="http://schemas.openxmlformats.org/officeDocument/2006/customXml" ds:itemID="{6A23FF0D-6A3F-4828-9EB8-659E68D46F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63F2B4-DC76-458E-AB13-68253D97A6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4</TotalTime>
  <Pages>1</Pages>
  <Words>299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Brown</dc:creator>
  <cp:keywords/>
  <cp:lastModifiedBy>Theresa Kisrow</cp:lastModifiedBy>
  <cp:revision>8</cp:revision>
  <cp:lastPrinted>2020-01-13T20:39:00Z</cp:lastPrinted>
  <dcterms:created xsi:type="dcterms:W3CDTF">2025-03-21T15:27:00Z</dcterms:created>
  <dcterms:modified xsi:type="dcterms:W3CDTF">2025-03-21T15:32:00Z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0x010100A245E425373A344D83CE8C00AB200D25</vt:lpwstr>
  </property>
  <property fmtid="{D5CDD505-2E9C-101B-9397-08002B2CF9AE}" pid="3" name="MediaServiceImageTags">
    <vt:lpwstr/>
  </property>
</Properties>
</file>