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78917" w14:textId="77777777" w:rsidR="008E35D3" w:rsidRDefault="008E35D3">
      <w:pPr>
        <w:widowControl w:val="0"/>
        <w:jc w:val="both"/>
      </w:pPr>
    </w:p>
    <w:p w14:paraId="1BD2D7E0"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2B07FC6" w14:textId="77777777" w:rsidR="000B411F" w:rsidRDefault="00476FC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w:pict w14:anchorId="4604C68E">
          <v:shapetype id="_x0000_t202" coordsize="21600,21600" o:spt="202" path="m,l,21600r21600,l21600,xe">
            <v:stroke joinstyle="miter"/>
            <v:path gradientshapeok="t" o:connecttype="rect"/>
          </v:shapetype>
          <v:shape id="_x0000_s1029" type="#_x0000_t202" style="position:absolute;margin-left:4.05pt;margin-top:8.1pt;width:110.5pt;height:130.2pt;z-index:251658752;mso-wrap-style:none" filled="f" stroked="f">
            <v:textbox style="mso-fit-shape-to-text:t">
              <w:txbxContent>
                <w:p w14:paraId="5EF10EC9" w14:textId="77777777" w:rsidR="00DF3D05" w:rsidRDefault="00DF3D05">
                  <w:r w:rsidRPr="00F65604">
                    <w:rPr>
                      <w:noProof/>
                    </w:rPr>
                    <w:drawing>
                      <wp:inline distT="0" distB="0" distL="0" distR="0" wp14:anchorId="4DD60861" wp14:editId="270C52B9">
                        <wp:extent cx="1063812" cy="1356360"/>
                        <wp:effectExtent l="19050" t="0" r="2988"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1063812" cy="1356360"/>
                                </a:xfrm>
                                <a:prstGeom prst="rect">
                                  <a:avLst/>
                                </a:prstGeom>
                                <a:noFill/>
                                <a:ln w="9525">
                                  <a:noFill/>
                                  <a:miter lim="800000"/>
                                  <a:headEnd/>
                                  <a:tailEnd/>
                                </a:ln>
                              </pic:spPr>
                            </pic:pic>
                          </a:graphicData>
                        </a:graphic>
                      </wp:inline>
                    </w:drawing>
                  </w:r>
                </w:p>
              </w:txbxContent>
            </v:textbox>
          </v:shape>
        </w:pict>
      </w:r>
      <w:r>
        <w:rPr>
          <w:noProof/>
        </w:rPr>
        <w:pict w14:anchorId="40420DED">
          <v:rect id="_x0000_s1026" style="position:absolute;margin-left:370.7pt;margin-top:49.9pt;width:148.3pt;height:43pt;z-index:-251660800;mso-position-horizontal-relative:margin" filled="f" stroked="f" strokeweight="0">
            <v:textbox style="mso-next-textbox:#_x0000_s1026" inset="0,0,0,0">
              <w:txbxContent>
                <w:p w14:paraId="5064A8E3" w14:textId="77777777" w:rsidR="00DF3D05" w:rsidRPr="001E74AD" w:rsidRDefault="00DF3D05"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w:r>
    </w:p>
    <w:p w14:paraId="482288C6"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FE5F676"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42CF83D" w14:textId="7EBF0017" w:rsidR="001E74AD" w:rsidRPr="001E74AD"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 xml:space="preserve">9995 North Military </w:t>
      </w:r>
      <w:r w:rsidR="007F6676" w:rsidRPr="001E74AD">
        <w:rPr>
          <w:sz w:val="22"/>
        </w:rPr>
        <w:t>Trail</w:t>
      </w:r>
      <w:r w:rsidR="007F6676">
        <w:rPr>
          <w:sz w:val="22"/>
        </w:rPr>
        <w:t xml:space="preserve"> •</w:t>
      </w:r>
      <w:r>
        <w:rPr>
          <w:sz w:val="22"/>
        </w:rPr>
        <w:t xml:space="preserve"> </w:t>
      </w:r>
      <w:r w:rsidRPr="001E74AD">
        <w:rPr>
          <w:sz w:val="22"/>
        </w:rPr>
        <w:t>P.O. Box 109650</w:t>
      </w:r>
    </w:p>
    <w:p w14:paraId="2C3C213D" w14:textId="77777777" w:rsidR="001E74AD"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19D3FC47" w14:textId="77777777" w:rsidR="001E74AD" w:rsidRPr="00C16A1A"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18"/>
          <w:szCs w:val="18"/>
        </w:rPr>
      </w:pPr>
    </w:p>
    <w:p w14:paraId="7481DE78" w14:textId="77777777" w:rsidR="001E74AD" w:rsidRPr="001E74AD" w:rsidRDefault="00476FC0"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w:pict w14:anchorId="411D1CDB">
          <v:line id="_x0000_s1028" style="position:absolute;left:0;text-align:left;z-index:251657728" from="25.05pt,5.35pt" to="196.05pt,5.35pt"/>
        </w:pict>
      </w:r>
      <w:r w:rsidR="001E74AD" w:rsidRPr="001E74AD">
        <w:rPr>
          <w:sz w:val="22"/>
        </w:rPr>
        <w:t>(561) 775-95</w:t>
      </w:r>
      <w:r w:rsidR="001E74AD">
        <w:rPr>
          <w:sz w:val="22"/>
        </w:rPr>
        <w:t>95    Fax (561) 775-7035</w:t>
      </w:r>
    </w:p>
    <w:p w14:paraId="3540A804"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C7A7633"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11546B6"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846993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76FEE48" w14:textId="77777777" w:rsidR="008E35D3" w:rsidRDefault="00476FC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w:pict w14:anchorId="14E8DCA5">
          <v:rect id="_x0000_s1027" style="position:absolute;margin-left:157.05pt;margin-top:-76.4pt;width:190.2pt;height:28.5pt;z-index:-251659776;mso-position-horizontal-relative:margin" filled="f" stroked="f" strokeweight="0">
            <v:textbox style="mso-next-textbox:#_x0000_s1027" inset="0,0,0,0">
              <w:txbxContent>
                <w:p w14:paraId="393C97D3" w14:textId="77777777" w:rsidR="00DF3D05" w:rsidRPr="001E74AD" w:rsidRDefault="00DF3D05">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w:r>
    </w:p>
    <w:p w14:paraId="6C14EED6" w14:textId="77777777" w:rsidR="0013130C" w:rsidRDefault="0013130C" w:rsidP="00B17CBF">
      <w:pPr>
        <w:rPr>
          <w:sz w:val="24"/>
          <w:szCs w:val="24"/>
        </w:rPr>
      </w:pPr>
    </w:p>
    <w:p w14:paraId="77ECAEC4" w14:textId="073C0EE8" w:rsidR="009A3E87" w:rsidRPr="00476FC0" w:rsidRDefault="0013130C" w:rsidP="009A3E87">
      <w:r>
        <w:rPr>
          <w:sz w:val="24"/>
          <w:szCs w:val="24"/>
        </w:rPr>
        <w:tab/>
      </w:r>
      <w:r w:rsidR="009A3E87">
        <w:rPr>
          <w:sz w:val="24"/>
          <w:szCs w:val="24"/>
        </w:rPr>
        <w:tab/>
      </w:r>
      <w:r w:rsidR="009A3E87">
        <w:rPr>
          <w:sz w:val="24"/>
          <w:szCs w:val="24"/>
        </w:rPr>
        <w:tab/>
      </w:r>
      <w:r w:rsidR="009A3E87">
        <w:rPr>
          <w:sz w:val="24"/>
          <w:szCs w:val="24"/>
        </w:rPr>
        <w:tab/>
      </w:r>
      <w:r w:rsidR="009A3E87">
        <w:rPr>
          <w:sz w:val="24"/>
          <w:szCs w:val="24"/>
        </w:rPr>
        <w:tab/>
      </w:r>
      <w:r w:rsidR="009A3E87">
        <w:rPr>
          <w:sz w:val="24"/>
          <w:szCs w:val="24"/>
        </w:rPr>
        <w:tab/>
      </w:r>
      <w:r w:rsidR="009A3E87" w:rsidRPr="00476FC0">
        <w:t>July 2022</w:t>
      </w:r>
    </w:p>
    <w:p w14:paraId="179B832A" w14:textId="77777777" w:rsidR="009A3E87" w:rsidRPr="00F64293" w:rsidRDefault="009A3E87" w:rsidP="009A3E87">
      <w:pPr>
        <w:jc w:val="center"/>
      </w:pPr>
    </w:p>
    <w:p w14:paraId="4DF985AC" w14:textId="26147F26" w:rsidR="009A3E87" w:rsidRDefault="009A3E87" w:rsidP="009A3E87">
      <w:pPr>
        <w:rPr>
          <w:sz w:val="24"/>
          <w:szCs w:val="24"/>
        </w:rPr>
      </w:pPr>
      <w:r w:rsidRPr="009A3E87">
        <w:rPr>
          <w:sz w:val="24"/>
          <w:szCs w:val="24"/>
        </w:rPr>
        <w:t>Dear Brothers and Sisters in Christ,</w:t>
      </w:r>
    </w:p>
    <w:p w14:paraId="7B5E965D" w14:textId="77777777" w:rsidR="009A3E87" w:rsidRPr="009A3E87" w:rsidRDefault="009A3E87" w:rsidP="009A3E87"/>
    <w:p w14:paraId="7889E3AF" w14:textId="77777777" w:rsidR="009A3E87" w:rsidRPr="009A3E87" w:rsidRDefault="009A3E87" w:rsidP="009A3E87">
      <w:pPr>
        <w:shd w:val="clear" w:color="auto" w:fill="FFFFFF"/>
        <w:ind w:firstLine="720"/>
        <w:jc w:val="both"/>
        <w:rPr>
          <w:sz w:val="24"/>
          <w:szCs w:val="24"/>
          <w:lang w:val="en"/>
        </w:rPr>
      </w:pPr>
      <w:r w:rsidRPr="009A3E87">
        <w:rPr>
          <w:color w:val="262626"/>
          <w:sz w:val="24"/>
          <w:szCs w:val="24"/>
          <w:shd w:val="clear" w:color="auto" w:fill="FFFFFF"/>
        </w:rPr>
        <w:t xml:space="preserve">God’s plan for human love and sexuality is good news and calls married couples to live </w:t>
      </w:r>
      <w:r w:rsidRPr="009A3E87">
        <w:rPr>
          <w:sz w:val="24"/>
          <w:szCs w:val="24"/>
        </w:rPr>
        <w:t xml:space="preserve">with Christ-like love in sacramental marriage. </w:t>
      </w:r>
      <w:r w:rsidRPr="009A3E87">
        <w:rPr>
          <w:color w:val="262626"/>
          <w:sz w:val="24"/>
          <w:szCs w:val="24"/>
          <w:shd w:val="clear" w:color="auto" w:fill="FFFFFF"/>
        </w:rPr>
        <w:t>While this call to</w:t>
      </w:r>
      <w:r w:rsidRPr="009A3E87">
        <w:rPr>
          <w:sz w:val="24"/>
          <w:szCs w:val="24"/>
        </w:rPr>
        <w:t xml:space="preserve"> authentic love is free, total, faithful and fruitful, </w:t>
      </w:r>
      <w:r w:rsidRPr="009A3E87">
        <w:rPr>
          <w:color w:val="262626"/>
          <w:sz w:val="24"/>
          <w:szCs w:val="24"/>
          <w:shd w:val="clear" w:color="auto" w:fill="FFFFFF"/>
        </w:rPr>
        <w:t xml:space="preserve">the desire and need to manage human fertility remains part of the human experience. In response, </w:t>
      </w:r>
      <w:r w:rsidRPr="009A3E87">
        <w:rPr>
          <w:sz w:val="24"/>
          <w:szCs w:val="24"/>
          <w:lang w:val="en"/>
        </w:rPr>
        <w:t>the Church proposes Natural Family Planning (NFP) as a modern, scientific method available to couples for planning their families by enabling them to participate in God’s creative action without breaking the inseparable link between the unitive and procreative meanings of the conjugal (marital) act. As NFP becomes a way of life, the couple cooperates with each other and God in responsibly planning their family without the devastating spiritual and physical harm caused by artificial contraceptive methods.</w:t>
      </w:r>
    </w:p>
    <w:p w14:paraId="5CF0A65C" w14:textId="77777777" w:rsidR="009A3E87" w:rsidRPr="009A3E87" w:rsidRDefault="009A3E87" w:rsidP="009A3E87">
      <w:pPr>
        <w:shd w:val="clear" w:color="auto" w:fill="FFFFFF"/>
        <w:ind w:firstLine="720"/>
        <w:jc w:val="both"/>
        <w:rPr>
          <w:lang w:val="en"/>
        </w:rPr>
      </w:pPr>
    </w:p>
    <w:p w14:paraId="172B05F2" w14:textId="1C03D813" w:rsidR="009A3E87" w:rsidRDefault="009A3E87" w:rsidP="009A3E87">
      <w:pPr>
        <w:shd w:val="clear" w:color="auto" w:fill="FFFFFF"/>
        <w:ind w:firstLine="720"/>
        <w:jc w:val="both"/>
        <w:rPr>
          <w:b/>
          <w:bCs/>
          <w:color w:val="997733"/>
          <w:sz w:val="24"/>
          <w:szCs w:val="24"/>
          <w:lang w:val="en"/>
        </w:rPr>
      </w:pPr>
      <w:r w:rsidRPr="009A3E87">
        <w:rPr>
          <w:sz w:val="24"/>
          <w:szCs w:val="24"/>
          <w:lang w:val="en"/>
        </w:rPr>
        <w:t xml:space="preserve"> Each year, </w:t>
      </w:r>
      <w:r w:rsidRPr="009A3E87">
        <w:rPr>
          <w:sz w:val="24"/>
          <w:szCs w:val="24"/>
        </w:rPr>
        <w:t xml:space="preserve">the United States Conference of Catholic Bishops (USCCB) sponsors a national educational campaign called Natural Family Planning Awareness week, to highlight the good news about God’s perfect plan for human love and sexuality. This year, Natural Family Planning (NFP) Awareness week will be observed from July 24 through July 30 with the theme: </w:t>
      </w:r>
      <w:r w:rsidRPr="009A3E87">
        <w:rPr>
          <w:i/>
          <w:iCs/>
          <w:sz w:val="24"/>
          <w:szCs w:val="24"/>
        </w:rPr>
        <w:t>Called to the Joy of Love, Natural Family Planning, Supporting God’s gifts of love and life in marriage</w:t>
      </w:r>
      <w:r w:rsidRPr="009A3E87">
        <w:rPr>
          <w:sz w:val="24"/>
          <w:szCs w:val="24"/>
        </w:rPr>
        <w:t>.</w:t>
      </w:r>
      <w:r w:rsidRPr="009A3E87">
        <w:rPr>
          <w:b/>
          <w:bCs/>
          <w:color w:val="997733"/>
          <w:sz w:val="24"/>
          <w:szCs w:val="24"/>
          <w:lang w:val="en"/>
        </w:rPr>
        <w:t xml:space="preserve"> </w:t>
      </w:r>
    </w:p>
    <w:p w14:paraId="5A85207A" w14:textId="77777777" w:rsidR="009A3E87" w:rsidRPr="009A3E87" w:rsidRDefault="009A3E87" w:rsidP="009A3E87">
      <w:pPr>
        <w:shd w:val="clear" w:color="auto" w:fill="FFFFFF"/>
        <w:ind w:firstLine="720"/>
        <w:jc w:val="both"/>
      </w:pPr>
    </w:p>
    <w:p w14:paraId="688FC551" w14:textId="24D2B779" w:rsidR="009A3E87" w:rsidRDefault="009A3E87" w:rsidP="009A3E87">
      <w:pPr>
        <w:shd w:val="clear" w:color="auto" w:fill="FFFFFF"/>
        <w:ind w:firstLine="720"/>
        <w:jc w:val="both"/>
        <w:rPr>
          <w:sz w:val="24"/>
          <w:szCs w:val="24"/>
          <w:lang w:val="en"/>
        </w:rPr>
      </w:pPr>
      <w:r w:rsidRPr="009A3E87">
        <w:rPr>
          <w:sz w:val="24"/>
          <w:szCs w:val="24"/>
        </w:rPr>
        <w:t xml:space="preserve">During this week, we also observe the anniversary of Pope Paul VI’s papal encyclical </w:t>
      </w:r>
      <w:r w:rsidRPr="009A3E87">
        <w:rPr>
          <w:i/>
          <w:sz w:val="24"/>
          <w:szCs w:val="24"/>
        </w:rPr>
        <w:t>Humanae Vitae</w:t>
      </w:r>
      <w:r w:rsidRPr="009A3E87">
        <w:rPr>
          <w:sz w:val="24"/>
          <w:szCs w:val="24"/>
          <w:lang w:val="en"/>
        </w:rPr>
        <w:t xml:space="preserve"> (July 25) that articulates Catholic beliefs about human sexuality, conjugal love, and responsible parenthood. This week also marks the feast of Saints Joachim and Anne (July 26), the parents of the Blessed Mother and grandparents of her Son Jesus. Pope Francis has also designated that feast as World Grandparents’ Day, a fitting commemoration during National NFP Awareness Week to highlight the importance of family and the wonderful blessing of children in our lives.</w:t>
      </w:r>
    </w:p>
    <w:p w14:paraId="42D55B99" w14:textId="77777777" w:rsidR="009A3E87" w:rsidRPr="009A3E87" w:rsidRDefault="009A3E87" w:rsidP="009A3E87">
      <w:pPr>
        <w:shd w:val="clear" w:color="auto" w:fill="FFFFFF"/>
        <w:ind w:firstLine="720"/>
        <w:jc w:val="both"/>
        <w:rPr>
          <w:lang w:val="en"/>
        </w:rPr>
      </w:pPr>
    </w:p>
    <w:p w14:paraId="6E919B4D" w14:textId="77777777" w:rsidR="009A3E87" w:rsidRPr="009A3E87" w:rsidRDefault="009A3E87" w:rsidP="009A3E87">
      <w:pPr>
        <w:ind w:firstLine="720"/>
        <w:jc w:val="both"/>
        <w:rPr>
          <w:sz w:val="24"/>
          <w:szCs w:val="24"/>
        </w:rPr>
      </w:pPr>
      <w:r w:rsidRPr="009A3E87">
        <w:rPr>
          <w:sz w:val="24"/>
          <w:szCs w:val="24"/>
        </w:rPr>
        <w:t xml:space="preserve">I would like to take this opportunity to congratulate those married couples who live out their marriage commitment to free, total, faithful and fruitful love. I encourage all married couples and those preparing for marriage to reflect on their current or future marriages and how they can authentically and responsibly fulfill their commitment to fruitful love. If you have not yet considered NFP or have questions, I encourage you to investigate and discover the richness of NFP. Please visit our website at </w:t>
      </w:r>
      <w:hyperlink r:id="rId6" w:history="1">
        <w:r w:rsidRPr="009A3E87">
          <w:rPr>
            <w:rStyle w:val="Hyperlink"/>
            <w:sz w:val="24"/>
            <w:szCs w:val="24"/>
          </w:rPr>
          <w:t>www.diocesepb.org/naturalfamilyplanning</w:t>
        </w:r>
      </w:hyperlink>
      <w:r w:rsidRPr="009A3E87">
        <w:rPr>
          <w:sz w:val="24"/>
          <w:szCs w:val="24"/>
        </w:rPr>
        <w:t xml:space="preserve"> for resources and additional information or call 561-775-9557.</w:t>
      </w:r>
    </w:p>
    <w:p w14:paraId="1D77B3CC" w14:textId="14396BFC" w:rsidR="009A3E87" w:rsidRPr="009A3E87" w:rsidRDefault="009A3E87" w:rsidP="00B17CBF"/>
    <w:p w14:paraId="6464409A" w14:textId="77777777" w:rsidR="00B17CBF" w:rsidRPr="009A3E87" w:rsidRDefault="00B17CBF" w:rsidP="00815962">
      <w:pPr>
        <w:ind w:firstLine="720"/>
        <w:rPr>
          <w:sz w:val="24"/>
          <w:szCs w:val="24"/>
        </w:rPr>
      </w:pPr>
      <w:r w:rsidRPr="009A3E87">
        <w:rPr>
          <w:sz w:val="24"/>
          <w:szCs w:val="24"/>
        </w:rPr>
        <w:t>With every prayerful wish, I am</w:t>
      </w:r>
    </w:p>
    <w:p w14:paraId="750F3FFD" w14:textId="77777777" w:rsidR="001A6BB2" w:rsidRPr="009A3E87" w:rsidRDefault="001A6BB2" w:rsidP="00B17CBF"/>
    <w:p w14:paraId="6516CA43" w14:textId="77777777" w:rsidR="00B17CBF" w:rsidRPr="009A3E87" w:rsidRDefault="00B17CBF" w:rsidP="00B17CBF">
      <w:pPr>
        <w:rPr>
          <w:sz w:val="24"/>
          <w:szCs w:val="24"/>
        </w:rPr>
      </w:pPr>
      <w:r w:rsidRPr="009A3E87">
        <w:rPr>
          <w:sz w:val="24"/>
          <w:szCs w:val="24"/>
        </w:rPr>
        <w:tab/>
      </w:r>
      <w:r w:rsidRPr="009A3E87">
        <w:rPr>
          <w:sz w:val="24"/>
          <w:szCs w:val="24"/>
        </w:rPr>
        <w:tab/>
      </w:r>
      <w:r w:rsidRPr="009A3E87">
        <w:rPr>
          <w:sz w:val="24"/>
          <w:szCs w:val="24"/>
        </w:rPr>
        <w:tab/>
      </w:r>
      <w:r w:rsidRPr="009A3E87">
        <w:rPr>
          <w:sz w:val="24"/>
          <w:szCs w:val="24"/>
        </w:rPr>
        <w:tab/>
      </w:r>
      <w:r w:rsidRPr="009A3E87">
        <w:rPr>
          <w:sz w:val="24"/>
          <w:szCs w:val="24"/>
        </w:rPr>
        <w:tab/>
      </w:r>
      <w:r w:rsidRPr="009A3E87">
        <w:rPr>
          <w:sz w:val="24"/>
          <w:szCs w:val="24"/>
        </w:rPr>
        <w:tab/>
        <w:t>Sincerely yours in Christ,</w:t>
      </w:r>
    </w:p>
    <w:p w14:paraId="365A6832" w14:textId="77777777" w:rsidR="00B17CBF" w:rsidRPr="009A3E87" w:rsidRDefault="000027DC" w:rsidP="00B17CBF">
      <w:pPr>
        <w:rPr>
          <w:sz w:val="24"/>
          <w:szCs w:val="24"/>
        </w:rPr>
      </w:pPr>
      <w:r w:rsidRPr="009A3E87">
        <w:rPr>
          <w:noProof/>
          <w:sz w:val="24"/>
          <w:szCs w:val="24"/>
        </w:rPr>
        <w:tab/>
      </w:r>
      <w:r w:rsidRPr="009A3E87">
        <w:rPr>
          <w:noProof/>
          <w:sz w:val="24"/>
          <w:szCs w:val="24"/>
        </w:rPr>
        <w:tab/>
      </w:r>
      <w:r w:rsidRPr="009A3E87">
        <w:rPr>
          <w:noProof/>
          <w:sz w:val="24"/>
          <w:szCs w:val="24"/>
        </w:rPr>
        <w:tab/>
      </w:r>
      <w:r w:rsidRPr="009A3E87">
        <w:rPr>
          <w:noProof/>
          <w:sz w:val="24"/>
          <w:szCs w:val="24"/>
        </w:rPr>
        <w:tab/>
      </w:r>
      <w:r w:rsidRPr="009A3E87">
        <w:rPr>
          <w:noProof/>
          <w:sz w:val="24"/>
          <w:szCs w:val="24"/>
        </w:rPr>
        <w:tab/>
      </w:r>
      <w:r w:rsidRPr="009A3E87">
        <w:rPr>
          <w:noProof/>
          <w:sz w:val="24"/>
          <w:szCs w:val="24"/>
        </w:rPr>
        <w:tab/>
      </w:r>
      <w:r w:rsidRPr="009A3E87">
        <w:rPr>
          <w:noProof/>
          <w:sz w:val="24"/>
          <w:szCs w:val="24"/>
        </w:rPr>
        <w:drawing>
          <wp:inline distT="0" distB="0" distL="0" distR="0" wp14:anchorId="44656CAC" wp14:editId="50FFE488">
            <wp:extent cx="2752725" cy="529590"/>
            <wp:effectExtent l="0" t="0" r="0" b="0"/>
            <wp:docPr id="2" name="Picture 1" descr="BarbaritoSig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aritoSigColor"/>
                    <pic:cNvPicPr>
                      <a:picLocks noChangeAspect="1" noChangeArrowheads="1"/>
                    </pic:cNvPicPr>
                  </pic:nvPicPr>
                  <pic:blipFill>
                    <a:blip r:embed="rId7" cstate="print"/>
                    <a:srcRect/>
                    <a:stretch>
                      <a:fillRect/>
                    </a:stretch>
                  </pic:blipFill>
                  <pic:spPr bwMode="auto">
                    <a:xfrm>
                      <a:off x="0" y="0"/>
                      <a:ext cx="2752725" cy="529590"/>
                    </a:xfrm>
                    <a:prstGeom prst="rect">
                      <a:avLst/>
                    </a:prstGeom>
                    <a:noFill/>
                    <a:ln w="9525">
                      <a:noFill/>
                      <a:miter lim="800000"/>
                      <a:headEnd/>
                      <a:tailEnd/>
                    </a:ln>
                  </pic:spPr>
                </pic:pic>
              </a:graphicData>
            </a:graphic>
          </wp:inline>
        </w:drawing>
      </w:r>
      <w:r w:rsidRPr="009A3E87">
        <w:rPr>
          <w:noProof/>
          <w:sz w:val="24"/>
          <w:szCs w:val="24"/>
        </w:rPr>
        <w:tab/>
      </w:r>
      <w:r w:rsidR="00B17CBF" w:rsidRPr="009A3E87">
        <w:rPr>
          <w:sz w:val="24"/>
          <w:szCs w:val="24"/>
        </w:rPr>
        <w:tab/>
      </w:r>
      <w:r w:rsidR="00B17CBF" w:rsidRPr="009A3E87">
        <w:rPr>
          <w:sz w:val="24"/>
          <w:szCs w:val="24"/>
        </w:rPr>
        <w:tab/>
      </w:r>
      <w:r w:rsidR="00B17CBF" w:rsidRPr="009A3E87">
        <w:rPr>
          <w:sz w:val="24"/>
          <w:szCs w:val="24"/>
        </w:rPr>
        <w:tab/>
      </w:r>
      <w:r w:rsidR="00B17CBF" w:rsidRPr="009A3E87">
        <w:rPr>
          <w:sz w:val="24"/>
          <w:szCs w:val="24"/>
        </w:rPr>
        <w:tab/>
      </w:r>
      <w:r w:rsidR="00B17CBF" w:rsidRPr="009A3E87">
        <w:rPr>
          <w:sz w:val="24"/>
          <w:szCs w:val="24"/>
        </w:rPr>
        <w:tab/>
      </w:r>
      <w:r w:rsidR="00B17CBF" w:rsidRPr="009A3E87">
        <w:rPr>
          <w:sz w:val="24"/>
          <w:szCs w:val="24"/>
        </w:rPr>
        <w:tab/>
        <w:t>Most Reverend Gerald M. Barbarito</w:t>
      </w:r>
      <w:r w:rsidR="00B17CBF" w:rsidRPr="009A3E87">
        <w:rPr>
          <w:sz w:val="24"/>
          <w:szCs w:val="24"/>
        </w:rPr>
        <w:br/>
      </w:r>
      <w:r w:rsidR="00B17CBF" w:rsidRPr="009A3E87">
        <w:rPr>
          <w:sz w:val="24"/>
          <w:szCs w:val="24"/>
        </w:rPr>
        <w:tab/>
      </w:r>
      <w:r w:rsidR="00B17CBF" w:rsidRPr="009A3E87">
        <w:rPr>
          <w:sz w:val="24"/>
          <w:szCs w:val="24"/>
        </w:rPr>
        <w:tab/>
      </w:r>
      <w:r w:rsidR="00B17CBF" w:rsidRPr="009A3E87">
        <w:rPr>
          <w:sz w:val="24"/>
          <w:szCs w:val="24"/>
        </w:rPr>
        <w:tab/>
      </w:r>
      <w:r w:rsidR="00B17CBF" w:rsidRPr="009A3E87">
        <w:rPr>
          <w:sz w:val="24"/>
          <w:szCs w:val="24"/>
        </w:rPr>
        <w:tab/>
      </w:r>
      <w:r w:rsidR="00B17CBF" w:rsidRPr="009A3E87">
        <w:rPr>
          <w:sz w:val="24"/>
          <w:szCs w:val="24"/>
        </w:rPr>
        <w:tab/>
      </w:r>
      <w:r w:rsidR="00B17CBF" w:rsidRPr="009A3E87">
        <w:rPr>
          <w:sz w:val="24"/>
          <w:szCs w:val="24"/>
        </w:rPr>
        <w:tab/>
        <w:t>Bishop of Palm Beach</w:t>
      </w:r>
    </w:p>
    <w:sectPr w:rsidR="00B17CBF" w:rsidRPr="009A3E87" w:rsidSect="009A3E87">
      <w:endnotePr>
        <w:numFmt w:val="decimal"/>
      </w:endnotePr>
      <w:pgSz w:w="12240" w:h="15840"/>
      <w:pgMar w:top="317" w:right="1440" w:bottom="0"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9FB2EB2-446E-47A2-8A2C-591DE898BB86}"/>
    <w:embedBold r:id="rId2" w:fontKey="{4A67997C-215B-4ED4-A530-4BA2E574B78F}"/>
    <w:embedItalic r:id="rId3" w:fontKey="{C95FC348-6CF1-495F-AC28-FC5C64D52F28}"/>
  </w:font>
  <w:font w:name="Arial Black">
    <w:panose1 w:val="020B0A04020102020204"/>
    <w:charset w:val="00"/>
    <w:family w:val="swiss"/>
    <w:pitch w:val="variable"/>
    <w:sig w:usb0="A00002AF" w:usb1="400078FB" w:usb2="00000000" w:usb3="00000000" w:csb0="0000009F" w:csb1="00000000"/>
    <w:embedRegular r:id="rId4" w:fontKey="{E256C0E5-C915-401E-BD37-1EECFE26390B}"/>
  </w:font>
  <w:font w:name="UnivrstyRoman BT">
    <w:altName w:val="Courier New"/>
    <w:charset w:val="00"/>
    <w:family w:val="decorative"/>
    <w:pitch w:val="variable"/>
    <w:sig w:usb0="00000007" w:usb1="00000000" w:usb2="00000000" w:usb3="00000000" w:csb0="00000011" w:csb1="00000000"/>
    <w:embedRegular r:id="rId5" w:fontKey="{6F93ECA4-BCCE-4770-B0E6-3EA3E96CC577}"/>
  </w:font>
  <w:font w:name="Arial">
    <w:panose1 w:val="020B0604020202020204"/>
    <w:charset w:val="00"/>
    <w:family w:val="swiss"/>
    <w:pitch w:val="variable"/>
    <w:sig w:usb0="E0002EFF" w:usb1="C000785B" w:usb2="00000009" w:usb3="00000000" w:csb0="000001FF" w:csb1="00000000"/>
    <w:embedRegular r:id="rId6" w:fontKey="{E3C2D606-95FE-41A3-A76F-C2920DD03B73}"/>
  </w:font>
  <w:font w:name="Tahoma">
    <w:panose1 w:val="020B0604030504040204"/>
    <w:charset w:val="00"/>
    <w:family w:val="swiss"/>
    <w:pitch w:val="variable"/>
    <w:sig w:usb0="E1002EFF" w:usb1="C000605B" w:usb2="00000029" w:usb3="00000000" w:csb0="000101FF" w:csb1="00000000"/>
    <w:embedRegular r:id="rId7" w:fontKey="{CF73A9B5-2ABA-4A7E-80E2-19AD867B0F05}"/>
  </w:font>
  <w:font w:name="Calibri">
    <w:panose1 w:val="020F0502020204030204"/>
    <w:charset w:val="00"/>
    <w:family w:val="swiss"/>
    <w:pitch w:val="variable"/>
    <w:sig w:usb0="E4002EFF" w:usb1="C000247B" w:usb2="00000009" w:usb3="00000000" w:csb0="000001FF" w:csb1="00000000"/>
    <w:embedRegular r:id="rId8" w:fontKey="{2C498137-A79A-49F4-9685-809649B81248}"/>
  </w:font>
  <w:font w:name="Courier New">
    <w:panose1 w:val="02070309020205020404"/>
    <w:charset w:val="00"/>
    <w:family w:val="modern"/>
    <w:pitch w:val="fixed"/>
    <w:sig w:usb0="E0002EFF" w:usb1="C0007843" w:usb2="00000009" w:usb3="00000000" w:csb0="000001FF" w:csb1="00000000"/>
    <w:embedRegular r:id="rId9" w:fontKey="{FAFA4CCD-A98A-4305-8602-64B58FC42421}"/>
  </w:font>
  <w:font w:name="Cambria">
    <w:panose1 w:val="02040503050406030204"/>
    <w:charset w:val="00"/>
    <w:family w:val="roman"/>
    <w:pitch w:val="variable"/>
    <w:sig w:usb0="E00006FF" w:usb1="420024FF" w:usb2="02000000" w:usb3="00000000" w:csb0="0000019F" w:csb1="00000000"/>
    <w:embedRegular r:id="rId10" w:fontKey="{8AA770E1-0300-4899-BD6B-E1A008C09CD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1043597388">
    <w:abstractNumId w:val="0"/>
  </w:num>
  <w:num w:numId="2" w16cid:durableId="884760153">
    <w:abstractNumId w:val="2"/>
  </w:num>
  <w:num w:numId="3" w16cid:durableId="17943249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2"/>
    <w:compatSetting w:name="useWord2013TrackBottomHyphenation" w:uri="http://schemas.microsoft.com/office/word" w:val="1"/>
  </w:compat>
  <w:rsids>
    <w:rsidRoot w:val="00540894"/>
    <w:rsid w:val="000027DC"/>
    <w:rsid w:val="00015C0A"/>
    <w:rsid w:val="00017299"/>
    <w:rsid w:val="0004109F"/>
    <w:rsid w:val="000B1BD8"/>
    <w:rsid w:val="000B411F"/>
    <w:rsid w:val="000C648F"/>
    <w:rsid w:val="000F07AA"/>
    <w:rsid w:val="000F21E0"/>
    <w:rsid w:val="00123F4D"/>
    <w:rsid w:val="001271D8"/>
    <w:rsid w:val="0013130C"/>
    <w:rsid w:val="00137BE5"/>
    <w:rsid w:val="00150F30"/>
    <w:rsid w:val="001A6BB2"/>
    <w:rsid w:val="001E2BA5"/>
    <w:rsid w:val="001E74AD"/>
    <w:rsid w:val="002040A9"/>
    <w:rsid w:val="00217753"/>
    <w:rsid w:val="002401B2"/>
    <w:rsid w:val="002410E5"/>
    <w:rsid w:val="00291A90"/>
    <w:rsid w:val="002C1292"/>
    <w:rsid w:val="002C1BD7"/>
    <w:rsid w:val="002F324F"/>
    <w:rsid w:val="002F33E7"/>
    <w:rsid w:val="00314C5E"/>
    <w:rsid w:val="00366A0F"/>
    <w:rsid w:val="00372FA8"/>
    <w:rsid w:val="003750C0"/>
    <w:rsid w:val="00376D8B"/>
    <w:rsid w:val="003A1635"/>
    <w:rsid w:val="003A58C7"/>
    <w:rsid w:val="003B4558"/>
    <w:rsid w:val="003B6F7D"/>
    <w:rsid w:val="003C45BC"/>
    <w:rsid w:val="003D6C6E"/>
    <w:rsid w:val="003F1EC2"/>
    <w:rsid w:val="003F603A"/>
    <w:rsid w:val="004206B4"/>
    <w:rsid w:val="0042090F"/>
    <w:rsid w:val="004405C6"/>
    <w:rsid w:val="0046412E"/>
    <w:rsid w:val="00476FC0"/>
    <w:rsid w:val="004A4766"/>
    <w:rsid w:val="004C7837"/>
    <w:rsid w:val="004E035C"/>
    <w:rsid w:val="00502FED"/>
    <w:rsid w:val="0051251A"/>
    <w:rsid w:val="005305EC"/>
    <w:rsid w:val="00540894"/>
    <w:rsid w:val="005B17B7"/>
    <w:rsid w:val="005C3C35"/>
    <w:rsid w:val="005C4E71"/>
    <w:rsid w:val="005D30A6"/>
    <w:rsid w:val="005D66F9"/>
    <w:rsid w:val="0060038A"/>
    <w:rsid w:val="00621F3D"/>
    <w:rsid w:val="0062200B"/>
    <w:rsid w:val="00657BAC"/>
    <w:rsid w:val="006C39E1"/>
    <w:rsid w:val="0071136A"/>
    <w:rsid w:val="00713C5E"/>
    <w:rsid w:val="007338FF"/>
    <w:rsid w:val="00754E13"/>
    <w:rsid w:val="00765235"/>
    <w:rsid w:val="007A2CA0"/>
    <w:rsid w:val="007B6554"/>
    <w:rsid w:val="007F6676"/>
    <w:rsid w:val="00815962"/>
    <w:rsid w:val="00817949"/>
    <w:rsid w:val="0085367B"/>
    <w:rsid w:val="008638E4"/>
    <w:rsid w:val="00866410"/>
    <w:rsid w:val="0089239F"/>
    <w:rsid w:val="008B38EC"/>
    <w:rsid w:val="008E0BD4"/>
    <w:rsid w:val="008E35D3"/>
    <w:rsid w:val="008E42D0"/>
    <w:rsid w:val="008F3D6C"/>
    <w:rsid w:val="009222A4"/>
    <w:rsid w:val="00941EE0"/>
    <w:rsid w:val="00976EE6"/>
    <w:rsid w:val="009A3E87"/>
    <w:rsid w:val="009C2B95"/>
    <w:rsid w:val="009E4560"/>
    <w:rsid w:val="009F3D0A"/>
    <w:rsid w:val="00A154CA"/>
    <w:rsid w:val="00A15FF6"/>
    <w:rsid w:val="00A647A0"/>
    <w:rsid w:val="00A65C85"/>
    <w:rsid w:val="00A772BF"/>
    <w:rsid w:val="00AA3B68"/>
    <w:rsid w:val="00AA7F69"/>
    <w:rsid w:val="00AE1B22"/>
    <w:rsid w:val="00B029AA"/>
    <w:rsid w:val="00B17CBF"/>
    <w:rsid w:val="00B25631"/>
    <w:rsid w:val="00B26A8A"/>
    <w:rsid w:val="00B36151"/>
    <w:rsid w:val="00B45764"/>
    <w:rsid w:val="00B46A61"/>
    <w:rsid w:val="00B65559"/>
    <w:rsid w:val="00BA4717"/>
    <w:rsid w:val="00BB1D85"/>
    <w:rsid w:val="00BC7E27"/>
    <w:rsid w:val="00BD318F"/>
    <w:rsid w:val="00BD78DE"/>
    <w:rsid w:val="00BE5E94"/>
    <w:rsid w:val="00C13EC5"/>
    <w:rsid w:val="00C16A1A"/>
    <w:rsid w:val="00C24089"/>
    <w:rsid w:val="00C36117"/>
    <w:rsid w:val="00C41A4D"/>
    <w:rsid w:val="00C50D8F"/>
    <w:rsid w:val="00C51095"/>
    <w:rsid w:val="00C55BD9"/>
    <w:rsid w:val="00C766A9"/>
    <w:rsid w:val="00C800C6"/>
    <w:rsid w:val="00CD617F"/>
    <w:rsid w:val="00D02280"/>
    <w:rsid w:val="00D11BE2"/>
    <w:rsid w:val="00D20EA3"/>
    <w:rsid w:val="00D25F0C"/>
    <w:rsid w:val="00D2644E"/>
    <w:rsid w:val="00D707BF"/>
    <w:rsid w:val="00DB1382"/>
    <w:rsid w:val="00DF3D05"/>
    <w:rsid w:val="00DF4456"/>
    <w:rsid w:val="00E02632"/>
    <w:rsid w:val="00E41FFD"/>
    <w:rsid w:val="00E44D90"/>
    <w:rsid w:val="00E46EA2"/>
    <w:rsid w:val="00E475F2"/>
    <w:rsid w:val="00E51835"/>
    <w:rsid w:val="00E9059B"/>
    <w:rsid w:val="00EA3909"/>
    <w:rsid w:val="00EB30BF"/>
    <w:rsid w:val="00ED0BFB"/>
    <w:rsid w:val="00ED3EEB"/>
    <w:rsid w:val="00F1088A"/>
    <w:rsid w:val="00F12B6C"/>
    <w:rsid w:val="00F2722C"/>
    <w:rsid w:val="00F50E23"/>
    <w:rsid w:val="00F54C8D"/>
    <w:rsid w:val="00F57C87"/>
    <w:rsid w:val="00F65604"/>
    <w:rsid w:val="00F66AC7"/>
    <w:rsid w:val="00FB3B28"/>
    <w:rsid w:val="00FD1733"/>
    <w:rsid w:val="00FD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ostalCode"/>
  <w:shapeDefaults>
    <o:shapedefaults v:ext="edit" spidmax="1031"/>
    <o:shapelayout v:ext="edit">
      <o:idmap v:ext="edit" data="1"/>
    </o:shapelayout>
  </w:shapeDefaults>
  <w:decimalSymbol w:val="."/>
  <w:listSeparator w:val=","/>
  <w14:docId w14:val="69E3746C"/>
  <w15:docId w15:val="{E1E3E1D7-254A-4F2C-B0D9-CFE66E391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1D85"/>
  </w:style>
  <w:style w:type="paragraph" w:styleId="Heading1">
    <w:name w:val="heading 1"/>
    <w:basedOn w:val="Normal"/>
    <w:next w:val="BodyText"/>
    <w:qFormat/>
    <w:rsid w:val="00BB1D85"/>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BB1D85"/>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B1D85"/>
  </w:style>
  <w:style w:type="paragraph" w:styleId="BodyText">
    <w:name w:val="Body Text"/>
    <w:basedOn w:val="Normal"/>
    <w:rsid w:val="00BB1D85"/>
    <w:pPr>
      <w:spacing w:after="220" w:line="180" w:lineRule="atLeast"/>
      <w:jc w:val="both"/>
    </w:pPr>
    <w:rPr>
      <w:rFonts w:ascii="Arial" w:hAnsi="Arial"/>
      <w:spacing w:val="-5"/>
    </w:rPr>
  </w:style>
  <w:style w:type="paragraph" w:styleId="MessageHeader">
    <w:name w:val="Message Header"/>
    <w:basedOn w:val="BodyText"/>
    <w:rsid w:val="00BB1D85"/>
    <w:pPr>
      <w:keepLines/>
      <w:spacing w:after="120"/>
      <w:ind w:left="720" w:hanging="720"/>
      <w:jc w:val="left"/>
    </w:pPr>
  </w:style>
  <w:style w:type="paragraph" w:customStyle="1" w:styleId="MessageHeaderFirst">
    <w:name w:val="Message Header First"/>
    <w:basedOn w:val="MessageHeader"/>
    <w:next w:val="MessageHeader"/>
    <w:rsid w:val="00BB1D85"/>
    <w:pPr>
      <w:spacing w:before="220"/>
    </w:pPr>
  </w:style>
  <w:style w:type="character" w:customStyle="1" w:styleId="MessageHeaderLabel">
    <w:name w:val="Message Header Label"/>
    <w:rsid w:val="00BB1D85"/>
    <w:rPr>
      <w:rFonts w:ascii="Arial Black" w:hAnsi="Arial Black"/>
      <w:spacing w:val="-10"/>
      <w:sz w:val="18"/>
    </w:rPr>
  </w:style>
  <w:style w:type="paragraph" w:customStyle="1" w:styleId="MessageHeaderLast">
    <w:name w:val="Message Header Last"/>
    <w:basedOn w:val="MessageHeader"/>
    <w:next w:val="BodyText"/>
    <w:rsid w:val="00BB1D85"/>
    <w:pPr>
      <w:pBdr>
        <w:bottom w:val="single" w:sz="6" w:space="15" w:color="auto"/>
      </w:pBdr>
      <w:spacing w:after="320"/>
    </w:pPr>
  </w:style>
  <w:style w:type="character" w:styleId="Hyperlink">
    <w:name w:val="Hyperlink"/>
    <w:basedOn w:val="DefaultParagraphFont"/>
    <w:uiPriority w:val="99"/>
    <w:rsid w:val="00BB1D85"/>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Default">
    <w:name w:val="Default"/>
    <w:rsid w:val="004405C6"/>
    <w:pPr>
      <w:autoSpaceDE w:val="0"/>
      <w:autoSpaceDN w:val="0"/>
      <w:adjustRightInd w:val="0"/>
    </w:pPr>
    <w:rPr>
      <w:color w:val="000000"/>
      <w:sz w:val="24"/>
      <w:szCs w:val="24"/>
    </w:rPr>
  </w:style>
  <w:style w:type="paragraph" w:styleId="NormalWeb">
    <w:name w:val="Normal (Web)"/>
    <w:basedOn w:val="Normal"/>
    <w:uiPriority w:val="99"/>
    <w:unhideWhenUsed/>
    <w:rsid w:val="008F3D6C"/>
    <w:pPr>
      <w:spacing w:before="100" w:beforeAutospacing="1" w:after="100" w:afterAutospacing="1"/>
    </w:pPr>
    <w:rPr>
      <w:sz w:val="24"/>
      <w:szCs w:val="24"/>
    </w:rPr>
  </w:style>
  <w:style w:type="character" w:styleId="Strong">
    <w:name w:val="Strong"/>
    <w:basedOn w:val="DefaultParagraphFont"/>
    <w:uiPriority w:val="22"/>
    <w:qFormat/>
    <w:rsid w:val="00CD617F"/>
    <w:rPr>
      <w:b/>
      <w:bCs/>
    </w:rPr>
  </w:style>
  <w:style w:type="paragraph" w:customStyle="1" w:styleId="Pa0">
    <w:name w:val="Pa0"/>
    <w:basedOn w:val="Default"/>
    <w:next w:val="Default"/>
    <w:uiPriority w:val="99"/>
    <w:rsid w:val="004C7837"/>
    <w:pPr>
      <w:spacing w:line="241" w:lineRule="atLeast"/>
    </w:pPr>
    <w:rPr>
      <w:rFonts w:eastAsiaTheme="minorHAnsi"/>
      <w:color w:val="auto"/>
    </w:rPr>
  </w:style>
  <w:style w:type="character" w:customStyle="1" w:styleId="woj">
    <w:name w:val="woj"/>
    <w:basedOn w:val="DefaultParagraphFont"/>
    <w:rsid w:val="005B17B7"/>
  </w:style>
  <w:style w:type="character" w:customStyle="1" w:styleId="indent-1-breaks">
    <w:name w:val="indent-1-breaks"/>
    <w:basedOn w:val="DefaultParagraphFont"/>
    <w:rsid w:val="005B17B7"/>
  </w:style>
  <w:style w:type="paragraph" w:styleId="PlainText">
    <w:name w:val="Plain Text"/>
    <w:basedOn w:val="Normal"/>
    <w:link w:val="PlainTextChar"/>
    <w:uiPriority w:val="99"/>
    <w:semiHidden/>
    <w:unhideWhenUsed/>
    <w:rsid w:val="00B25631"/>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B25631"/>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28525">
      <w:bodyDiv w:val="1"/>
      <w:marLeft w:val="0"/>
      <w:marRight w:val="0"/>
      <w:marTop w:val="0"/>
      <w:marBottom w:val="0"/>
      <w:divBdr>
        <w:top w:val="none" w:sz="0" w:space="0" w:color="auto"/>
        <w:left w:val="none" w:sz="0" w:space="0" w:color="auto"/>
        <w:bottom w:val="none" w:sz="0" w:space="0" w:color="auto"/>
        <w:right w:val="none" w:sz="0" w:space="0" w:color="auto"/>
      </w:divBdr>
    </w:div>
    <w:div w:id="103704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iocesepb.org/naturalfamilyplanning"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Diocesan Letterhead</Template>
  <TotalTime>5</TotalTime>
  <Pages>1</Pages>
  <Words>426</Words>
  <Characters>2431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Annette Russell</cp:lastModifiedBy>
  <cp:revision>4</cp:revision>
  <cp:lastPrinted>2015-09-16T21:08:00Z</cp:lastPrinted>
  <dcterms:created xsi:type="dcterms:W3CDTF">2022-06-23T21:35:00Z</dcterms:created>
  <dcterms:modified xsi:type="dcterms:W3CDTF">2022-06-23T21:38:00Z</dcterms:modified>
</cp:coreProperties>
</file>