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5785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77777777" w:rsidR="00EA3909" w:rsidRPr="004549F6" w:rsidRDefault="00EA3909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6CB1EA01" w14:textId="3754EB1B" w:rsidR="009A4E44" w:rsidRDefault="00720CA0" w:rsidP="00CC56A0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 xml:space="preserve">June </w:t>
      </w:r>
      <w:r w:rsidR="003A42AE">
        <w:rPr>
          <w:sz w:val="24"/>
          <w:szCs w:val="24"/>
        </w:rPr>
        <w:t>3</w:t>
      </w:r>
      <w:r w:rsidR="00B24174">
        <w:rPr>
          <w:sz w:val="24"/>
          <w:szCs w:val="24"/>
        </w:rPr>
        <w:t xml:space="preserve">, </w:t>
      </w:r>
      <w:r w:rsidR="002641D4">
        <w:rPr>
          <w:sz w:val="24"/>
          <w:szCs w:val="24"/>
        </w:rPr>
        <w:t>20</w:t>
      </w:r>
      <w:r w:rsidR="00BE0D9C">
        <w:rPr>
          <w:sz w:val="24"/>
          <w:szCs w:val="24"/>
        </w:rPr>
        <w:t>2</w:t>
      </w:r>
      <w:r w:rsidR="003A42AE">
        <w:rPr>
          <w:sz w:val="24"/>
          <w:szCs w:val="24"/>
        </w:rPr>
        <w:t>3</w:t>
      </w:r>
    </w:p>
    <w:p w14:paraId="006B0940" w14:textId="77777777" w:rsidR="004376FC" w:rsidRPr="009A4E44" w:rsidRDefault="004376FC" w:rsidP="004376FC">
      <w:pPr>
        <w:rPr>
          <w:sz w:val="24"/>
          <w:szCs w:val="24"/>
        </w:rPr>
      </w:pPr>
    </w:p>
    <w:p w14:paraId="254E8A7C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>Dear Sisters and Brothers in Christ:</w:t>
      </w:r>
    </w:p>
    <w:p w14:paraId="51236D4C" w14:textId="77777777" w:rsidR="009A4E44" w:rsidRDefault="009A4E44" w:rsidP="009A4E44">
      <w:pPr>
        <w:rPr>
          <w:sz w:val="24"/>
          <w:szCs w:val="24"/>
        </w:rPr>
      </w:pPr>
    </w:p>
    <w:p w14:paraId="27F635EA" w14:textId="5BD8AB85" w:rsidR="00DC44B1" w:rsidRDefault="00720CA0" w:rsidP="009B43F3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</w:r>
      <w:r w:rsidR="00BE0D9C">
        <w:rPr>
          <w:color w:val="000000"/>
          <w:sz w:val="24"/>
          <w:szCs w:val="24"/>
          <w:lang w:val="en"/>
        </w:rPr>
        <w:t>Next weekend, J</w:t>
      </w:r>
      <w:r w:rsidR="00D33601">
        <w:rPr>
          <w:color w:val="000000"/>
          <w:sz w:val="24"/>
          <w:szCs w:val="24"/>
          <w:lang w:val="en"/>
        </w:rPr>
        <w:t xml:space="preserve">une </w:t>
      </w:r>
      <w:r w:rsidR="00BE0D9C">
        <w:rPr>
          <w:color w:val="000000"/>
          <w:sz w:val="24"/>
          <w:szCs w:val="24"/>
          <w:lang w:val="en"/>
        </w:rPr>
        <w:t>1</w:t>
      </w:r>
      <w:r w:rsidR="003A42AE">
        <w:rPr>
          <w:color w:val="000000"/>
          <w:sz w:val="24"/>
          <w:szCs w:val="24"/>
          <w:lang w:val="en"/>
        </w:rPr>
        <w:t>0</w:t>
      </w:r>
      <w:r w:rsidR="00BE0D9C">
        <w:rPr>
          <w:color w:val="000000"/>
          <w:sz w:val="24"/>
          <w:szCs w:val="24"/>
          <w:lang w:val="en"/>
        </w:rPr>
        <w:t>/1</w:t>
      </w:r>
      <w:r w:rsidR="003A42AE">
        <w:rPr>
          <w:color w:val="000000"/>
          <w:sz w:val="24"/>
          <w:szCs w:val="24"/>
          <w:lang w:val="en"/>
        </w:rPr>
        <w:t>1</w:t>
      </w:r>
      <w:r w:rsidR="006A297C">
        <w:rPr>
          <w:color w:val="000000"/>
          <w:sz w:val="24"/>
          <w:szCs w:val="24"/>
          <w:lang w:val="en"/>
        </w:rPr>
        <w:t>,</w:t>
      </w:r>
      <w:r w:rsidR="00D33601">
        <w:rPr>
          <w:color w:val="000000"/>
          <w:sz w:val="24"/>
          <w:szCs w:val="24"/>
          <w:lang w:val="en"/>
        </w:rPr>
        <w:t xml:space="preserve"> the Diocese of Palm Beach will have a special collection for </w:t>
      </w:r>
      <w:r w:rsidR="00BE0D9C">
        <w:rPr>
          <w:color w:val="000000"/>
          <w:sz w:val="24"/>
          <w:szCs w:val="24"/>
          <w:lang w:val="en"/>
        </w:rPr>
        <w:t xml:space="preserve">two </w:t>
      </w:r>
      <w:r w:rsidR="002B49BB">
        <w:rPr>
          <w:color w:val="000000"/>
          <w:sz w:val="24"/>
          <w:szCs w:val="24"/>
          <w:lang w:val="en"/>
        </w:rPr>
        <w:t xml:space="preserve">worthy </w:t>
      </w:r>
      <w:r w:rsidR="00BE0D9C">
        <w:rPr>
          <w:color w:val="000000"/>
          <w:sz w:val="24"/>
          <w:szCs w:val="24"/>
          <w:lang w:val="en"/>
        </w:rPr>
        <w:t xml:space="preserve">causes: </w:t>
      </w:r>
      <w:r w:rsidR="00D33601">
        <w:rPr>
          <w:color w:val="000000"/>
          <w:sz w:val="24"/>
          <w:szCs w:val="24"/>
          <w:lang w:val="en"/>
        </w:rPr>
        <w:t xml:space="preserve">Black </w:t>
      </w:r>
      <w:r w:rsidR="00E0762E">
        <w:rPr>
          <w:color w:val="000000"/>
          <w:sz w:val="24"/>
          <w:szCs w:val="24"/>
          <w:lang w:val="en"/>
        </w:rPr>
        <w:t>and</w:t>
      </w:r>
      <w:r w:rsidR="00D33601">
        <w:rPr>
          <w:color w:val="000000"/>
          <w:sz w:val="24"/>
          <w:szCs w:val="24"/>
          <w:lang w:val="en"/>
        </w:rPr>
        <w:t xml:space="preserve"> Indian Missions </w:t>
      </w:r>
      <w:r w:rsidR="00A84018">
        <w:rPr>
          <w:color w:val="000000"/>
          <w:sz w:val="24"/>
          <w:szCs w:val="24"/>
          <w:lang w:val="en"/>
        </w:rPr>
        <w:t>and</w:t>
      </w:r>
      <w:r w:rsidR="000276C1">
        <w:rPr>
          <w:color w:val="000000"/>
          <w:sz w:val="24"/>
          <w:szCs w:val="24"/>
          <w:lang w:val="en"/>
        </w:rPr>
        <w:t xml:space="preserve"> the</w:t>
      </w:r>
      <w:r w:rsidR="00D33601">
        <w:rPr>
          <w:color w:val="000000"/>
          <w:sz w:val="24"/>
          <w:szCs w:val="24"/>
          <w:lang w:val="en"/>
        </w:rPr>
        <w:t xml:space="preserve"> Catholic Home Missions.</w:t>
      </w:r>
      <w:r w:rsidR="009B43F3">
        <w:rPr>
          <w:color w:val="000000"/>
          <w:sz w:val="24"/>
          <w:szCs w:val="24"/>
          <w:lang w:val="en"/>
        </w:rPr>
        <w:t xml:space="preserve"> </w:t>
      </w:r>
    </w:p>
    <w:p w14:paraId="462433A3" w14:textId="77777777" w:rsidR="00DC44B1" w:rsidRDefault="00DC44B1" w:rsidP="009B43F3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</w:p>
    <w:p w14:paraId="6980F0D6" w14:textId="6399462E" w:rsidR="003A42AE" w:rsidRPr="003A42AE" w:rsidRDefault="003A42AE" w:rsidP="00D340C0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  <w:r w:rsidRPr="003A42AE">
        <w:rPr>
          <w:color w:val="000000"/>
          <w:sz w:val="24"/>
          <w:szCs w:val="24"/>
        </w:rPr>
        <w:t xml:space="preserve">The Black and Indian Mission collection, established as the first national collection in 1874, has proven itself to be a successful vehicle for sharing the resources of the Church’s members to provide for the needs of our African American, Native American and Alaska Native brothers and sisters. Your support </w:t>
      </w:r>
      <w:r>
        <w:rPr>
          <w:color w:val="000000"/>
          <w:sz w:val="24"/>
          <w:szCs w:val="24"/>
        </w:rPr>
        <w:t xml:space="preserve">helps ensure </w:t>
      </w:r>
      <w:r w:rsidRPr="003A42AE">
        <w:rPr>
          <w:color w:val="000000"/>
          <w:sz w:val="24"/>
          <w:szCs w:val="24"/>
        </w:rPr>
        <w:t>the presence of missionaries</w:t>
      </w:r>
      <w:r w:rsidR="004C1B72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</w:t>
      </w:r>
      <w:r w:rsidRPr="003A42AE">
        <w:rPr>
          <w:color w:val="000000"/>
          <w:sz w:val="24"/>
          <w:szCs w:val="24"/>
        </w:rPr>
        <w:t xml:space="preserve">places Bibles and catechetical materials in the hands of priests, </w:t>
      </w:r>
      <w:r w:rsidR="00CA5652">
        <w:rPr>
          <w:color w:val="000000"/>
          <w:sz w:val="24"/>
          <w:szCs w:val="24"/>
        </w:rPr>
        <w:t xml:space="preserve">lay leaders and </w:t>
      </w:r>
      <w:r w:rsidRPr="003A42AE">
        <w:rPr>
          <w:color w:val="000000"/>
          <w:sz w:val="24"/>
          <w:szCs w:val="24"/>
        </w:rPr>
        <w:t>consecrated men and women,</w:t>
      </w:r>
      <w:r w:rsidR="004C1B72">
        <w:rPr>
          <w:color w:val="000000"/>
          <w:sz w:val="24"/>
          <w:szCs w:val="24"/>
        </w:rPr>
        <w:t xml:space="preserve"> and </w:t>
      </w:r>
      <w:r w:rsidRPr="003A42AE">
        <w:rPr>
          <w:color w:val="000000"/>
          <w:sz w:val="24"/>
          <w:szCs w:val="24"/>
        </w:rPr>
        <w:t>impacts pastoral work across the country.</w:t>
      </w:r>
    </w:p>
    <w:p w14:paraId="4293F1CF" w14:textId="77777777" w:rsidR="003A42AE" w:rsidRPr="002B49BB" w:rsidRDefault="003A42AE" w:rsidP="00D340C0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</w:p>
    <w:p w14:paraId="479FD08D" w14:textId="3D0EBCED" w:rsidR="00371218" w:rsidRDefault="004B228E" w:rsidP="00815914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  <w:r w:rsidRPr="002B49BB">
        <w:rPr>
          <w:color w:val="000000"/>
          <w:sz w:val="24"/>
          <w:szCs w:val="24"/>
          <w:lang w:val="en"/>
        </w:rPr>
        <w:t xml:space="preserve">The </w:t>
      </w:r>
      <w:r w:rsidR="00BD4811" w:rsidRPr="002B49BB">
        <w:rPr>
          <w:color w:val="000000"/>
          <w:sz w:val="24"/>
          <w:szCs w:val="24"/>
          <w:lang w:val="en"/>
        </w:rPr>
        <w:t>Catholic Home Mission</w:t>
      </w:r>
      <w:r w:rsidR="00023A2B" w:rsidRPr="002B49BB">
        <w:rPr>
          <w:color w:val="000000"/>
          <w:sz w:val="24"/>
          <w:szCs w:val="24"/>
          <w:lang w:val="en"/>
        </w:rPr>
        <w:t xml:space="preserve">s </w:t>
      </w:r>
      <w:r w:rsidR="00315523" w:rsidRPr="002B49BB">
        <w:rPr>
          <w:color w:val="000000"/>
          <w:sz w:val="24"/>
          <w:szCs w:val="24"/>
          <w:lang w:val="en"/>
        </w:rPr>
        <w:t xml:space="preserve">portion of the collection </w:t>
      </w:r>
      <w:r w:rsidR="004C1B72" w:rsidRPr="002B49BB">
        <w:rPr>
          <w:color w:val="000000"/>
          <w:sz w:val="24"/>
          <w:szCs w:val="24"/>
        </w:rPr>
        <w:t>provides home mission dioceses</w:t>
      </w:r>
      <w:r w:rsidR="002B49BB" w:rsidRPr="002B49BB">
        <w:rPr>
          <w:color w:val="000000"/>
          <w:sz w:val="24"/>
          <w:szCs w:val="24"/>
        </w:rPr>
        <w:t xml:space="preserve"> in every region </w:t>
      </w:r>
      <w:r w:rsidR="002B49BB">
        <w:rPr>
          <w:color w:val="000000"/>
          <w:sz w:val="24"/>
          <w:szCs w:val="24"/>
        </w:rPr>
        <w:t>of</w:t>
      </w:r>
      <w:r w:rsidR="002B49BB" w:rsidRPr="002B49BB">
        <w:rPr>
          <w:color w:val="000000"/>
          <w:sz w:val="24"/>
          <w:szCs w:val="24"/>
        </w:rPr>
        <w:t xml:space="preserve"> the United States and its territories</w:t>
      </w:r>
      <w:r w:rsidR="004C1B72" w:rsidRPr="002B49BB">
        <w:rPr>
          <w:color w:val="000000"/>
          <w:sz w:val="24"/>
          <w:szCs w:val="24"/>
        </w:rPr>
        <w:t xml:space="preserve"> with the resources to welcome and minister to their growing multicultural populations. Your support of this appeal makes a difference in </w:t>
      </w:r>
      <w:r w:rsidR="00CA5652">
        <w:rPr>
          <w:color w:val="000000"/>
          <w:sz w:val="24"/>
          <w:szCs w:val="24"/>
        </w:rPr>
        <w:t xml:space="preserve">Catholic mission communities </w:t>
      </w:r>
      <w:r w:rsidR="002B49BB">
        <w:rPr>
          <w:color w:val="000000"/>
          <w:sz w:val="24"/>
          <w:szCs w:val="24"/>
        </w:rPr>
        <w:t xml:space="preserve">through </w:t>
      </w:r>
      <w:r w:rsidR="0059031C" w:rsidRPr="0059031C">
        <w:rPr>
          <w:color w:val="000000"/>
          <w:sz w:val="24"/>
          <w:szCs w:val="24"/>
          <w:lang w:val="en"/>
        </w:rPr>
        <w:t>initiatives for evangelization</w:t>
      </w:r>
      <w:r w:rsidR="006A297C">
        <w:rPr>
          <w:color w:val="000000"/>
          <w:sz w:val="24"/>
          <w:szCs w:val="24"/>
          <w:lang w:val="en"/>
        </w:rPr>
        <w:t>,</w:t>
      </w:r>
      <w:r w:rsidR="0059031C" w:rsidRPr="0059031C">
        <w:rPr>
          <w:color w:val="000000"/>
          <w:sz w:val="24"/>
          <w:szCs w:val="24"/>
          <w:lang w:val="en"/>
        </w:rPr>
        <w:t xml:space="preserve"> faith formation, human life and dignity, strengthening marriage</w:t>
      </w:r>
      <w:r w:rsidR="006A297C">
        <w:rPr>
          <w:color w:val="000000"/>
          <w:sz w:val="24"/>
          <w:szCs w:val="24"/>
          <w:lang w:val="en"/>
        </w:rPr>
        <w:t>s</w:t>
      </w:r>
      <w:r w:rsidR="0059031C" w:rsidRPr="0059031C">
        <w:rPr>
          <w:color w:val="000000"/>
          <w:sz w:val="24"/>
          <w:szCs w:val="24"/>
          <w:lang w:val="en"/>
        </w:rPr>
        <w:t xml:space="preserve"> and famil</w:t>
      </w:r>
      <w:r w:rsidR="006A297C">
        <w:rPr>
          <w:color w:val="000000"/>
          <w:sz w:val="24"/>
          <w:szCs w:val="24"/>
          <w:lang w:val="en"/>
        </w:rPr>
        <w:t>ies</w:t>
      </w:r>
      <w:r w:rsidR="0059031C" w:rsidRPr="0059031C">
        <w:rPr>
          <w:color w:val="000000"/>
          <w:sz w:val="24"/>
          <w:szCs w:val="24"/>
          <w:lang w:val="en"/>
        </w:rPr>
        <w:t xml:space="preserve">, </w:t>
      </w:r>
      <w:r w:rsidR="002B49BB">
        <w:rPr>
          <w:color w:val="000000"/>
          <w:sz w:val="24"/>
          <w:szCs w:val="24"/>
          <w:lang w:val="en"/>
        </w:rPr>
        <w:t xml:space="preserve">and </w:t>
      </w:r>
      <w:r w:rsidR="0059031C" w:rsidRPr="0059031C">
        <w:rPr>
          <w:color w:val="000000"/>
          <w:sz w:val="24"/>
          <w:szCs w:val="24"/>
          <w:lang w:val="en"/>
        </w:rPr>
        <w:t>priestly and religious vocations.</w:t>
      </w:r>
    </w:p>
    <w:p w14:paraId="138A2413" w14:textId="77777777" w:rsidR="00815914" w:rsidRDefault="00815914" w:rsidP="00815914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</w:p>
    <w:p w14:paraId="51EB1620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  <w:t>With gratitude for your</w:t>
      </w:r>
      <w:r w:rsidR="0002776C">
        <w:rPr>
          <w:sz w:val="24"/>
          <w:szCs w:val="24"/>
        </w:rPr>
        <w:t xml:space="preserve"> continued</w:t>
      </w:r>
      <w:r w:rsidRPr="009A4E44">
        <w:rPr>
          <w:sz w:val="24"/>
          <w:szCs w:val="24"/>
        </w:rPr>
        <w:t xml:space="preserve"> generosity and every prayerful wish, I am</w:t>
      </w:r>
    </w:p>
    <w:p w14:paraId="42BC98E6" w14:textId="77777777" w:rsidR="009A4E44" w:rsidRPr="009A4E44" w:rsidRDefault="009A4E44" w:rsidP="009A4E44">
      <w:pPr>
        <w:rPr>
          <w:sz w:val="24"/>
          <w:szCs w:val="24"/>
        </w:rPr>
      </w:pPr>
    </w:p>
    <w:p w14:paraId="58429023" w14:textId="3B49F2BC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0CA06DBA" w14:textId="2FDAEE86" w:rsidR="009A4E44" w:rsidRPr="009A4E44" w:rsidRDefault="00F1488D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</w:rPr>
        <w:drawing>
          <wp:inline distT="0" distB="0" distL="0" distR="0" wp14:anchorId="655B4FE0" wp14:editId="0F1C0265">
            <wp:extent cx="2918460" cy="55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D45E" w14:textId="77777777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6B74E496" w14:textId="77777777" w:rsidR="009E6920" w:rsidRDefault="009E6920" w:rsidP="009A4E44">
      <w:pPr>
        <w:rPr>
          <w:b/>
          <w:sz w:val="24"/>
          <w:szCs w:val="24"/>
          <w:u w:val="single"/>
        </w:rPr>
      </w:pPr>
    </w:p>
    <w:p w14:paraId="7E724D28" w14:textId="77777777" w:rsidR="00922C7C" w:rsidRDefault="00922C7C" w:rsidP="009A4E44">
      <w:pPr>
        <w:rPr>
          <w:b/>
          <w:sz w:val="24"/>
          <w:szCs w:val="24"/>
          <w:u w:val="single"/>
        </w:rPr>
      </w:pPr>
    </w:p>
    <w:p w14:paraId="78CDF2CD" w14:textId="1FFFEE1A" w:rsidR="00AD24D9" w:rsidRDefault="009A4E44" w:rsidP="00AD24D9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AD24D9" w:rsidRPr="001E6A3D">
        <w:rPr>
          <w:b/>
          <w:sz w:val="24"/>
          <w:szCs w:val="24"/>
        </w:rPr>
        <w:t>IT IS REQU</w:t>
      </w:r>
      <w:r w:rsidR="00AD24D9">
        <w:rPr>
          <w:b/>
          <w:sz w:val="24"/>
          <w:szCs w:val="24"/>
        </w:rPr>
        <w:t>I</w:t>
      </w:r>
      <w:r w:rsidR="00AD24D9" w:rsidRPr="001E6A3D">
        <w:rPr>
          <w:b/>
          <w:sz w:val="24"/>
          <w:szCs w:val="24"/>
        </w:rPr>
        <w:t>RED THAT YOU PUBLISH THIS LETTER IN THE PARISH BULLETIN AS A HALF</w:t>
      </w:r>
      <w:r w:rsidR="00E0762E">
        <w:rPr>
          <w:b/>
          <w:sz w:val="24"/>
          <w:szCs w:val="24"/>
        </w:rPr>
        <w:t>-</w:t>
      </w:r>
      <w:r w:rsidR="00AD24D9" w:rsidRPr="001E6A3D">
        <w:rPr>
          <w:b/>
          <w:sz w:val="24"/>
          <w:szCs w:val="24"/>
        </w:rPr>
        <w:t>PAGE OR FULL-PAGE LETTER THE WEEKEND OF</w:t>
      </w:r>
      <w:r w:rsidR="00AD24D9">
        <w:rPr>
          <w:b/>
          <w:sz w:val="24"/>
          <w:szCs w:val="24"/>
        </w:rPr>
        <w:t xml:space="preserve"> JUNE </w:t>
      </w:r>
      <w:r w:rsidR="002B49BB">
        <w:rPr>
          <w:b/>
          <w:sz w:val="24"/>
          <w:szCs w:val="24"/>
        </w:rPr>
        <w:t>3/</w:t>
      </w:r>
      <w:r w:rsidR="00A70ECD">
        <w:rPr>
          <w:b/>
          <w:sz w:val="24"/>
          <w:szCs w:val="24"/>
        </w:rPr>
        <w:t>4</w:t>
      </w:r>
      <w:r w:rsidR="00AD24D9">
        <w:rPr>
          <w:b/>
          <w:sz w:val="24"/>
          <w:szCs w:val="24"/>
        </w:rPr>
        <w:t>, 202</w:t>
      </w:r>
      <w:r w:rsidR="002B49BB">
        <w:rPr>
          <w:b/>
          <w:sz w:val="24"/>
          <w:szCs w:val="24"/>
        </w:rPr>
        <w:t>3</w:t>
      </w:r>
      <w:r w:rsidR="00AD24D9" w:rsidRPr="001E6A3D">
        <w:rPr>
          <w:b/>
          <w:sz w:val="24"/>
          <w:szCs w:val="24"/>
        </w:rPr>
        <w:t xml:space="preserve">. THE COLLECTION WILL TAKE PLACE </w:t>
      </w:r>
      <w:r w:rsidR="00AD24D9">
        <w:rPr>
          <w:b/>
          <w:sz w:val="24"/>
          <w:szCs w:val="24"/>
        </w:rPr>
        <w:t>JUNE 1</w:t>
      </w:r>
      <w:r w:rsidR="002B49BB">
        <w:rPr>
          <w:b/>
          <w:sz w:val="24"/>
          <w:szCs w:val="24"/>
        </w:rPr>
        <w:t>0</w:t>
      </w:r>
      <w:r w:rsidR="00AD24D9">
        <w:rPr>
          <w:b/>
          <w:sz w:val="24"/>
          <w:szCs w:val="24"/>
        </w:rPr>
        <w:t>/1</w:t>
      </w:r>
      <w:r w:rsidR="002B49BB">
        <w:rPr>
          <w:b/>
          <w:sz w:val="24"/>
          <w:szCs w:val="24"/>
        </w:rPr>
        <w:t>1</w:t>
      </w:r>
      <w:r w:rsidR="00AD24D9">
        <w:rPr>
          <w:b/>
          <w:sz w:val="24"/>
          <w:szCs w:val="24"/>
        </w:rPr>
        <w:t>, 20</w:t>
      </w:r>
      <w:r w:rsidR="00A70ECD">
        <w:rPr>
          <w:b/>
          <w:sz w:val="24"/>
          <w:szCs w:val="24"/>
        </w:rPr>
        <w:t>2</w:t>
      </w:r>
      <w:r w:rsidR="002B49BB">
        <w:rPr>
          <w:b/>
          <w:sz w:val="24"/>
          <w:szCs w:val="24"/>
        </w:rPr>
        <w:t>3</w:t>
      </w:r>
      <w:r w:rsidR="00AD24D9" w:rsidRPr="001E6A3D">
        <w:rPr>
          <w:b/>
          <w:sz w:val="24"/>
          <w:szCs w:val="24"/>
        </w:rPr>
        <w:t>. YOU ARE WELCOME TO READ THE LETTER TO PARISHIONERS</w:t>
      </w:r>
      <w:r w:rsidR="00AD24D9">
        <w:rPr>
          <w:b/>
          <w:sz w:val="24"/>
          <w:szCs w:val="24"/>
        </w:rPr>
        <w:t xml:space="preserve">, POST </w:t>
      </w:r>
      <w:r w:rsidR="00E0762E">
        <w:rPr>
          <w:b/>
          <w:sz w:val="24"/>
          <w:szCs w:val="24"/>
        </w:rPr>
        <w:t>IT</w:t>
      </w:r>
      <w:r w:rsidR="00AD24D9">
        <w:rPr>
          <w:b/>
          <w:sz w:val="24"/>
          <w:szCs w:val="24"/>
        </w:rPr>
        <w:t xml:space="preserve"> ON SOCIAL MEDIA AND ON YOUR WEBSITE</w:t>
      </w:r>
      <w:r w:rsidR="00E0762E">
        <w:rPr>
          <w:b/>
          <w:sz w:val="24"/>
          <w:szCs w:val="24"/>
        </w:rPr>
        <w:t>,</w:t>
      </w:r>
      <w:r w:rsidR="00AD24D9" w:rsidRPr="001E6A3D">
        <w:rPr>
          <w:b/>
          <w:sz w:val="24"/>
          <w:szCs w:val="24"/>
        </w:rPr>
        <w:t xml:space="preserve"> IN ADDITION TO HAVING IT PRINTED IN THE BULLETIN.</w:t>
      </w:r>
    </w:p>
    <w:p w14:paraId="0206E71B" w14:textId="0FE88A40" w:rsidR="00213D6A" w:rsidRPr="009A4E44" w:rsidRDefault="00213D6A" w:rsidP="009A4E44">
      <w:pPr>
        <w:rPr>
          <w:b/>
          <w:sz w:val="24"/>
          <w:szCs w:val="24"/>
        </w:rPr>
      </w:pPr>
    </w:p>
    <w:sectPr w:rsidR="00213D6A" w:rsidRP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3DC534-89FD-480C-9FAB-64B5F4D8444A}"/>
    <w:embedBold r:id="rId2" w:fontKey="{4225AD58-5E84-4437-97A0-46C36279652B}"/>
    <w:embedItalic r:id="rId3" w:fontKey="{D6881140-762D-43B2-A192-9F1E3D4738A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C298D94-7AFD-49FF-800C-3A48A4FEFAFE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F40AA573-3F4F-47A3-B6D7-2F95DE96D9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6ABFF6A-E5FA-4AFB-9505-4273907C9C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A7E42F5-C537-4BB6-A45B-F703E93EA51C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657A95DC-962C-4533-BC66-FFF95BDB0F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3AF1D6DE-A464-474D-861C-9D5AD943E0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6D01C9D-8327-420E-914E-41BA3668A6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53E56F8-CF64-4439-A5C6-611C9CA6F7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3A2B"/>
    <w:rsid w:val="00023DC3"/>
    <w:rsid w:val="00027489"/>
    <w:rsid w:val="000276C1"/>
    <w:rsid w:val="0002776C"/>
    <w:rsid w:val="0003490C"/>
    <w:rsid w:val="00052902"/>
    <w:rsid w:val="0005788E"/>
    <w:rsid w:val="0007079D"/>
    <w:rsid w:val="000B1BD8"/>
    <w:rsid w:val="000B411F"/>
    <w:rsid w:val="000E0B4B"/>
    <w:rsid w:val="000E7033"/>
    <w:rsid w:val="000F07AA"/>
    <w:rsid w:val="001271D8"/>
    <w:rsid w:val="00137B07"/>
    <w:rsid w:val="001476B6"/>
    <w:rsid w:val="001B77C0"/>
    <w:rsid w:val="001C695F"/>
    <w:rsid w:val="001D6DF0"/>
    <w:rsid w:val="001E74AD"/>
    <w:rsid w:val="0020734D"/>
    <w:rsid w:val="00213D1E"/>
    <w:rsid w:val="00213D6A"/>
    <w:rsid w:val="00244E66"/>
    <w:rsid w:val="002641D4"/>
    <w:rsid w:val="002754B1"/>
    <w:rsid w:val="0028251C"/>
    <w:rsid w:val="002B49BB"/>
    <w:rsid w:val="002C1292"/>
    <w:rsid w:val="002D68AB"/>
    <w:rsid w:val="002D6C24"/>
    <w:rsid w:val="002F324F"/>
    <w:rsid w:val="002F53DE"/>
    <w:rsid w:val="0030329E"/>
    <w:rsid w:val="00315523"/>
    <w:rsid w:val="00315579"/>
    <w:rsid w:val="003336B8"/>
    <w:rsid w:val="00335E74"/>
    <w:rsid w:val="003373F0"/>
    <w:rsid w:val="00347704"/>
    <w:rsid w:val="00352129"/>
    <w:rsid w:val="00371218"/>
    <w:rsid w:val="00392C53"/>
    <w:rsid w:val="003A1635"/>
    <w:rsid w:val="003A42AE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6DE0"/>
    <w:rsid w:val="004549F6"/>
    <w:rsid w:val="0045579C"/>
    <w:rsid w:val="00456E81"/>
    <w:rsid w:val="004B228E"/>
    <w:rsid w:val="004C1B72"/>
    <w:rsid w:val="004D2750"/>
    <w:rsid w:val="004E579E"/>
    <w:rsid w:val="004F20EB"/>
    <w:rsid w:val="004F37FB"/>
    <w:rsid w:val="005305EC"/>
    <w:rsid w:val="005337BD"/>
    <w:rsid w:val="0054017D"/>
    <w:rsid w:val="00540894"/>
    <w:rsid w:val="00561350"/>
    <w:rsid w:val="00564E39"/>
    <w:rsid w:val="0059031C"/>
    <w:rsid w:val="00597744"/>
    <w:rsid w:val="005C627A"/>
    <w:rsid w:val="005D66F9"/>
    <w:rsid w:val="005E755E"/>
    <w:rsid w:val="006021E0"/>
    <w:rsid w:val="00624521"/>
    <w:rsid w:val="00651602"/>
    <w:rsid w:val="006A297C"/>
    <w:rsid w:val="006A7673"/>
    <w:rsid w:val="006C6C76"/>
    <w:rsid w:val="006F6508"/>
    <w:rsid w:val="00713C5E"/>
    <w:rsid w:val="00720CA0"/>
    <w:rsid w:val="0074740B"/>
    <w:rsid w:val="00764A02"/>
    <w:rsid w:val="00765235"/>
    <w:rsid w:val="0079785F"/>
    <w:rsid w:val="007A0D7C"/>
    <w:rsid w:val="007C7000"/>
    <w:rsid w:val="007D5F66"/>
    <w:rsid w:val="007D7CF7"/>
    <w:rsid w:val="007F00CA"/>
    <w:rsid w:val="007F23E0"/>
    <w:rsid w:val="00815914"/>
    <w:rsid w:val="00826913"/>
    <w:rsid w:val="008667AC"/>
    <w:rsid w:val="00871CE4"/>
    <w:rsid w:val="008C2C27"/>
    <w:rsid w:val="008C2F83"/>
    <w:rsid w:val="008D1274"/>
    <w:rsid w:val="008D6E3C"/>
    <w:rsid w:val="008E35D3"/>
    <w:rsid w:val="009222A4"/>
    <w:rsid w:val="00922C7C"/>
    <w:rsid w:val="009376BD"/>
    <w:rsid w:val="009738B1"/>
    <w:rsid w:val="00975A43"/>
    <w:rsid w:val="009A1B78"/>
    <w:rsid w:val="009A4E44"/>
    <w:rsid w:val="009B14AC"/>
    <w:rsid w:val="009B43F3"/>
    <w:rsid w:val="009B4A79"/>
    <w:rsid w:val="009E236A"/>
    <w:rsid w:val="009E6920"/>
    <w:rsid w:val="009F61B5"/>
    <w:rsid w:val="009F7D5B"/>
    <w:rsid w:val="00A12C84"/>
    <w:rsid w:val="00A43B6C"/>
    <w:rsid w:val="00A70ECD"/>
    <w:rsid w:val="00A84018"/>
    <w:rsid w:val="00AB03E8"/>
    <w:rsid w:val="00AB1797"/>
    <w:rsid w:val="00AC4EB3"/>
    <w:rsid w:val="00AC7396"/>
    <w:rsid w:val="00AD24D9"/>
    <w:rsid w:val="00AD4F17"/>
    <w:rsid w:val="00B16853"/>
    <w:rsid w:val="00B24174"/>
    <w:rsid w:val="00B511F3"/>
    <w:rsid w:val="00B95103"/>
    <w:rsid w:val="00B973FA"/>
    <w:rsid w:val="00BA4717"/>
    <w:rsid w:val="00BD203A"/>
    <w:rsid w:val="00BD4811"/>
    <w:rsid w:val="00BE0D9C"/>
    <w:rsid w:val="00BF3CDD"/>
    <w:rsid w:val="00BF60AA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51E8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0762E"/>
    <w:rsid w:val="00E4342A"/>
    <w:rsid w:val="00E44D90"/>
    <w:rsid w:val="00E51835"/>
    <w:rsid w:val="00E62C1B"/>
    <w:rsid w:val="00E740E2"/>
    <w:rsid w:val="00E950A0"/>
    <w:rsid w:val="00EA3909"/>
    <w:rsid w:val="00EB649F"/>
    <w:rsid w:val="00EC0BF0"/>
    <w:rsid w:val="00ED0BFB"/>
    <w:rsid w:val="00ED4761"/>
    <w:rsid w:val="00F12B6C"/>
    <w:rsid w:val="00F1488D"/>
    <w:rsid w:val="00F30842"/>
    <w:rsid w:val="00F3499E"/>
    <w:rsid w:val="00F50E23"/>
    <w:rsid w:val="00F57C87"/>
    <w:rsid w:val="00F708A4"/>
    <w:rsid w:val="00F70D5A"/>
    <w:rsid w:val="00FA4AD6"/>
    <w:rsid w:val="00FA77C4"/>
    <w:rsid w:val="00FB3B28"/>
    <w:rsid w:val="00FC26D3"/>
    <w:rsid w:val="00FC2E6B"/>
    <w:rsid w:val="00FD3871"/>
    <w:rsid w:val="00FE1415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284</Words>
  <Characters>1581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2</cp:revision>
  <cp:lastPrinted>2023-04-27T22:04:00Z</cp:lastPrinted>
  <dcterms:created xsi:type="dcterms:W3CDTF">2023-04-28T15:37:00Z</dcterms:created>
  <dcterms:modified xsi:type="dcterms:W3CDTF">2023-04-28T15:37:00Z</dcterms:modified>
</cp:coreProperties>
</file>