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BF316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273BE5FB" w14:textId="5CC19AEC" w:rsidR="00BC5209" w:rsidRPr="004E2FCC" w:rsidRDefault="003C3E87" w:rsidP="00BC5209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July 5</w:t>
      </w:r>
      <w:r w:rsidR="00BC5209" w:rsidRPr="004E2FCC">
        <w:rPr>
          <w:sz w:val="24"/>
          <w:szCs w:val="24"/>
        </w:rPr>
        <w:t>, 202</w:t>
      </w:r>
      <w:r>
        <w:rPr>
          <w:sz w:val="24"/>
          <w:szCs w:val="24"/>
        </w:rPr>
        <w:t>4</w:t>
      </w:r>
      <w:r w:rsidR="00BC5209" w:rsidRPr="004E2FCC">
        <w:rPr>
          <w:sz w:val="24"/>
          <w:szCs w:val="24"/>
        </w:rPr>
        <w:t xml:space="preserve"> </w:t>
      </w:r>
    </w:p>
    <w:p w14:paraId="3FF286C1" w14:textId="77777777" w:rsidR="00BC5209" w:rsidRPr="004E2FCC" w:rsidRDefault="00BC5209" w:rsidP="00BC5209">
      <w:pPr>
        <w:rPr>
          <w:sz w:val="24"/>
          <w:szCs w:val="24"/>
        </w:rPr>
      </w:pPr>
    </w:p>
    <w:p w14:paraId="56287945" w14:textId="77777777" w:rsidR="00BC5209" w:rsidRPr="003C3E87" w:rsidRDefault="00BC5209" w:rsidP="00BC5209">
      <w:pPr>
        <w:rPr>
          <w:sz w:val="24"/>
          <w:szCs w:val="24"/>
        </w:rPr>
      </w:pPr>
      <w:r w:rsidRPr="003C3E87">
        <w:rPr>
          <w:sz w:val="24"/>
          <w:szCs w:val="24"/>
        </w:rPr>
        <w:t>Dear Sisters and Brothers in Christ:</w:t>
      </w:r>
    </w:p>
    <w:p w14:paraId="3226844E" w14:textId="77777777" w:rsidR="00BC5209" w:rsidRPr="003C3E87" w:rsidRDefault="00BC5209" w:rsidP="00BC5209">
      <w:pPr>
        <w:contextualSpacing/>
        <w:rPr>
          <w:color w:val="000000"/>
          <w:sz w:val="24"/>
          <w:szCs w:val="24"/>
          <w:lang w:val="en"/>
        </w:rPr>
      </w:pPr>
      <w:r w:rsidRPr="003C3E87">
        <w:rPr>
          <w:color w:val="000000"/>
          <w:sz w:val="24"/>
          <w:szCs w:val="24"/>
          <w:lang w:val="en"/>
        </w:rPr>
        <w:tab/>
      </w:r>
    </w:p>
    <w:p w14:paraId="33894257" w14:textId="35A1EA59" w:rsidR="003C3E87" w:rsidRPr="009712DC" w:rsidRDefault="009712DC" w:rsidP="009712DC">
      <w:pPr>
        <w:ind w:firstLine="720"/>
        <w:rPr>
          <w:sz w:val="24"/>
          <w:szCs w:val="24"/>
        </w:rPr>
      </w:pPr>
      <w:r w:rsidRPr="009712DC">
        <w:rPr>
          <w:sz w:val="24"/>
          <w:szCs w:val="24"/>
        </w:rPr>
        <w:t>Our parishes will take up a collection next weekend, July 13/14, to support Catholic Relief Services</w:t>
      </w:r>
      <w:r w:rsidR="0085664A">
        <w:rPr>
          <w:sz w:val="24"/>
          <w:szCs w:val="24"/>
        </w:rPr>
        <w:t xml:space="preserve"> (CRS)</w:t>
      </w:r>
      <w:r w:rsidRPr="009712DC">
        <w:rPr>
          <w:sz w:val="24"/>
          <w:szCs w:val="24"/>
        </w:rPr>
        <w:t xml:space="preserve">, which provides </w:t>
      </w:r>
      <w:r w:rsidR="003C3E87" w:rsidRPr="009712DC">
        <w:rPr>
          <w:sz w:val="24"/>
          <w:szCs w:val="24"/>
        </w:rPr>
        <w:t>emergency assistance to victims of war and natural disasters; assists migrants and refugees who need housing, education and specialized legal assistance; and supports travelers and others whose livelihoods require special pastoral support to access the sacraments. In addition to aiding those with immediate needs, your</w:t>
      </w:r>
      <w:r w:rsidR="001152CF">
        <w:rPr>
          <w:sz w:val="24"/>
          <w:szCs w:val="24"/>
        </w:rPr>
        <w:t xml:space="preserve"> assistance</w:t>
      </w:r>
      <w:r w:rsidR="003C3E87" w:rsidRPr="009712DC">
        <w:rPr>
          <w:sz w:val="24"/>
          <w:szCs w:val="24"/>
        </w:rPr>
        <w:t xml:space="preserve"> helps long-term efforts to build peace in regions that have been affected by decades of </w:t>
      </w:r>
      <w:r w:rsidR="003C3E87" w:rsidRPr="009712DC">
        <w:rPr>
          <w:noProof/>
          <w:sz w:val="24"/>
          <w:szCs w:val="24"/>
        </w:rPr>
        <w:t>conflict</w:t>
      </w:r>
      <w:r w:rsidRPr="009712DC">
        <w:rPr>
          <w:noProof/>
          <w:sz w:val="24"/>
          <w:szCs w:val="24"/>
        </w:rPr>
        <w:t>.</w:t>
      </w:r>
    </w:p>
    <w:p w14:paraId="5503F81A" w14:textId="77777777" w:rsidR="003C3E87" w:rsidRPr="009712DC" w:rsidRDefault="003C3E87" w:rsidP="003C3E87">
      <w:pPr>
        <w:rPr>
          <w:sz w:val="24"/>
          <w:szCs w:val="24"/>
        </w:rPr>
      </w:pPr>
    </w:p>
    <w:p w14:paraId="04951247" w14:textId="4198D786" w:rsidR="001152CF" w:rsidRDefault="009712DC" w:rsidP="009712DC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85664A">
        <w:rPr>
          <w:sz w:val="24"/>
          <w:szCs w:val="24"/>
        </w:rPr>
        <w:t xml:space="preserve">Your generosity assists countless souls, domestically and internationally, and in a real way you become a lifeline to a better future for them and their families. Whether from natural disasters or human conflict, CRS responds to the needs of those trying to rebuild their lives. </w:t>
      </w:r>
    </w:p>
    <w:p w14:paraId="7F1E823E" w14:textId="77777777" w:rsidR="001152CF" w:rsidRDefault="001152CF" w:rsidP="009712DC">
      <w:pPr>
        <w:rPr>
          <w:sz w:val="24"/>
          <w:szCs w:val="24"/>
        </w:rPr>
      </w:pPr>
    </w:p>
    <w:p w14:paraId="326723EE" w14:textId="09968D2D" w:rsidR="003C3E87" w:rsidRDefault="009712DC" w:rsidP="00BC5209">
      <w:pPr>
        <w:ind w:firstLine="720"/>
        <w:rPr>
          <w:color w:val="000000"/>
          <w:sz w:val="24"/>
          <w:szCs w:val="24"/>
          <w:lang w:val="en"/>
        </w:rPr>
      </w:pPr>
      <w:r w:rsidRPr="009712DC">
        <w:rPr>
          <w:sz w:val="24"/>
          <w:szCs w:val="24"/>
        </w:rPr>
        <w:t>Please prayerfully consider how you can support th</w:t>
      </w:r>
      <w:r w:rsidR="001152CF">
        <w:rPr>
          <w:sz w:val="24"/>
          <w:szCs w:val="24"/>
        </w:rPr>
        <w:t xml:space="preserve">is 2024 </w:t>
      </w:r>
      <w:r w:rsidRPr="009712DC">
        <w:rPr>
          <w:sz w:val="24"/>
          <w:szCs w:val="24"/>
        </w:rPr>
        <w:t xml:space="preserve">collection. To learn more about the collection and the people who benefit, please visit </w:t>
      </w:r>
      <w:hyperlink r:id="rId8" w:history="1">
        <w:r w:rsidR="001152CF" w:rsidRPr="00707874">
          <w:rPr>
            <w:rStyle w:val="Hyperlink"/>
            <w:i/>
            <w:noProof/>
            <w:sz w:val="24"/>
            <w:szCs w:val="24"/>
          </w:rPr>
          <w:t>www</w:t>
        </w:r>
        <w:r w:rsidR="001152CF" w:rsidRPr="00707874">
          <w:rPr>
            <w:rStyle w:val="Hyperlink"/>
            <w:noProof/>
            <w:sz w:val="24"/>
            <w:szCs w:val="24"/>
          </w:rPr>
          <w:t>.</w:t>
        </w:r>
        <w:r w:rsidR="001152CF" w:rsidRPr="00707874">
          <w:rPr>
            <w:rStyle w:val="Hyperlink"/>
            <w:i/>
            <w:noProof/>
            <w:sz w:val="24"/>
            <w:szCs w:val="24"/>
          </w:rPr>
          <w:t>usccb</w:t>
        </w:r>
        <w:r w:rsidR="001152CF" w:rsidRPr="00707874">
          <w:rPr>
            <w:rStyle w:val="Hyperlink"/>
            <w:noProof/>
            <w:sz w:val="24"/>
            <w:szCs w:val="24"/>
          </w:rPr>
          <w:t>.</w:t>
        </w:r>
        <w:r w:rsidR="001152CF" w:rsidRPr="00707874">
          <w:rPr>
            <w:rStyle w:val="Hyperlink"/>
            <w:i/>
            <w:noProof/>
            <w:sz w:val="24"/>
            <w:szCs w:val="24"/>
          </w:rPr>
          <w:t>org/catholic-relief</w:t>
        </w:r>
      </w:hyperlink>
      <w:r w:rsidRPr="009712DC">
        <w:rPr>
          <w:noProof/>
          <w:sz w:val="24"/>
          <w:szCs w:val="24"/>
        </w:rPr>
        <w:t>.</w:t>
      </w:r>
      <w:r w:rsidR="001152CF">
        <w:rPr>
          <w:noProof/>
          <w:sz w:val="24"/>
          <w:szCs w:val="24"/>
        </w:rPr>
        <w:t xml:space="preserve"> </w:t>
      </w:r>
      <w:r w:rsidR="003C3E87" w:rsidRPr="009712DC">
        <w:rPr>
          <w:sz w:val="24"/>
          <w:szCs w:val="24"/>
        </w:rPr>
        <w:t xml:space="preserve">Thank you again for all that you do, prayerfully and financially, to help those burdened by poverty, famine, war and natural </w:t>
      </w:r>
      <w:r w:rsidR="001152CF">
        <w:rPr>
          <w:sz w:val="24"/>
          <w:szCs w:val="24"/>
        </w:rPr>
        <w:t>catastrophes</w:t>
      </w:r>
      <w:r w:rsidR="003C3E87" w:rsidRPr="009712DC">
        <w:rPr>
          <w:sz w:val="24"/>
          <w:szCs w:val="24"/>
        </w:rPr>
        <w:t xml:space="preserve">. </w:t>
      </w:r>
    </w:p>
    <w:p w14:paraId="00F72F1E" w14:textId="77777777" w:rsidR="003C3E87" w:rsidRPr="00971758" w:rsidRDefault="003C3E87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4665D1D5" w14:textId="77777777" w:rsidR="00BC5209" w:rsidRPr="00971758" w:rsidRDefault="00BC5209" w:rsidP="00BC5209">
      <w:pPr>
        <w:rPr>
          <w:sz w:val="24"/>
          <w:szCs w:val="24"/>
        </w:rPr>
      </w:pPr>
      <w:r w:rsidRPr="00971758">
        <w:rPr>
          <w:sz w:val="24"/>
          <w:szCs w:val="24"/>
        </w:rPr>
        <w:tab/>
        <w:t>With gratitude for your continued generosity and every prayerful wish, I am</w:t>
      </w:r>
    </w:p>
    <w:p w14:paraId="4B2FB66A" w14:textId="77777777" w:rsidR="00BC5209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</w:p>
    <w:p w14:paraId="0075D8C7" w14:textId="77777777" w:rsidR="00BC5209" w:rsidRPr="004E2FCC" w:rsidRDefault="00BC5209" w:rsidP="00BC5209">
      <w:pPr>
        <w:ind w:left="3600" w:firstLine="720"/>
        <w:rPr>
          <w:sz w:val="24"/>
          <w:szCs w:val="24"/>
        </w:rPr>
      </w:pPr>
      <w:r w:rsidRPr="004E2FCC">
        <w:rPr>
          <w:sz w:val="24"/>
          <w:szCs w:val="24"/>
        </w:rPr>
        <w:t>Sincerely yours in Christ,</w:t>
      </w:r>
    </w:p>
    <w:p w14:paraId="4409FCB8" w14:textId="4F6CCB8C" w:rsidR="00BC5209" w:rsidRDefault="004E4876" w:rsidP="00BC520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5A9A65" wp14:editId="29289FE5">
            <wp:simplePos x="0" y="0"/>
            <wp:positionH relativeFrom="column">
              <wp:posOffset>2712720</wp:posOffset>
            </wp:positionH>
            <wp:positionV relativeFrom="paragraph">
              <wp:posOffset>99060</wp:posOffset>
            </wp:positionV>
            <wp:extent cx="29184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431" y="20712"/>
                <wp:lineTo x="21431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43A76" w14:textId="707B90BE" w:rsidR="00BC5209" w:rsidRDefault="00E963CA" w:rsidP="00BC520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F38529" w14:textId="77777777" w:rsidR="00BC5209" w:rsidRPr="009A4E44" w:rsidRDefault="00BC5209" w:rsidP="00BC5209">
      <w:pPr>
        <w:rPr>
          <w:sz w:val="24"/>
          <w:szCs w:val="24"/>
        </w:rPr>
      </w:pPr>
    </w:p>
    <w:p w14:paraId="4E31020D" w14:textId="1BC9A3E3" w:rsidR="00BC5209" w:rsidRPr="004E4876" w:rsidRDefault="00BC5209" w:rsidP="00BC5209">
      <w:pPr>
        <w:rPr>
          <w:sz w:val="8"/>
          <w:szCs w:val="8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9287E8B" w14:textId="77777777" w:rsidR="00BC5209" w:rsidRPr="004E2FCC" w:rsidRDefault="00BC5209" w:rsidP="00BC5209">
      <w:pPr>
        <w:ind w:left="3600" w:firstLine="720"/>
        <w:rPr>
          <w:sz w:val="24"/>
          <w:szCs w:val="24"/>
        </w:rPr>
      </w:pPr>
      <w:r w:rsidRPr="004E2FCC">
        <w:rPr>
          <w:sz w:val="24"/>
          <w:szCs w:val="24"/>
        </w:rPr>
        <w:t>Most Reverend Gerald M. Barbarito</w:t>
      </w:r>
      <w:r w:rsidRPr="004E2FCC">
        <w:rPr>
          <w:sz w:val="24"/>
          <w:szCs w:val="24"/>
        </w:rPr>
        <w:br/>
      </w:r>
      <w:r w:rsidRPr="004E2FCC">
        <w:rPr>
          <w:sz w:val="24"/>
          <w:szCs w:val="24"/>
        </w:rPr>
        <w:tab/>
        <w:t>Bishop of Palm Beach</w:t>
      </w:r>
    </w:p>
    <w:p w14:paraId="318B81D3" w14:textId="0AAE5FE8" w:rsidR="00BC5209" w:rsidRDefault="00BC5209" w:rsidP="00BC5209">
      <w:pPr>
        <w:rPr>
          <w:b/>
          <w:sz w:val="24"/>
          <w:szCs w:val="24"/>
          <w:u w:val="single"/>
        </w:rPr>
      </w:pPr>
    </w:p>
    <w:p w14:paraId="5EA20A44" w14:textId="0970BB62" w:rsidR="00BC5209" w:rsidRDefault="00BC5209" w:rsidP="00BC5209">
      <w:pPr>
        <w:rPr>
          <w:b/>
          <w:sz w:val="24"/>
          <w:szCs w:val="24"/>
          <w:u w:val="single"/>
        </w:rPr>
      </w:pPr>
    </w:p>
    <w:p w14:paraId="44D14890" w14:textId="77777777" w:rsidR="00BC5209" w:rsidRDefault="00BC5209" w:rsidP="00BC5209">
      <w:pPr>
        <w:rPr>
          <w:b/>
          <w:sz w:val="24"/>
          <w:szCs w:val="24"/>
          <w:u w:val="single"/>
        </w:rPr>
      </w:pPr>
    </w:p>
    <w:p w14:paraId="500041A2" w14:textId="16D574B4" w:rsidR="00BC5209" w:rsidRDefault="00BC5209" w:rsidP="00BC5209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E963CA">
        <w:rPr>
          <w:b/>
          <w:sz w:val="24"/>
          <w:szCs w:val="24"/>
        </w:rPr>
        <w:t xml:space="preserve">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3C3E87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</w:t>
      </w:r>
      <w:r w:rsidR="003C3E87">
        <w:rPr>
          <w:b/>
          <w:sz w:val="24"/>
          <w:szCs w:val="24"/>
        </w:rPr>
        <w:t xml:space="preserve">JULY </w:t>
      </w:r>
      <w:r w:rsidR="007212A6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/</w:t>
      </w:r>
      <w:r w:rsidR="007212A6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, 202</w:t>
      </w:r>
      <w:r w:rsidR="003C3E87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 xml:space="preserve">. THE COLLECTION WILL TAKE PLACE </w:t>
      </w:r>
      <w:r w:rsidR="003C3E87">
        <w:rPr>
          <w:b/>
          <w:sz w:val="24"/>
          <w:szCs w:val="24"/>
        </w:rPr>
        <w:t xml:space="preserve">JULY </w:t>
      </w:r>
      <w:r>
        <w:rPr>
          <w:b/>
          <w:sz w:val="24"/>
          <w:szCs w:val="24"/>
        </w:rPr>
        <w:t>1</w:t>
      </w:r>
      <w:r w:rsidR="007212A6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/1</w:t>
      </w:r>
      <w:r w:rsidR="007212A6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, 202</w:t>
      </w:r>
      <w:r w:rsidR="003C3E87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 xml:space="preserve">. </w:t>
      </w:r>
      <w:r w:rsidRPr="006105B7">
        <w:rPr>
          <w:b/>
          <w:sz w:val="24"/>
          <w:szCs w:val="24"/>
        </w:rPr>
        <w:t>YOU ARE WELCOME TO READ THE LETTER TO PARISHIONERS, POST THE LETTER ON SOCIAL MEDIA, AND ON YOUR WEBSITE, IN ADDITION TO HAVING IT PRINTED IN THE BULLETIN.</w:t>
      </w:r>
    </w:p>
    <w:p w14:paraId="6EF77B23" w14:textId="77777777" w:rsidR="00BC5209" w:rsidRDefault="00BC5209" w:rsidP="004376FC">
      <w:pPr>
        <w:rPr>
          <w:sz w:val="24"/>
          <w:szCs w:val="24"/>
        </w:rPr>
      </w:pPr>
    </w:p>
    <w:sectPr w:rsidR="00BC5209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9E7C16-7CD5-4EA2-AA73-53F015E0B5D1}"/>
    <w:embedBold r:id="rId2" w:fontKey="{CE26753B-0A0A-4CF8-B7C5-3EE0FCADC491}"/>
    <w:embedItalic r:id="rId3" w:fontKey="{C4E4DD0D-6FA9-49D0-B7C6-4623AE425D4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8F0D7B1C-1713-4413-9295-19BF5D22C1C1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3014D14B-FB31-405C-9EB5-62E6670541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BF8CFF2-3387-4FB4-9363-98F19492FE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EBCEA6D-0B42-4D7A-9AEA-2C1CE62D7D87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2F9444A2-1FC5-423C-964F-DECA1C17BA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E40DA4A-49EA-48E1-BFE2-9036899113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923F475A-F637-43A8-BC16-171EADC449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0B0A593-1A66-482D-B999-5DE2E03C5D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152CF"/>
    <w:rsid w:val="001271D8"/>
    <w:rsid w:val="001E6AD2"/>
    <w:rsid w:val="001E74AD"/>
    <w:rsid w:val="00201B50"/>
    <w:rsid w:val="00212270"/>
    <w:rsid w:val="0021465B"/>
    <w:rsid w:val="00244E66"/>
    <w:rsid w:val="002C1292"/>
    <w:rsid w:val="002D6C24"/>
    <w:rsid w:val="002F324F"/>
    <w:rsid w:val="00315579"/>
    <w:rsid w:val="00325310"/>
    <w:rsid w:val="003907AF"/>
    <w:rsid w:val="00392C53"/>
    <w:rsid w:val="003A1635"/>
    <w:rsid w:val="003C3E87"/>
    <w:rsid w:val="003D6C6E"/>
    <w:rsid w:val="0042090F"/>
    <w:rsid w:val="00431B6F"/>
    <w:rsid w:val="00433DA9"/>
    <w:rsid w:val="004376FC"/>
    <w:rsid w:val="004770D9"/>
    <w:rsid w:val="004E4876"/>
    <w:rsid w:val="004F20EB"/>
    <w:rsid w:val="005305EC"/>
    <w:rsid w:val="00540894"/>
    <w:rsid w:val="005D66F9"/>
    <w:rsid w:val="00631375"/>
    <w:rsid w:val="00696B36"/>
    <w:rsid w:val="006A7673"/>
    <w:rsid w:val="006C6C76"/>
    <w:rsid w:val="00713C5E"/>
    <w:rsid w:val="007212A6"/>
    <w:rsid w:val="00722373"/>
    <w:rsid w:val="00723AB7"/>
    <w:rsid w:val="00765235"/>
    <w:rsid w:val="007C7000"/>
    <w:rsid w:val="0085664A"/>
    <w:rsid w:val="008C2C27"/>
    <w:rsid w:val="008C2F83"/>
    <w:rsid w:val="008C67ED"/>
    <w:rsid w:val="008E35D3"/>
    <w:rsid w:val="009222A4"/>
    <w:rsid w:val="009712DC"/>
    <w:rsid w:val="00971758"/>
    <w:rsid w:val="009A4E44"/>
    <w:rsid w:val="00AD4F17"/>
    <w:rsid w:val="00B973FA"/>
    <w:rsid w:val="00BA46EF"/>
    <w:rsid w:val="00BA4717"/>
    <w:rsid w:val="00BC5209"/>
    <w:rsid w:val="00BD203A"/>
    <w:rsid w:val="00C04C6E"/>
    <w:rsid w:val="00C51095"/>
    <w:rsid w:val="00C51646"/>
    <w:rsid w:val="00CA7E82"/>
    <w:rsid w:val="00CB2D8C"/>
    <w:rsid w:val="00D02280"/>
    <w:rsid w:val="00D154C9"/>
    <w:rsid w:val="00D20EA3"/>
    <w:rsid w:val="00D33570"/>
    <w:rsid w:val="00D5737E"/>
    <w:rsid w:val="00D615E4"/>
    <w:rsid w:val="00E02632"/>
    <w:rsid w:val="00E4342A"/>
    <w:rsid w:val="00E44D90"/>
    <w:rsid w:val="00E51835"/>
    <w:rsid w:val="00E740E2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50E23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C3E87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ccb.org/catholic-relief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AA45B7-502C-422D-96EC-20EBE09E3F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9E2272-40D7-4343-9772-F29BAF20C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316</Words>
  <Characters>1638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2022-04-06T20:14:00Z</cp:lastPrinted>
  <dcterms:created xsi:type="dcterms:W3CDTF">2024-06-10T13:22:00Z</dcterms:created>
  <dcterms:modified xsi:type="dcterms:W3CDTF">2024-06-10T13:22:00Z</dcterms:modified>
</cp:coreProperties>
</file>