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780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05pt;margin-top:8.1pt;width:98.3pt;height:114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" filled="f" stroked="f">
                <v:textbox style="mso-fit-shape-to-text:t">
                  <w:txbxContent>
                    <w:p w14:paraId="2BF72880" w14:textId="77777777" w:rsidR="00F166CA" w:rsidRDefault="00F166CA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07364802" wp14:editId="48752342">
                            <wp:extent cx="1066800" cy="1356360"/>
                            <wp:effectExtent l="0" t="0" r="0" b="0"/>
                            <wp:docPr id="1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27C5" id="Rectangle 4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299B795C" w14:textId="77777777" w:rsidR="00F166CA" w:rsidRPr="001E74AD" w:rsidRDefault="00F166C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7777777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 xml:space="preserve">9995 North Military </w:t>
      </w:r>
      <w:proofErr w:type="gramStart"/>
      <w:r w:rsidRPr="001E74AD">
        <w:rPr>
          <w:sz w:val="22"/>
        </w:rPr>
        <w:t>Trail</w:t>
      </w:r>
      <w:r>
        <w:rPr>
          <w:sz w:val="22"/>
        </w:rPr>
        <w:t xml:space="preserve">  •</w:t>
      </w:r>
      <w:proofErr w:type="gramEnd"/>
      <w:r>
        <w:rPr>
          <w:sz w:val="22"/>
        </w:rPr>
        <w:t xml:space="preserve"> 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49480" id="Line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682F5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5C4C" id="Rectangle 5" o:spid="_x0000_s1028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9FF6281" w14:textId="77777777" w:rsidR="00F166CA" w:rsidRPr="001E74AD" w:rsidRDefault="00F166C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56E0E6" w14:textId="03261946" w:rsidR="00976EE6" w:rsidRDefault="00BE7BB6" w:rsidP="0089239F">
      <w:pPr>
        <w:ind w:firstLine="4230"/>
        <w:rPr>
          <w:sz w:val="24"/>
          <w:szCs w:val="24"/>
        </w:rPr>
      </w:pPr>
      <w:r w:rsidRPr="00BE7BB6">
        <w:rPr>
          <w:sz w:val="24"/>
          <w:szCs w:val="24"/>
        </w:rPr>
        <w:t xml:space="preserve">7 </w:t>
      </w:r>
      <w:proofErr w:type="spellStart"/>
      <w:r w:rsidRPr="00BE7BB6">
        <w:rPr>
          <w:sz w:val="24"/>
          <w:szCs w:val="24"/>
        </w:rPr>
        <w:t>fevriye</w:t>
      </w:r>
      <w:proofErr w:type="spellEnd"/>
      <w:r w:rsidRPr="00BE7BB6">
        <w:rPr>
          <w:sz w:val="24"/>
          <w:szCs w:val="24"/>
        </w:rPr>
        <w:t xml:space="preserve"> 2025</w:t>
      </w:r>
    </w:p>
    <w:p w14:paraId="65FEC3E6" w14:textId="77777777" w:rsidR="00B17CBF" w:rsidRDefault="00B17CBF" w:rsidP="00B17CBF">
      <w:pPr>
        <w:rPr>
          <w:sz w:val="24"/>
          <w:szCs w:val="24"/>
        </w:rPr>
      </w:pPr>
    </w:p>
    <w:p w14:paraId="79AE4191" w14:textId="4A75E733" w:rsidR="00B17CBF" w:rsidRDefault="00BE7BB6" w:rsidP="00B17CBF">
      <w:pPr>
        <w:rPr>
          <w:sz w:val="24"/>
          <w:szCs w:val="24"/>
        </w:rPr>
      </w:pPr>
      <w:proofErr w:type="spellStart"/>
      <w:r w:rsidRPr="00BE7BB6">
        <w:rPr>
          <w:sz w:val="24"/>
          <w:szCs w:val="24"/>
        </w:rPr>
        <w:t>Chè</w:t>
      </w:r>
      <w:proofErr w:type="spellEnd"/>
      <w:r w:rsidRPr="00BE7BB6">
        <w:rPr>
          <w:sz w:val="24"/>
          <w:szCs w:val="24"/>
        </w:rPr>
        <w:t xml:space="preserve"> </w:t>
      </w:r>
      <w:proofErr w:type="spellStart"/>
      <w:r w:rsidRPr="00BE7BB6">
        <w:rPr>
          <w:sz w:val="24"/>
          <w:szCs w:val="24"/>
        </w:rPr>
        <w:t>Sè</w:t>
      </w:r>
      <w:proofErr w:type="spellEnd"/>
      <w:r w:rsidRPr="00BE7BB6">
        <w:rPr>
          <w:sz w:val="24"/>
          <w:szCs w:val="24"/>
        </w:rPr>
        <w:t xml:space="preserve"> </w:t>
      </w:r>
      <w:proofErr w:type="spellStart"/>
      <w:r w:rsidRPr="00BE7BB6">
        <w:rPr>
          <w:sz w:val="24"/>
          <w:szCs w:val="24"/>
        </w:rPr>
        <w:t>ak</w:t>
      </w:r>
      <w:proofErr w:type="spellEnd"/>
      <w:r w:rsidRPr="00BE7BB6">
        <w:rPr>
          <w:sz w:val="24"/>
          <w:szCs w:val="24"/>
        </w:rPr>
        <w:t xml:space="preserve"> </w:t>
      </w:r>
      <w:proofErr w:type="spellStart"/>
      <w:r w:rsidRPr="00BE7BB6">
        <w:rPr>
          <w:sz w:val="24"/>
          <w:szCs w:val="24"/>
        </w:rPr>
        <w:t>Frè</w:t>
      </w:r>
      <w:proofErr w:type="spellEnd"/>
      <w:r w:rsidRPr="00BE7BB6">
        <w:rPr>
          <w:sz w:val="24"/>
          <w:szCs w:val="24"/>
        </w:rPr>
        <w:t xml:space="preserve"> nan Kris la</w:t>
      </w:r>
      <w:r w:rsidR="00B17CBF" w:rsidRPr="008C28BC">
        <w:rPr>
          <w:sz w:val="24"/>
          <w:szCs w:val="24"/>
        </w:rPr>
        <w:t>:</w:t>
      </w:r>
    </w:p>
    <w:p w14:paraId="7D7D83C8" w14:textId="77777777" w:rsidR="00D93DD2" w:rsidRPr="008C28BC" w:rsidRDefault="00D93DD2" w:rsidP="00B17CBF">
      <w:pPr>
        <w:rPr>
          <w:sz w:val="24"/>
          <w:szCs w:val="24"/>
        </w:rPr>
      </w:pPr>
    </w:p>
    <w:p w14:paraId="38A75157" w14:textId="34C96CA5" w:rsidR="00B65628" w:rsidRDefault="00D2058C" w:rsidP="00D2058C">
      <w:pPr>
        <w:autoSpaceDE w:val="0"/>
        <w:autoSpaceDN w:val="0"/>
        <w:adjustRightInd w:val="0"/>
        <w:ind w:firstLine="720"/>
        <w:rPr>
          <w:sz w:val="24"/>
          <w:szCs w:val="24"/>
        </w:rPr>
      </w:pPr>
      <w:r w:rsidRPr="00D2058C">
        <w:rPr>
          <w:sz w:val="24"/>
          <w:szCs w:val="24"/>
        </w:rPr>
        <w:t xml:space="preserve">Nan fen </w:t>
      </w:r>
      <w:proofErr w:type="spellStart"/>
      <w:r w:rsidRPr="00D2058C">
        <w:rPr>
          <w:sz w:val="24"/>
          <w:szCs w:val="24"/>
        </w:rPr>
        <w:t>semèn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kap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vini</w:t>
      </w:r>
      <w:proofErr w:type="spellEnd"/>
      <w:r w:rsidRPr="00D2058C">
        <w:rPr>
          <w:sz w:val="24"/>
          <w:szCs w:val="24"/>
        </w:rPr>
        <w:t xml:space="preserve"> 15/16 </w:t>
      </w:r>
      <w:proofErr w:type="spellStart"/>
      <w:r w:rsidRPr="00D2058C">
        <w:rPr>
          <w:sz w:val="24"/>
          <w:szCs w:val="24"/>
        </w:rPr>
        <w:t>fevriye</w:t>
      </w:r>
      <w:proofErr w:type="spellEnd"/>
      <w:r w:rsidRPr="00D2058C">
        <w:rPr>
          <w:sz w:val="24"/>
          <w:szCs w:val="24"/>
        </w:rPr>
        <w:t xml:space="preserve">, yon </w:t>
      </w:r>
      <w:proofErr w:type="spellStart"/>
      <w:r w:rsidRPr="00D2058C">
        <w:rPr>
          <w:sz w:val="24"/>
          <w:szCs w:val="24"/>
        </w:rPr>
        <w:t>dezyèm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koleksyon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pral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fèt</w:t>
      </w:r>
      <w:proofErr w:type="spellEnd"/>
      <w:r w:rsidRPr="00D2058C">
        <w:rPr>
          <w:sz w:val="24"/>
          <w:szCs w:val="24"/>
        </w:rPr>
        <w:t xml:space="preserve"> nan </w:t>
      </w:r>
      <w:proofErr w:type="spellStart"/>
      <w:r w:rsidRPr="00D2058C">
        <w:rPr>
          <w:sz w:val="24"/>
          <w:szCs w:val="24"/>
        </w:rPr>
        <w:t>pawas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nou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yo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pou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sipòte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prèt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lokal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nou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yo</w:t>
      </w:r>
      <w:proofErr w:type="spellEnd"/>
      <w:r w:rsidRPr="00D2058C">
        <w:rPr>
          <w:sz w:val="24"/>
          <w:szCs w:val="24"/>
        </w:rPr>
        <w:t xml:space="preserve"> ki </w:t>
      </w:r>
      <w:proofErr w:type="spellStart"/>
      <w:r w:rsidRPr="00D2058C">
        <w:rPr>
          <w:sz w:val="24"/>
          <w:szCs w:val="24"/>
        </w:rPr>
        <w:t>retrete</w:t>
      </w:r>
      <w:proofErr w:type="spellEnd"/>
      <w:r w:rsidRPr="00D2058C">
        <w:rPr>
          <w:sz w:val="24"/>
          <w:szCs w:val="24"/>
        </w:rPr>
        <w:t xml:space="preserve">. </w:t>
      </w:r>
      <w:proofErr w:type="spellStart"/>
      <w:r w:rsidRPr="00D2058C">
        <w:rPr>
          <w:sz w:val="24"/>
          <w:szCs w:val="24"/>
        </w:rPr>
        <w:t>Kounye</w:t>
      </w:r>
      <w:proofErr w:type="spellEnd"/>
      <w:r w:rsidRPr="00D2058C">
        <w:rPr>
          <w:sz w:val="24"/>
          <w:szCs w:val="24"/>
        </w:rPr>
        <w:t xml:space="preserve"> a, 34 </w:t>
      </w:r>
      <w:proofErr w:type="spellStart"/>
      <w:r w:rsidRPr="00D2058C">
        <w:rPr>
          <w:sz w:val="24"/>
          <w:szCs w:val="24"/>
        </w:rPr>
        <w:t>prèt</w:t>
      </w:r>
      <w:proofErr w:type="spellEnd"/>
      <w:r w:rsidRPr="00D2058C">
        <w:rPr>
          <w:sz w:val="24"/>
          <w:szCs w:val="24"/>
        </w:rPr>
        <w:t xml:space="preserve"> ki </w:t>
      </w:r>
      <w:proofErr w:type="spellStart"/>
      <w:r w:rsidRPr="00D2058C">
        <w:rPr>
          <w:sz w:val="24"/>
          <w:szCs w:val="24"/>
        </w:rPr>
        <w:t>te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sèvi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fidèlman</w:t>
      </w:r>
      <w:proofErr w:type="spellEnd"/>
      <w:r w:rsidRPr="00D2058C">
        <w:rPr>
          <w:sz w:val="24"/>
          <w:szCs w:val="24"/>
        </w:rPr>
        <w:t xml:space="preserve"> nan </w:t>
      </w:r>
      <w:proofErr w:type="spellStart"/>
      <w:r w:rsidRPr="00D2058C">
        <w:rPr>
          <w:sz w:val="24"/>
          <w:szCs w:val="24"/>
        </w:rPr>
        <w:t>Dyosèz</w:t>
      </w:r>
      <w:proofErr w:type="spellEnd"/>
      <w:r w:rsidRPr="00D2058C">
        <w:rPr>
          <w:sz w:val="24"/>
          <w:szCs w:val="24"/>
        </w:rPr>
        <w:t xml:space="preserve"> Palm Beach pandan </w:t>
      </w:r>
      <w:proofErr w:type="spellStart"/>
      <w:r w:rsidRPr="00D2058C">
        <w:rPr>
          <w:sz w:val="24"/>
          <w:szCs w:val="24"/>
        </w:rPr>
        <w:t>plizyè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dizèn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ane</w:t>
      </w:r>
      <w:proofErr w:type="spellEnd"/>
      <w:r w:rsidRPr="00D2058C">
        <w:rPr>
          <w:sz w:val="24"/>
          <w:szCs w:val="24"/>
        </w:rPr>
        <w:t xml:space="preserve"> — </w:t>
      </w:r>
      <w:proofErr w:type="spellStart"/>
      <w:r w:rsidRPr="00D2058C">
        <w:rPr>
          <w:sz w:val="24"/>
          <w:szCs w:val="24"/>
        </w:rPr>
        <w:t>anpil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ladan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yo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kontinye</w:t>
      </w:r>
      <w:proofErr w:type="spellEnd"/>
      <w:r w:rsidRPr="00D2058C">
        <w:rPr>
          <w:sz w:val="24"/>
          <w:szCs w:val="24"/>
        </w:rPr>
        <w:t xml:space="preserve"> ap </w:t>
      </w:r>
      <w:proofErr w:type="spellStart"/>
      <w:r w:rsidRPr="00D2058C">
        <w:rPr>
          <w:sz w:val="24"/>
          <w:szCs w:val="24"/>
        </w:rPr>
        <w:t>fè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sèvis</w:t>
      </w:r>
      <w:proofErr w:type="spellEnd"/>
      <w:r w:rsidRPr="00D2058C">
        <w:rPr>
          <w:sz w:val="24"/>
          <w:szCs w:val="24"/>
        </w:rPr>
        <w:t xml:space="preserve"> nan </w:t>
      </w:r>
      <w:proofErr w:type="spellStart"/>
      <w:r w:rsidRPr="00D2058C">
        <w:rPr>
          <w:sz w:val="24"/>
          <w:szCs w:val="24"/>
        </w:rPr>
        <w:t>kèk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kapasite</w:t>
      </w:r>
      <w:proofErr w:type="spellEnd"/>
      <w:r w:rsidRPr="00D2058C">
        <w:rPr>
          <w:sz w:val="24"/>
          <w:szCs w:val="24"/>
        </w:rPr>
        <w:t xml:space="preserve"> — </w:t>
      </w:r>
      <w:proofErr w:type="spellStart"/>
      <w:r w:rsidRPr="00D2058C">
        <w:rPr>
          <w:sz w:val="24"/>
          <w:szCs w:val="24"/>
        </w:rPr>
        <w:t>yo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jwenn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èd</w:t>
      </w:r>
      <w:proofErr w:type="spellEnd"/>
      <w:r w:rsidRPr="00D2058C">
        <w:rPr>
          <w:sz w:val="24"/>
          <w:szCs w:val="24"/>
        </w:rPr>
        <w:t xml:space="preserve"> pa </w:t>
      </w:r>
      <w:proofErr w:type="spellStart"/>
      <w:r w:rsidRPr="00D2058C">
        <w:rPr>
          <w:sz w:val="24"/>
          <w:szCs w:val="24"/>
        </w:rPr>
        <w:t>fon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yo</w:t>
      </w:r>
      <w:proofErr w:type="spellEnd"/>
      <w:r w:rsidRPr="00D2058C">
        <w:rPr>
          <w:sz w:val="24"/>
          <w:szCs w:val="24"/>
        </w:rPr>
        <w:t xml:space="preserve"> bay nan </w:t>
      </w:r>
      <w:proofErr w:type="spellStart"/>
      <w:r w:rsidRPr="00D2058C">
        <w:rPr>
          <w:sz w:val="24"/>
          <w:szCs w:val="24"/>
        </w:rPr>
        <w:t>koleksyon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espesyal</w:t>
      </w:r>
      <w:proofErr w:type="spellEnd"/>
      <w:r w:rsidRPr="00D2058C">
        <w:rPr>
          <w:sz w:val="24"/>
          <w:szCs w:val="24"/>
        </w:rPr>
        <w:t xml:space="preserve"> </w:t>
      </w:r>
      <w:proofErr w:type="spellStart"/>
      <w:r w:rsidRPr="00D2058C">
        <w:rPr>
          <w:sz w:val="24"/>
          <w:szCs w:val="24"/>
        </w:rPr>
        <w:t>sa</w:t>
      </w:r>
      <w:proofErr w:type="spellEnd"/>
      <w:r w:rsidRPr="00D2058C">
        <w:rPr>
          <w:sz w:val="24"/>
          <w:szCs w:val="24"/>
        </w:rPr>
        <w:t xml:space="preserve"> a. </w:t>
      </w:r>
    </w:p>
    <w:p w14:paraId="3E0C7AF3" w14:textId="77777777" w:rsidR="00B65628" w:rsidRDefault="00B65628" w:rsidP="007D06A0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2FA8AC29" w14:textId="6E585CFB" w:rsidR="004F7837" w:rsidRDefault="00AE4E2B" w:rsidP="00AE4E2B">
      <w:pPr>
        <w:autoSpaceDE w:val="0"/>
        <w:autoSpaceDN w:val="0"/>
        <w:adjustRightInd w:val="0"/>
        <w:ind w:firstLine="720"/>
        <w:rPr>
          <w:sz w:val="24"/>
          <w:szCs w:val="24"/>
        </w:rPr>
      </w:pPr>
      <w:proofErr w:type="spellStart"/>
      <w:r w:rsidRPr="00AE4E2B">
        <w:rPr>
          <w:sz w:val="24"/>
          <w:szCs w:val="24"/>
        </w:rPr>
        <w:t>Sipò</w:t>
      </w:r>
      <w:proofErr w:type="spellEnd"/>
      <w:r w:rsidRPr="00AE4E2B">
        <w:rPr>
          <w:sz w:val="24"/>
          <w:szCs w:val="24"/>
        </w:rPr>
        <w:t xml:space="preserve"> w bay </w:t>
      </w:r>
      <w:proofErr w:type="spellStart"/>
      <w:r w:rsidRPr="00AE4E2B">
        <w:rPr>
          <w:sz w:val="24"/>
          <w:szCs w:val="24"/>
        </w:rPr>
        <w:t>prèt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retrete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nou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yo</w:t>
      </w:r>
      <w:proofErr w:type="spellEnd"/>
      <w:r w:rsidRPr="00AE4E2B">
        <w:rPr>
          <w:sz w:val="24"/>
          <w:szCs w:val="24"/>
        </w:rPr>
        <w:t xml:space="preserve">, </w:t>
      </w:r>
      <w:proofErr w:type="spellStart"/>
      <w:r w:rsidRPr="00AE4E2B">
        <w:rPr>
          <w:sz w:val="24"/>
          <w:szCs w:val="24"/>
        </w:rPr>
        <w:t>atravè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lapriyè</w:t>
      </w:r>
      <w:proofErr w:type="spellEnd"/>
      <w:r w:rsidRPr="00AE4E2B">
        <w:rPr>
          <w:sz w:val="24"/>
          <w:szCs w:val="24"/>
        </w:rPr>
        <w:t xml:space="preserve"> w </w:t>
      </w:r>
      <w:proofErr w:type="spellStart"/>
      <w:r w:rsidRPr="00AE4E2B">
        <w:rPr>
          <w:sz w:val="24"/>
          <w:szCs w:val="24"/>
        </w:rPr>
        <w:t>ak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asistans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finansyè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jenere</w:t>
      </w:r>
      <w:proofErr w:type="spellEnd"/>
      <w:r w:rsidRPr="00AE4E2B">
        <w:rPr>
          <w:sz w:val="24"/>
          <w:szCs w:val="24"/>
        </w:rPr>
        <w:t xml:space="preserve"> w, </w:t>
      </w:r>
      <w:proofErr w:type="spellStart"/>
      <w:r w:rsidRPr="00AE4E2B">
        <w:rPr>
          <w:sz w:val="24"/>
          <w:szCs w:val="24"/>
        </w:rPr>
        <w:t>nesesè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pou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pèmèt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yo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kontinye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travay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yo</w:t>
      </w:r>
      <w:proofErr w:type="spellEnd"/>
      <w:r w:rsidRPr="00AE4E2B">
        <w:rPr>
          <w:sz w:val="24"/>
          <w:szCs w:val="24"/>
        </w:rPr>
        <w:t xml:space="preserve"> epi </w:t>
      </w:r>
      <w:proofErr w:type="spellStart"/>
      <w:r w:rsidRPr="00AE4E2B">
        <w:rPr>
          <w:sz w:val="24"/>
          <w:szCs w:val="24"/>
        </w:rPr>
        <w:t>mennen</w:t>
      </w:r>
      <w:proofErr w:type="spellEnd"/>
      <w:r w:rsidRPr="00AE4E2B">
        <w:rPr>
          <w:sz w:val="24"/>
          <w:szCs w:val="24"/>
        </w:rPr>
        <w:t xml:space="preserve"> yon vi an </w:t>
      </w:r>
      <w:proofErr w:type="spellStart"/>
      <w:r w:rsidRPr="00AE4E2B">
        <w:rPr>
          <w:sz w:val="24"/>
          <w:szCs w:val="24"/>
        </w:rPr>
        <w:t>bòn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sante</w:t>
      </w:r>
      <w:proofErr w:type="spellEnd"/>
      <w:r w:rsidRPr="00AE4E2B">
        <w:rPr>
          <w:sz w:val="24"/>
          <w:szCs w:val="24"/>
        </w:rPr>
        <w:t xml:space="preserve">, yon vi ki gen yon </w:t>
      </w:r>
      <w:proofErr w:type="spellStart"/>
      <w:r w:rsidRPr="00AE4E2B">
        <w:rPr>
          <w:sz w:val="24"/>
          <w:szCs w:val="24"/>
        </w:rPr>
        <w:t>objektif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lè</w:t>
      </w:r>
      <w:proofErr w:type="spellEnd"/>
      <w:r w:rsidRPr="00AE4E2B">
        <w:rPr>
          <w:sz w:val="24"/>
          <w:szCs w:val="24"/>
        </w:rPr>
        <w:t xml:space="preserve"> w </w:t>
      </w:r>
      <w:proofErr w:type="spellStart"/>
      <w:r w:rsidRPr="00AE4E2B">
        <w:rPr>
          <w:sz w:val="24"/>
          <w:szCs w:val="24"/>
        </w:rPr>
        <w:t>pran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retrèt</w:t>
      </w:r>
      <w:proofErr w:type="spellEnd"/>
      <w:r w:rsidRPr="00AE4E2B">
        <w:rPr>
          <w:sz w:val="24"/>
          <w:szCs w:val="24"/>
        </w:rPr>
        <w:t xml:space="preserve">. </w:t>
      </w:r>
      <w:proofErr w:type="spellStart"/>
      <w:r w:rsidRPr="00AE4E2B">
        <w:rPr>
          <w:sz w:val="24"/>
          <w:szCs w:val="24"/>
        </w:rPr>
        <w:t>Tanpri</w:t>
      </w:r>
      <w:proofErr w:type="spellEnd"/>
      <w:r w:rsidRPr="00AE4E2B">
        <w:rPr>
          <w:sz w:val="24"/>
          <w:szCs w:val="24"/>
        </w:rPr>
        <w:t xml:space="preserve">, </w:t>
      </w:r>
      <w:proofErr w:type="spellStart"/>
      <w:r w:rsidRPr="00AE4E2B">
        <w:rPr>
          <w:sz w:val="24"/>
          <w:szCs w:val="24"/>
        </w:rPr>
        <w:t>mande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Bondye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pou</w:t>
      </w:r>
      <w:proofErr w:type="spellEnd"/>
      <w:r w:rsidRPr="00AE4E2B">
        <w:rPr>
          <w:sz w:val="24"/>
          <w:szCs w:val="24"/>
        </w:rPr>
        <w:t xml:space="preserve"> l </w:t>
      </w:r>
      <w:proofErr w:type="spellStart"/>
      <w:r w:rsidRPr="00AE4E2B">
        <w:rPr>
          <w:sz w:val="24"/>
          <w:szCs w:val="24"/>
        </w:rPr>
        <w:t>beni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yo</w:t>
      </w:r>
      <w:proofErr w:type="spellEnd"/>
      <w:r w:rsidRPr="00AE4E2B">
        <w:rPr>
          <w:sz w:val="24"/>
          <w:szCs w:val="24"/>
        </w:rPr>
        <w:t xml:space="preserve"> pandan w ap montre </w:t>
      </w:r>
      <w:proofErr w:type="spellStart"/>
      <w:r w:rsidRPr="00AE4E2B">
        <w:rPr>
          <w:sz w:val="24"/>
          <w:szCs w:val="24"/>
        </w:rPr>
        <w:t>apresyasyon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pou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ane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yo</w:t>
      </w:r>
      <w:proofErr w:type="spellEnd"/>
      <w:r w:rsidRPr="00AE4E2B">
        <w:rPr>
          <w:sz w:val="24"/>
          <w:szCs w:val="24"/>
        </w:rPr>
        <w:t xml:space="preserve"> nan </w:t>
      </w:r>
      <w:proofErr w:type="spellStart"/>
      <w:r w:rsidRPr="00AE4E2B">
        <w:rPr>
          <w:sz w:val="24"/>
          <w:szCs w:val="24"/>
        </w:rPr>
        <w:t>sèvis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devwe</w:t>
      </w:r>
      <w:proofErr w:type="spellEnd"/>
      <w:r w:rsidRPr="00AE4E2B">
        <w:rPr>
          <w:sz w:val="24"/>
          <w:szCs w:val="24"/>
        </w:rPr>
        <w:t xml:space="preserve">, ki bay </w:t>
      </w:r>
      <w:proofErr w:type="spellStart"/>
      <w:r w:rsidRPr="00AE4E2B">
        <w:rPr>
          <w:sz w:val="24"/>
          <w:szCs w:val="24"/>
        </w:rPr>
        <w:t>lavi</w:t>
      </w:r>
      <w:proofErr w:type="spellEnd"/>
      <w:r w:rsidRPr="00AE4E2B">
        <w:rPr>
          <w:sz w:val="24"/>
          <w:szCs w:val="24"/>
        </w:rPr>
        <w:t>.</w:t>
      </w:r>
    </w:p>
    <w:p w14:paraId="04F5CFF0" w14:textId="77777777" w:rsidR="00DE24CF" w:rsidRDefault="00DE24CF" w:rsidP="007D06A0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063B92BF" w14:textId="02C9942E" w:rsidR="00DE24CF" w:rsidRDefault="00AE4E2B" w:rsidP="00AE4E2B">
      <w:pPr>
        <w:autoSpaceDE w:val="0"/>
        <w:autoSpaceDN w:val="0"/>
        <w:adjustRightInd w:val="0"/>
        <w:ind w:firstLine="720"/>
        <w:rPr>
          <w:sz w:val="24"/>
          <w:szCs w:val="24"/>
        </w:rPr>
      </w:pPr>
      <w:r w:rsidRPr="00AE4E2B">
        <w:rPr>
          <w:sz w:val="24"/>
          <w:szCs w:val="24"/>
        </w:rPr>
        <w:t xml:space="preserve">Pandan n ap </w:t>
      </w:r>
      <w:proofErr w:type="spellStart"/>
      <w:r w:rsidRPr="00AE4E2B">
        <w:rPr>
          <w:sz w:val="24"/>
          <w:szCs w:val="24"/>
        </w:rPr>
        <w:t>selebre</w:t>
      </w:r>
      <w:proofErr w:type="spellEnd"/>
      <w:r w:rsidRPr="00AE4E2B">
        <w:rPr>
          <w:sz w:val="24"/>
          <w:szCs w:val="24"/>
        </w:rPr>
        <w:t xml:space="preserve"> Ane </w:t>
      </w:r>
      <w:proofErr w:type="spellStart"/>
      <w:r w:rsidRPr="00AE4E2B">
        <w:rPr>
          <w:sz w:val="24"/>
          <w:szCs w:val="24"/>
        </w:rPr>
        <w:t>jibile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sa</w:t>
      </w:r>
      <w:proofErr w:type="spellEnd"/>
      <w:r w:rsidRPr="00AE4E2B">
        <w:rPr>
          <w:sz w:val="24"/>
          <w:szCs w:val="24"/>
        </w:rPr>
        <w:t xml:space="preserve"> a, ki se yon tan </w:t>
      </w:r>
      <w:proofErr w:type="spellStart"/>
      <w:r w:rsidRPr="00AE4E2B">
        <w:rPr>
          <w:sz w:val="24"/>
          <w:szCs w:val="24"/>
        </w:rPr>
        <w:t>espwa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pou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mond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lan</w:t>
      </w:r>
      <w:proofErr w:type="spellEnd"/>
      <w:r w:rsidRPr="00AE4E2B">
        <w:rPr>
          <w:sz w:val="24"/>
          <w:szCs w:val="24"/>
        </w:rPr>
        <w:t xml:space="preserve">, </w:t>
      </w:r>
      <w:proofErr w:type="spellStart"/>
      <w:r w:rsidRPr="00AE4E2B">
        <w:rPr>
          <w:sz w:val="24"/>
          <w:szCs w:val="24"/>
        </w:rPr>
        <w:t>anplis</w:t>
      </w:r>
      <w:proofErr w:type="spellEnd"/>
      <w:r w:rsidRPr="00AE4E2B">
        <w:rPr>
          <w:sz w:val="24"/>
          <w:szCs w:val="24"/>
        </w:rPr>
        <w:t xml:space="preserve"> de yon tan </w:t>
      </w:r>
      <w:proofErr w:type="spellStart"/>
      <w:r w:rsidRPr="00AE4E2B">
        <w:rPr>
          <w:sz w:val="24"/>
          <w:szCs w:val="24"/>
        </w:rPr>
        <w:t>pou</w:t>
      </w:r>
      <w:proofErr w:type="spellEnd"/>
      <w:r w:rsidRPr="00AE4E2B">
        <w:rPr>
          <w:sz w:val="24"/>
          <w:szCs w:val="24"/>
        </w:rPr>
        <w:t xml:space="preserve"> n </w:t>
      </w:r>
      <w:proofErr w:type="spellStart"/>
      <w:r w:rsidRPr="00AE4E2B">
        <w:rPr>
          <w:sz w:val="24"/>
          <w:szCs w:val="24"/>
        </w:rPr>
        <w:t>reyetabli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relasyon</w:t>
      </w:r>
      <w:proofErr w:type="spellEnd"/>
      <w:r w:rsidRPr="00AE4E2B">
        <w:rPr>
          <w:sz w:val="24"/>
          <w:szCs w:val="24"/>
        </w:rPr>
        <w:t xml:space="preserve"> n </w:t>
      </w:r>
      <w:proofErr w:type="spellStart"/>
      <w:r w:rsidRPr="00AE4E2B">
        <w:rPr>
          <w:sz w:val="24"/>
          <w:szCs w:val="24"/>
        </w:rPr>
        <w:t>ak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Bondye</w:t>
      </w:r>
      <w:proofErr w:type="spellEnd"/>
      <w:r w:rsidRPr="00AE4E2B">
        <w:rPr>
          <w:sz w:val="24"/>
          <w:szCs w:val="24"/>
        </w:rPr>
        <w:t xml:space="preserve">, </w:t>
      </w:r>
      <w:proofErr w:type="spellStart"/>
      <w:r w:rsidRPr="00AE4E2B">
        <w:rPr>
          <w:sz w:val="24"/>
          <w:szCs w:val="24"/>
        </w:rPr>
        <w:t>lòt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moun</w:t>
      </w:r>
      <w:proofErr w:type="spellEnd"/>
      <w:r w:rsidRPr="00AE4E2B">
        <w:rPr>
          <w:sz w:val="24"/>
          <w:szCs w:val="24"/>
        </w:rPr>
        <w:t xml:space="preserve">, </w:t>
      </w:r>
      <w:proofErr w:type="spellStart"/>
      <w:r w:rsidRPr="00AE4E2B">
        <w:rPr>
          <w:sz w:val="24"/>
          <w:szCs w:val="24"/>
        </w:rPr>
        <w:t>ak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kreyasyon</w:t>
      </w:r>
      <w:proofErr w:type="spellEnd"/>
      <w:r w:rsidRPr="00AE4E2B">
        <w:rPr>
          <w:sz w:val="24"/>
          <w:szCs w:val="24"/>
        </w:rPr>
        <w:t xml:space="preserve"> an, </w:t>
      </w:r>
      <w:proofErr w:type="spellStart"/>
      <w:r w:rsidRPr="00AE4E2B">
        <w:rPr>
          <w:sz w:val="24"/>
          <w:szCs w:val="24"/>
        </w:rPr>
        <w:t>ann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reflechi</w:t>
      </w:r>
      <w:proofErr w:type="spellEnd"/>
      <w:r w:rsidRPr="00AE4E2B">
        <w:rPr>
          <w:sz w:val="24"/>
          <w:szCs w:val="24"/>
        </w:rPr>
        <w:t xml:space="preserve"> sou </w:t>
      </w:r>
      <w:proofErr w:type="spellStart"/>
      <w:r w:rsidRPr="00AE4E2B">
        <w:rPr>
          <w:sz w:val="24"/>
          <w:szCs w:val="24"/>
        </w:rPr>
        <w:t>espwa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nou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genyen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kòm</w:t>
      </w:r>
      <w:proofErr w:type="spellEnd"/>
      <w:r w:rsidRPr="00AE4E2B">
        <w:rPr>
          <w:sz w:val="24"/>
          <w:szCs w:val="24"/>
        </w:rPr>
        <w:t xml:space="preserve"> yon </w:t>
      </w:r>
      <w:proofErr w:type="spellStart"/>
      <w:r w:rsidRPr="00AE4E2B">
        <w:rPr>
          <w:sz w:val="24"/>
          <w:szCs w:val="24"/>
        </w:rPr>
        <w:t>dyosèz</w:t>
      </w:r>
      <w:proofErr w:type="spellEnd"/>
      <w:r w:rsidRPr="00AE4E2B">
        <w:rPr>
          <w:sz w:val="24"/>
          <w:szCs w:val="24"/>
        </w:rPr>
        <w:t xml:space="preserve">. </w:t>
      </w:r>
      <w:proofErr w:type="spellStart"/>
      <w:r w:rsidRPr="00AE4E2B">
        <w:rPr>
          <w:sz w:val="24"/>
          <w:szCs w:val="24"/>
        </w:rPr>
        <w:t>Sipò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ou</w:t>
      </w:r>
      <w:proofErr w:type="spellEnd"/>
      <w:r w:rsidRPr="00AE4E2B">
        <w:rPr>
          <w:sz w:val="24"/>
          <w:szCs w:val="24"/>
        </w:rPr>
        <w:t xml:space="preserve"> nan </w:t>
      </w:r>
      <w:proofErr w:type="spellStart"/>
      <w:r w:rsidRPr="00AE4E2B">
        <w:rPr>
          <w:sz w:val="24"/>
          <w:szCs w:val="24"/>
        </w:rPr>
        <w:t>koleksyon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sa</w:t>
      </w:r>
      <w:proofErr w:type="spellEnd"/>
      <w:r w:rsidRPr="00AE4E2B">
        <w:rPr>
          <w:sz w:val="24"/>
          <w:szCs w:val="24"/>
        </w:rPr>
        <w:t xml:space="preserve"> </w:t>
      </w:r>
      <w:proofErr w:type="gramStart"/>
      <w:r w:rsidRPr="00AE4E2B">
        <w:rPr>
          <w:sz w:val="24"/>
          <w:szCs w:val="24"/>
        </w:rPr>
        <w:t>a</w:t>
      </w:r>
      <w:proofErr w:type="gram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ak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priyè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ou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pou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prèt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nou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yo</w:t>
      </w:r>
      <w:proofErr w:type="spellEnd"/>
      <w:r w:rsidRPr="00AE4E2B">
        <w:rPr>
          <w:sz w:val="24"/>
          <w:szCs w:val="24"/>
        </w:rPr>
        <w:t xml:space="preserve">, se yon </w:t>
      </w:r>
      <w:proofErr w:type="spellStart"/>
      <w:r w:rsidRPr="00AE4E2B">
        <w:rPr>
          <w:sz w:val="24"/>
          <w:szCs w:val="24"/>
        </w:rPr>
        <w:t>siy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espesyal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despwa</w:t>
      </w:r>
      <w:proofErr w:type="spellEnd"/>
      <w:r w:rsidRPr="00AE4E2B">
        <w:rPr>
          <w:sz w:val="24"/>
          <w:szCs w:val="24"/>
        </w:rPr>
        <w:t xml:space="preserve"> nan </w:t>
      </w:r>
      <w:proofErr w:type="spellStart"/>
      <w:r w:rsidRPr="00AE4E2B">
        <w:rPr>
          <w:sz w:val="24"/>
          <w:szCs w:val="24"/>
        </w:rPr>
        <w:t>pawas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nou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yo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ak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kominote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nou</w:t>
      </w:r>
      <w:proofErr w:type="spellEnd"/>
      <w:r w:rsidRPr="00AE4E2B">
        <w:rPr>
          <w:sz w:val="24"/>
          <w:szCs w:val="24"/>
        </w:rPr>
        <w:t xml:space="preserve"> </w:t>
      </w:r>
      <w:proofErr w:type="spellStart"/>
      <w:r w:rsidRPr="00AE4E2B">
        <w:rPr>
          <w:sz w:val="24"/>
          <w:szCs w:val="24"/>
        </w:rPr>
        <w:t>yo</w:t>
      </w:r>
      <w:proofErr w:type="spellEnd"/>
      <w:r w:rsidRPr="00AE4E2B">
        <w:rPr>
          <w:sz w:val="24"/>
          <w:szCs w:val="24"/>
        </w:rPr>
        <w:t>.</w:t>
      </w:r>
      <w:r w:rsidR="00DE24CF">
        <w:rPr>
          <w:sz w:val="24"/>
          <w:szCs w:val="24"/>
        </w:rPr>
        <w:t xml:space="preserve">  </w:t>
      </w:r>
    </w:p>
    <w:p w14:paraId="3E0B6028" w14:textId="5574B838" w:rsidR="00EC2FC7" w:rsidRDefault="00EC2FC7" w:rsidP="007D06A0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688058EB" w14:textId="725A4C43" w:rsidR="00B17CBF" w:rsidRPr="008C28BC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proofErr w:type="spellStart"/>
      <w:r w:rsidR="00902832" w:rsidRPr="00902832">
        <w:rPr>
          <w:sz w:val="24"/>
          <w:szCs w:val="24"/>
        </w:rPr>
        <w:t>Avèk</w:t>
      </w:r>
      <w:proofErr w:type="spellEnd"/>
      <w:r w:rsidR="00902832" w:rsidRPr="00902832">
        <w:rPr>
          <w:sz w:val="24"/>
          <w:szCs w:val="24"/>
        </w:rPr>
        <w:t xml:space="preserve"> </w:t>
      </w:r>
      <w:proofErr w:type="spellStart"/>
      <w:r w:rsidR="00902832" w:rsidRPr="00902832">
        <w:rPr>
          <w:sz w:val="24"/>
          <w:szCs w:val="24"/>
        </w:rPr>
        <w:t>rekonesans</w:t>
      </w:r>
      <w:proofErr w:type="spellEnd"/>
      <w:r w:rsidR="00902832" w:rsidRPr="00902832">
        <w:rPr>
          <w:sz w:val="24"/>
          <w:szCs w:val="24"/>
        </w:rPr>
        <w:t xml:space="preserve"> </w:t>
      </w:r>
      <w:proofErr w:type="spellStart"/>
      <w:r w:rsidR="00902832" w:rsidRPr="00902832">
        <w:rPr>
          <w:sz w:val="24"/>
          <w:szCs w:val="24"/>
        </w:rPr>
        <w:t>pou</w:t>
      </w:r>
      <w:proofErr w:type="spellEnd"/>
      <w:r w:rsidR="00902832" w:rsidRPr="00902832">
        <w:rPr>
          <w:sz w:val="24"/>
          <w:szCs w:val="24"/>
        </w:rPr>
        <w:t xml:space="preserve"> </w:t>
      </w:r>
      <w:proofErr w:type="spellStart"/>
      <w:r w:rsidR="00902832" w:rsidRPr="00902832">
        <w:rPr>
          <w:sz w:val="24"/>
          <w:szCs w:val="24"/>
        </w:rPr>
        <w:t>jenewozite</w:t>
      </w:r>
      <w:proofErr w:type="spellEnd"/>
      <w:r w:rsidR="00902832" w:rsidRPr="00902832">
        <w:rPr>
          <w:sz w:val="24"/>
          <w:szCs w:val="24"/>
        </w:rPr>
        <w:t xml:space="preserve"> w </w:t>
      </w:r>
      <w:proofErr w:type="spellStart"/>
      <w:r w:rsidR="00902832" w:rsidRPr="00902832">
        <w:rPr>
          <w:sz w:val="24"/>
          <w:szCs w:val="24"/>
        </w:rPr>
        <w:t>kap</w:t>
      </w:r>
      <w:proofErr w:type="spellEnd"/>
      <w:r w:rsidR="00902832" w:rsidRPr="00902832">
        <w:rPr>
          <w:sz w:val="24"/>
          <w:szCs w:val="24"/>
        </w:rPr>
        <w:t xml:space="preserve"> </w:t>
      </w:r>
      <w:proofErr w:type="spellStart"/>
      <w:r w:rsidR="00902832" w:rsidRPr="00902832">
        <w:rPr>
          <w:sz w:val="24"/>
          <w:szCs w:val="24"/>
        </w:rPr>
        <w:t>kontinye</w:t>
      </w:r>
      <w:proofErr w:type="spellEnd"/>
      <w:r w:rsidR="00902832" w:rsidRPr="00902832">
        <w:rPr>
          <w:sz w:val="24"/>
          <w:szCs w:val="24"/>
        </w:rPr>
        <w:t xml:space="preserve"> </w:t>
      </w:r>
      <w:proofErr w:type="spellStart"/>
      <w:r w:rsidR="00902832" w:rsidRPr="00902832">
        <w:rPr>
          <w:sz w:val="24"/>
          <w:szCs w:val="24"/>
        </w:rPr>
        <w:t>ak</w:t>
      </w:r>
      <w:proofErr w:type="spellEnd"/>
      <w:r w:rsidR="00902832" w:rsidRPr="00902832">
        <w:rPr>
          <w:sz w:val="24"/>
          <w:szCs w:val="24"/>
        </w:rPr>
        <w:t xml:space="preserve"> tout </w:t>
      </w:r>
      <w:proofErr w:type="spellStart"/>
      <w:r w:rsidR="00902832" w:rsidRPr="00902832">
        <w:rPr>
          <w:sz w:val="24"/>
          <w:szCs w:val="24"/>
        </w:rPr>
        <w:t>volonte</w:t>
      </w:r>
      <w:proofErr w:type="spellEnd"/>
      <w:r w:rsidR="00902832" w:rsidRPr="00902832">
        <w:rPr>
          <w:sz w:val="24"/>
          <w:szCs w:val="24"/>
        </w:rPr>
        <w:t xml:space="preserve"> </w:t>
      </w:r>
      <w:proofErr w:type="spellStart"/>
      <w:r w:rsidR="00902832" w:rsidRPr="00902832">
        <w:rPr>
          <w:sz w:val="24"/>
          <w:szCs w:val="24"/>
        </w:rPr>
        <w:t>lapriyè</w:t>
      </w:r>
      <w:proofErr w:type="spellEnd"/>
      <w:r w:rsidR="00902832" w:rsidRPr="00902832">
        <w:rPr>
          <w:sz w:val="24"/>
          <w:szCs w:val="24"/>
        </w:rPr>
        <w:t xml:space="preserve"> m,</w:t>
      </w:r>
    </w:p>
    <w:p w14:paraId="1EE02C81" w14:textId="28AB32F3" w:rsidR="00B17CBF" w:rsidRPr="008C28BC" w:rsidRDefault="00B17CBF" w:rsidP="00B17CBF">
      <w:pPr>
        <w:rPr>
          <w:sz w:val="24"/>
          <w:szCs w:val="24"/>
        </w:rPr>
      </w:pPr>
    </w:p>
    <w:p w14:paraId="19181161" w14:textId="23C7A7A2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02832" w:rsidRPr="00902832">
        <w:rPr>
          <w:sz w:val="24"/>
          <w:szCs w:val="24"/>
        </w:rPr>
        <w:t xml:space="preserve">Se mwen </w:t>
      </w:r>
      <w:proofErr w:type="spellStart"/>
      <w:r w:rsidR="00902832" w:rsidRPr="00902832">
        <w:rPr>
          <w:sz w:val="24"/>
          <w:szCs w:val="24"/>
        </w:rPr>
        <w:t>sensèman</w:t>
      </w:r>
      <w:proofErr w:type="spellEnd"/>
      <w:r w:rsidR="00902832" w:rsidRPr="00902832">
        <w:rPr>
          <w:sz w:val="24"/>
          <w:szCs w:val="24"/>
        </w:rPr>
        <w:t xml:space="preserve"> nan Kris la</w:t>
      </w:r>
      <w:r w:rsidRPr="008C28BC">
        <w:rPr>
          <w:sz w:val="24"/>
          <w:szCs w:val="24"/>
        </w:rPr>
        <w:t>,</w:t>
      </w:r>
    </w:p>
    <w:p w14:paraId="7C9CCC94" w14:textId="7FB890D1" w:rsidR="00B17CBF" w:rsidRPr="008C28BC" w:rsidRDefault="00437AE3" w:rsidP="00437AE3">
      <w:pPr>
        <w:ind w:left="3600" w:firstLine="720"/>
        <w:rPr>
          <w:sz w:val="24"/>
          <w:szCs w:val="24"/>
        </w:rPr>
      </w:pPr>
      <w:r w:rsidRPr="00F57C87">
        <w:rPr>
          <w:noProof/>
          <w:sz w:val="24"/>
          <w:szCs w:val="24"/>
        </w:rPr>
        <w:drawing>
          <wp:inline distT="0" distB="0" distL="0" distR="0" wp14:anchorId="7C827CF9" wp14:editId="350150AC">
            <wp:extent cx="2886075" cy="571500"/>
            <wp:effectExtent l="0" t="0" r="9525" b="0"/>
            <wp:docPr id="187433705" name="Picture 187433705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13CEF" w14:textId="5F2D88A5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902832" w:rsidRPr="00902832">
        <w:rPr>
          <w:sz w:val="24"/>
          <w:szCs w:val="24"/>
        </w:rPr>
        <w:t>Monsenyè</w:t>
      </w:r>
      <w:proofErr w:type="spellEnd"/>
      <w:r w:rsidR="00902832" w:rsidRPr="00902832">
        <w:rPr>
          <w:sz w:val="24"/>
          <w:szCs w:val="24"/>
        </w:rPr>
        <w:t xml:space="preserve"> Gerald M. Barbarito</w:t>
      </w:r>
      <w:r w:rsidRPr="008C28BC">
        <w:rPr>
          <w:sz w:val="24"/>
          <w:szCs w:val="24"/>
        </w:rPr>
        <w:br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3B241C" w:rsidRPr="003B241C">
        <w:rPr>
          <w:sz w:val="24"/>
          <w:szCs w:val="24"/>
        </w:rPr>
        <w:t>Evèk</w:t>
      </w:r>
      <w:proofErr w:type="spellEnd"/>
      <w:r w:rsidR="003B241C" w:rsidRPr="003B241C">
        <w:rPr>
          <w:sz w:val="24"/>
          <w:szCs w:val="24"/>
        </w:rPr>
        <w:t xml:space="preserve"> Palm Beach</w:t>
      </w:r>
    </w:p>
    <w:p w14:paraId="7B6B5757" w14:textId="77777777" w:rsidR="00C94EC8" w:rsidRDefault="00C94EC8" w:rsidP="00B17CBF">
      <w:pPr>
        <w:rPr>
          <w:sz w:val="24"/>
          <w:szCs w:val="24"/>
        </w:rPr>
      </w:pPr>
    </w:p>
    <w:p w14:paraId="60029F7C" w14:textId="77777777" w:rsidR="00F166CA" w:rsidRDefault="00F166CA" w:rsidP="00B17CBF">
      <w:pPr>
        <w:rPr>
          <w:sz w:val="24"/>
          <w:szCs w:val="24"/>
        </w:rPr>
      </w:pPr>
    </w:p>
    <w:p w14:paraId="09489576" w14:textId="77777777" w:rsidR="00437AE3" w:rsidRDefault="00437AE3" w:rsidP="00B17CBF">
      <w:pPr>
        <w:rPr>
          <w:sz w:val="24"/>
          <w:szCs w:val="24"/>
        </w:rPr>
      </w:pPr>
    </w:p>
    <w:p w14:paraId="045FA51E" w14:textId="77777777" w:rsidR="00437AE3" w:rsidRDefault="00437AE3" w:rsidP="00B17CBF">
      <w:pPr>
        <w:rPr>
          <w:sz w:val="24"/>
          <w:szCs w:val="24"/>
        </w:rPr>
      </w:pPr>
    </w:p>
    <w:p w14:paraId="4E3F0292" w14:textId="29FE156A" w:rsidR="003B241C" w:rsidRPr="003B241C" w:rsidRDefault="003B241C" w:rsidP="003B241C">
      <w:pPr>
        <w:rPr>
          <w:b/>
          <w:sz w:val="24"/>
          <w:szCs w:val="24"/>
        </w:rPr>
      </w:pPr>
      <w:r w:rsidRPr="003B241C">
        <w:rPr>
          <w:b/>
          <w:sz w:val="24"/>
          <w:szCs w:val="24"/>
          <w:u w:val="single"/>
        </w:rPr>
        <w:t>POU KIRE YO</w:t>
      </w:r>
      <w:r w:rsidRPr="003B241C">
        <w:rPr>
          <w:b/>
          <w:sz w:val="24"/>
          <w:szCs w:val="24"/>
        </w:rPr>
        <w:t>: LI OBLIGATWA POU OU PIBLIYE LÈT SA A NAN BILTEN PAWAS LA KÒM YON MWATYE PAJ OSWA YON PAJ KONPLÈ. NAN WEEKEND 8/9 FEVRIYE, 2025. KOLEKSYON AN PRAL FÈT 15/16 FEVRIYE 2025. OU BIENVINI POU LI LÈT LA POU PAWASYEN YO, AFICHE LÈT SA SOU MEDIA SOSYAL, AK SOU WEBSITE OU ANPLIS AK METE L NAN BILTEN AN.</w:t>
      </w:r>
    </w:p>
    <w:p w14:paraId="3024B8B9" w14:textId="625269DD" w:rsidR="00196150" w:rsidRDefault="00196150" w:rsidP="00196150">
      <w:pPr>
        <w:rPr>
          <w:b/>
          <w:sz w:val="24"/>
          <w:szCs w:val="24"/>
        </w:rPr>
      </w:pPr>
    </w:p>
    <w:p w14:paraId="4995C929" w14:textId="77777777" w:rsidR="0050412E" w:rsidRDefault="0050412E" w:rsidP="00B17CBF">
      <w:pPr>
        <w:rPr>
          <w:sz w:val="24"/>
          <w:szCs w:val="24"/>
        </w:rPr>
      </w:pPr>
    </w:p>
    <w:p w14:paraId="135ED085" w14:textId="77777777" w:rsidR="0050412E" w:rsidRDefault="0050412E" w:rsidP="00B17CBF">
      <w:pPr>
        <w:rPr>
          <w:sz w:val="24"/>
          <w:szCs w:val="24"/>
        </w:rPr>
      </w:pPr>
    </w:p>
    <w:p w14:paraId="322C7315" w14:textId="77777777" w:rsidR="0050412E" w:rsidRDefault="0050412E" w:rsidP="00B17CBF">
      <w:pPr>
        <w:rPr>
          <w:sz w:val="24"/>
          <w:szCs w:val="24"/>
        </w:rPr>
      </w:pPr>
    </w:p>
    <w:p w14:paraId="53A6CEFB" w14:textId="77777777" w:rsidR="0050412E" w:rsidRDefault="0050412E" w:rsidP="00B17CBF">
      <w:pPr>
        <w:rPr>
          <w:sz w:val="24"/>
          <w:szCs w:val="24"/>
        </w:rPr>
      </w:pPr>
    </w:p>
    <w:p w14:paraId="7EDE7F13" w14:textId="77777777" w:rsidR="0050412E" w:rsidRDefault="0050412E" w:rsidP="00B17CBF">
      <w:pPr>
        <w:rPr>
          <w:sz w:val="24"/>
          <w:szCs w:val="24"/>
        </w:rPr>
      </w:pPr>
    </w:p>
    <w:p w14:paraId="1DBA46DF" w14:textId="77777777" w:rsidR="00704A0E" w:rsidRDefault="00704A0E" w:rsidP="00B17CBF">
      <w:pPr>
        <w:rPr>
          <w:sz w:val="24"/>
          <w:szCs w:val="24"/>
          <w:lang w:val="es-CO"/>
        </w:rPr>
      </w:pPr>
    </w:p>
    <w:sectPr w:rsidR="00704A0E" w:rsidSect="00AA3B68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0C806D-9519-46F0-B713-8BAF915E740B}"/>
    <w:embedBold r:id="rId2" w:fontKey="{D38D4EF9-78E0-4E5A-B5F2-B4296CA74B5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C4EF7748-D625-4221-8172-6D9B7A8287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D514EBE-1E2E-449F-B258-A9B2E0D052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7485554-6A69-48AF-97BF-1D0027CC3F0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1B445452-0E35-4405-AB13-9D0AF2BC1D2E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7" w:fontKey="{F66813A5-2F99-4DC5-AEC1-F44C89A3AA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DEB62C6-749B-46A1-A208-13049A01E4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B34A15D-84AA-4C18-8F09-E67FC7EC05B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5B40FEA0-02E2-4488-B976-85CB4C29A8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86458B0C-36BB-4E85-9DAF-BF47B85D40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D7F42DC0-EA5C-4A39-B973-B45B17A092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063288302">
    <w:abstractNumId w:val="0"/>
  </w:num>
  <w:num w:numId="2" w16cid:durableId="732966307">
    <w:abstractNumId w:val="3"/>
  </w:num>
  <w:num w:numId="3" w16cid:durableId="1162543867">
    <w:abstractNumId w:val="1"/>
  </w:num>
  <w:num w:numId="4" w16cid:durableId="3841781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4206"/>
    <w:rsid w:val="00015C0A"/>
    <w:rsid w:val="00017299"/>
    <w:rsid w:val="00022ADA"/>
    <w:rsid w:val="00036EEA"/>
    <w:rsid w:val="0004109F"/>
    <w:rsid w:val="00057730"/>
    <w:rsid w:val="000708A1"/>
    <w:rsid w:val="00096408"/>
    <w:rsid w:val="000B15E5"/>
    <w:rsid w:val="000B1BD8"/>
    <w:rsid w:val="000B411F"/>
    <w:rsid w:val="000C200A"/>
    <w:rsid w:val="000C648F"/>
    <w:rsid w:val="000F07AA"/>
    <w:rsid w:val="000F731E"/>
    <w:rsid w:val="000F75DE"/>
    <w:rsid w:val="000F79F3"/>
    <w:rsid w:val="001117C8"/>
    <w:rsid w:val="00123F4D"/>
    <w:rsid w:val="001271D8"/>
    <w:rsid w:val="00134840"/>
    <w:rsid w:val="001553E1"/>
    <w:rsid w:val="001648FE"/>
    <w:rsid w:val="0017585F"/>
    <w:rsid w:val="0018518E"/>
    <w:rsid w:val="00185289"/>
    <w:rsid w:val="00196150"/>
    <w:rsid w:val="001C7CAF"/>
    <w:rsid w:val="001D4838"/>
    <w:rsid w:val="001E2BA5"/>
    <w:rsid w:val="001E579C"/>
    <w:rsid w:val="001E5B81"/>
    <w:rsid w:val="001E74AD"/>
    <w:rsid w:val="002040A9"/>
    <w:rsid w:val="002046C2"/>
    <w:rsid w:val="00217753"/>
    <w:rsid w:val="00220AD9"/>
    <w:rsid w:val="00220BCF"/>
    <w:rsid w:val="0022754C"/>
    <w:rsid w:val="0023720E"/>
    <w:rsid w:val="002401B2"/>
    <w:rsid w:val="002401FB"/>
    <w:rsid w:val="002410E5"/>
    <w:rsid w:val="0024216C"/>
    <w:rsid w:val="0025788B"/>
    <w:rsid w:val="00273443"/>
    <w:rsid w:val="00291A90"/>
    <w:rsid w:val="00294E33"/>
    <w:rsid w:val="002A01A8"/>
    <w:rsid w:val="002A5F0F"/>
    <w:rsid w:val="002B1AAE"/>
    <w:rsid w:val="002B4153"/>
    <w:rsid w:val="002C0854"/>
    <w:rsid w:val="002C1292"/>
    <w:rsid w:val="002C1BD7"/>
    <w:rsid w:val="002D3DF7"/>
    <w:rsid w:val="002E1872"/>
    <w:rsid w:val="002F324F"/>
    <w:rsid w:val="002F4A91"/>
    <w:rsid w:val="00305F68"/>
    <w:rsid w:val="003128B6"/>
    <w:rsid w:val="00321051"/>
    <w:rsid w:val="00322CD3"/>
    <w:rsid w:val="00325717"/>
    <w:rsid w:val="003269E3"/>
    <w:rsid w:val="00326B25"/>
    <w:rsid w:val="00333AE6"/>
    <w:rsid w:val="00353B3C"/>
    <w:rsid w:val="00356204"/>
    <w:rsid w:val="00360D01"/>
    <w:rsid w:val="00371174"/>
    <w:rsid w:val="003713D7"/>
    <w:rsid w:val="003750C0"/>
    <w:rsid w:val="00376D8B"/>
    <w:rsid w:val="003A1635"/>
    <w:rsid w:val="003A7C7B"/>
    <w:rsid w:val="003B241C"/>
    <w:rsid w:val="003C45BC"/>
    <w:rsid w:val="003D6C6E"/>
    <w:rsid w:val="003E7206"/>
    <w:rsid w:val="003F2DEA"/>
    <w:rsid w:val="0041070F"/>
    <w:rsid w:val="00420354"/>
    <w:rsid w:val="004206B4"/>
    <w:rsid w:val="0042090F"/>
    <w:rsid w:val="00420AA3"/>
    <w:rsid w:val="004221FA"/>
    <w:rsid w:val="00437AE3"/>
    <w:rsid w:val="004405C6"/>
    <w:rsid w:val="00442595"/>
    <w:rsid w:val="00454458"/>
    <w:rsid w:val="00457E3C"/>
    <w:rsid w:val="004B7C0D"/>
    <w:rsid w:val="004C5E22"/>
    <w:rsid w:val="004D3CCB"/>
    <w:rsid w:val="004D56D5"/>
    <w:rsid w:val="004E6A5F"/>
    <w:rsid w:val="004F7837"/>
    <w:rsid w:val="005009BF"/>
    <w:rsid w:val="0050412E"/>
    <w:rsid w:val="005305EC"/>
    <w:rsid w:val="005340A8"/>
    <w:rsid w:val="00537729"/>
    <w:rsid w:val="00540894"/>
    <w:rsid w:val="00546BE8"/>
    <w:rsid w:val="00547CEB"/>
    <w:rsid w:val="00554369"/>
    <w:rsid w:val="005835B5"/>
    <w:rsid w:val="005D3767"/>
    <w:rsid w:val="005D5AD5"/>
    <w:rsid w:val="005D66F9"/>
    <w:rsid w:val="00614B23"/>
    <w:rsid w:val="00623C0D"/>
    <w:rsid w:val="00642840"/>
    <w:rsid w:val="00653069"/>
    <w:rsid w:val="00657BAC"/>
    <w:rsid w:val="00670490"/>
    <w:rsid w:val="00682AE6"/>
    <w:rsid w:val="00683E93"/>
    <w:rsid w:val="006A5F86"/>
    <w:rsid w:val="006B0FAC"/>
    <w:rsid w:val="006B2C9A"/>
    <w:rsid w:val="006B5F9D"/>
    <w:rsid w:val="006C39E1"/>
    <w:rsid w:val="006C42C5"/>
    <w:rsid w:val="006E2DEA"/>
    <w:rsid w:val="0070459F"/>
    <w:rsid w:val="00704A0E"/>
    <w:rsid w:val="00710B58"/>
    <w:rsid w:val="00713C5E"/>
    <w:rsid w:val="007250E0"/>
    <w:rsid w:val="00754E13"/>
    <w:rsid w:val="00765235"/>
    <w:rsid w:val="00772720"/>
    <w:rsid w:val="00777E21"/>
    <w:rsid w:val="00780B16"/>
    <w:rsid w:val="00781D96"/>
    <w:rsid w:val="007851CE"/>
    <w:rsid w:val="007928AC"/>
    <w:rsid w:val="007A4F8A"/>
    <w:rsid w:val="007C0E49"/>
    <w:rsid w:val="007D06A0"/>
    <w:rsid w:val="007D0777"/>
    <w:rsid w:val="008059E4"/>
    <w:rsid w:val="00816684"/>
    <w:rsid w:val="00834218"/>
    <w:rsid w:val="00835D02"/>
    <w:rsid w:val="0084480C"/>
    <w:rsid w:val="008450B9"/>
    <w:rsid w:val="00847419"/>
    <w:rsid w:val="0085367B"/>
    <w:rsid w:val="00856EA2"/>
    <w:rsid w:val="00864FD3"/>
    <w:rsid w:val="00871000"/>
    <w:rsid w:val="0088659B"/>
    <w:rsid w:val="0089239F"/>
    <w:rsid w:val="008B38EC"/>
    <w:rsid w:val="008C043F"/>
    <w:rsid w:val="008D1B62"/>
    <w:rsid w:val="008D7C77"/>
    <w:rsid w:val="008E0BD4"/>
    <w:rsid w:val="008E2F29"/>
    <w:rsid w:val="008E35D3"/>
    <w:rsid w:val="008F3D6C"/>
    <w:rsid w:val="00902832"/>
    <w:rsid w:val="0090302B"/>
    <w:rsid w:val="0091286D"/>
    <w:rsid w:val="00917DCC"/>
    <w:rsid w:val="009222A4"/>
    <w:rsid w:val="00922FC4"/>
    <w:rsid w:val="00944CAE"/>
    <w:rsid w:val="009533CB"/>
    <w:rsid w:val="00960B9E"/>
    <w:rsid w:val="00976EE6"/>
    <w:rsid w:val="0098155B"/>
    <w:rsid w:val="009E4560"/>
    <w:rsid w:val="009E52B6"/>
    <w:rsid w:val="009E7C58"/>
    <w:rsid w:val="009F3BFA"/>
    <w:rsid w:val="00A154CA"/>
    <w:rsid w:val="00A261ED"/>
    <w:rsid w:val="00A328C6"/>
    <w:rsid w:val="00A547CD"/>
    <w:rsid w:val="00A65C85"/>
    <w:rsid w:val="00A85DC9"/>
    <w:rsid w:val="00AA3B68"/>
    <w:rsid w:val="00AA7F69"/>
    <w:rsid w:val="00AB77C9"/>
    <w:rsid w:val="00AC57D7"/>
    <w:rsid w:val="00AD0974"/>
    <w:rsid w:val="00AE1B22"/>
    <w:rsid w:val="00AE4E2B"/>
    <w:rsid w:val="00AF0D06"/>
    <w:rsid w:val="00AF7B88"/>
    <w:rsid w:val="00B029AA"/>
    <w:rsid w:val="00B122B6"/>
    <w:rsid w:val="00B13ACC"/>
    <w:rsid w:val="00B14B02"/>
    <w:rsid w:val="00B17CBF"/>
    <w:rsid w:val="00B37553"/>
    <w:rsid w:val="00B46600"/>
    <w:rsid w:val="00B524F7"/>
    <w:rsid w:val="00B52F93"/>
    <w:rsid w:val="00B65628"/>
    <w:rsid w:val="00B74BBD"/>
    <w:rsid w:val="00B7661B"/>
    <w:rsid w:val="00B94B69"/>
    <w:rsid w:val="00BA4717"/>
    <w:rsid w:val="00BB1D85"/>
    <w:rsid w:val="00BB6590"/>
    <w:rsid w:val="00BC6328"/>
    <w:rsid w:val="00BE212E"/>
    <w:rsid w:val="00BE74FF"/>
    <w:rsid w:val="00BE7BB6"/>
    <w:rsid w:val="00C03CB7"/>
    <w:rsid w:val="00C1094D"/>
    <w:rsid w:val="00C16A1A"/>
    <w:rsid w:val="00C177AD"/>
    <w:rsid w:val="00C244B3"/>
    <w:rsid w:val="00C51095"/>
    <w:rsid w:val="00C705F4"/>
    <w:rsid w:val="00C800C6"/>
    <w:rsid w:val="00C91E37"/>
    <w:rsid w:val="00C94DF3"/>
    <w:rsid w:val="00C94EC8"/>
    <w:rsid w:val="00C96E90"/>
    <w:rsid w:val="00CA1BD1"/>
    <w:rsid w:val="00CA462D"/>
    <w:rsid w:val="00CA4E52"/>
    <w:rsid w:val="00CC7727"/>
    <w:rsid w:val="00CE3A4B"/>
    <w:rsid w:val="00CF1CB1"/>
    <w:rsid w:val="00D02280"/>
    <w:rsid w:val="00D11BE2"/>
    <w:rsid w:val="00D2058C"/>
    <w:rsid w:val="00D20EA3"/>
    <w:rsid w:val="00D225BA"/>
    <w:rsid w:val="00D22D73"/>
    <w:rsid w:val="00D25F0C"/>
    <w:rsid w:val="00D2644E"/>
    <w:rsid w:val="00D268A5"/>
    <w:rsid w:val="00D30F7A"/>
    <w:rsid w:val="00D40B56"/>
    <w:rsid w:val="00D46057"/>
    <w:rsid w:val="00D501E8"/>
    <w:rsid w:val="00D51665"/>
    <w:rsid w:val="00D766FE"/>
    <w:rsid w:val="00D92E1D"/>
    <w:rsid w:val="00D93DD2"/>
    <w:rsid w:val="00DA1C61"/>
    <w:rsid w:val="00DA7F8B"/>
    <w:rsid w:val="00DB665D"/>
    <w:rsid w:val="00DC149F"/>
    <w:rsid w:val="00DD51D6"/>
    <w:rsid w:val="00DE24CF"/>
    <w:rsid w:val="00DE376E"/>
    <w:rsid w:val="00DF20A0"/>
    <w:rsid w:val="00DF4456"/>
    <w:rsid w:val="00E02632"/>
    <w:rsid w:val="00E058B9"/>
    <w:rsid w:val="00E07655"/>
    <w:rsid w:val="00E11B81"/>
    <w:rsid w:val="00E44D90"/>
    <w:rsid w:val="00E475F2"/>
    <w:rsid w:val="00E50372"/>
    <w:rsid w:val="00E51835"/>
    <w:rsid w:val="00E75384"/>
    <w:rsid w:val="00E77048"/>
    <w:rsid w:val="00E8584D"/>
    <w:rsid w:val="00EA3909"/>
    <w:rsid w:val="00EB30BF"/>
    <w:rsid w:val="00EB5182"/>
    <w:rsid w:val="00EC0E7A"/>
    <w:rsid w:val="00EC2C10"/>
    <w:rsid w:val="00EC2FC7"/>
    <w:rsid w:val="00EC3833"/>
    <w:rsid w:val="00ED0BFB"/>
    <w:rsid w:val="00ED3700"/>
    <w:rsid w:val="00ED540D"/>
    <w:rsid w:val="00EE3CCF"/>
    <w:rsid w:val="00EE472A"/>
    <w:rsid w:val="00F06068"/>
    <w:rsid w:val="00F06D13"/>
    <w:rsid w:val="00F1245A"/>
    <w:rsid w:val="00F12B6C"/>
    <w:rsid w:val="00F166CA"/>
    <w:rsid w:val="00F23799"/>
    <w:rsid w:val="00F2722C"/>
    <w:rsid w:val="00F338AB"/>
    <w:rsid w:val="00F4501B"/>
    <w:rsid w:val="00F46732"/>
    <w:rsid w:val="00F50E23"/>
    <w:rsid w:val="00F57C87"/>
    <w:rsid w:val="00F62F0D"/>
    <w:rsid w:val="00F65604"/>
    <w:rsid w:val="00F66AC7"/>
    <w:rsid w:val="00F674E8"/>
    <w:rsid w:val="00F70799"/>
    <w:rsid w:val="00F741C2"/>
    <w:rsid w:val="00F85871"/>
    <w:rsid w:val="00FA528D"/>
    <w:rsid w:val="00FB272F"/>
    <w:rsid w:val="00FB3B28"/>
    <w:rsid w:val="00FB4D67"/>
    <w:rsid w:val="00FB69ED"/>
    <w:rsid w:val="00FD1E9D"/>
    <w:rsid w:val="00FD3871"/>
    <w:rsid w:val="00FD7988"/>
    <w:rsid w:val="00FE247C"/>
    <w:rsid w:val="00FE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E125B43B-F887-4888-9E8D-727D1EA1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  <w:style w:type="paragraph" w:styleId="Revision">
    <w:name w:val="Revision"/>
    <w:hidden/>
    <w:uiPriority w:val="99"/>
    <w:semiHidden/>
    <w:rsid w:val="00A547CD"/>
  </w:style>
  <w:style w:type="paragraph" w:styleId="NoSpacing">
    <w:name w:val="No Spacing"/>
    <w:uiPriority w:val="1"/>
    <w:qFormat/>
    <w:rsid w:val="00704A0E"/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1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3044D9-2B31-46C9-8BF1-378168E0D03A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36590E52-334D-4E20-8A9D-B144344125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DF7F08-D18B-4601-BCDC-0CBB6E9F0E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3</TotalTime>
  <Pages>1</Pages>
  <Words>302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Theresa Kisrow</cp:lastModifiedBy>
  <cp:revision>7</cp:revision>
  <cp:lastPrinted>2025-01-08T17:41:00Z</cp:lastPrinted>
  <dcterms:created xsi:type="dcterms:W3CDTF">2025-01-13T15:42:00Z</dcterms:created>
  <dcterms:modified xsi:type="dcterms:W3CDTF">2025-01-13T15:45:00Z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