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BB8212" w14:textId="77777777" w:rsidR="008E35D3" w:rsidRDefault="008E35D3">
      <w:pPr>
        <w:widowControl w:val="0"/>
        <w:jc w:val="both"/>
      </w:pPr>
    </w:p>
    <w:p w14:paraId="4879ACD4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EE81502" w14:textId="77777777" w:rsidR="000B411F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rFonts w:ascii="UnivrstyRoman BT" w:hAnsi="UnivrstyRoman BT"/>
          <w:noProof/>
          <w:sz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467CE9" wp14:editId="2532C04D">
                <wp:simplePos x="0" y="0"/>
                <wp:positionH relativeFrom="column">
                  <wp:posOffset>51435</wp:posOffset>
                </wp:positionH>
                <wp:positionV relativeFrom="paragraph">
                  <wp:posOffset>102870</wp:posOffset>
                </wp:positionV>
                <wp:extent cx="1421765" cy="1645920"/>
                <wp:effectExtent l="3810" t="3810" r="3175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765" cy="164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973A89" w14:textId="77777777" w:rsidR="000E7033" w:rsidRDefault="000E7033">
                            <w:r w:rsidRPr="00C04C6E">
                              <w:rPr>
                                <w:noProof/>
                              </w:rPr>
                              <w:drawing>
                                <wp:inline distT="0" distB="0" distL="0" distR="0" wp14:anchorId="72283567" wp14:editId="0B95A250">
                                  <wp:extent cx="1219200" cy="1554480"/>
                                  <wp:effectExtent l="19050" t="0" r="0" b="0"/>
                                  <wp:docPr id="3" name="Picture 1" descr="Crest Graysca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rest Graysca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1554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467CE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.05pt;margin-top:8.1pt;width:111.95pt;height:129.6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" filled="f" stroked="f">
                <v:textbox style="mso-fit-shape-to-text:t">
                  <w:txbxContent>
                    <w:p w14:paraId="30973A89" w14:textId="77777777" w:rsidR="000E7033" w:rsidRDefault="000E7033">
                      <w:r w:rsidRPr="00C04C6E">
                        <w:rPr>
                          <w:noProof/>
                        </w:rPr>
                        <w:drawing>
                          <wp:inline distT="0" distB="0" distL="0" distR="0" wp14:anchorId="72283567" wp14:editId="0B95A250">
                            <wp:extent cx="1219200" cy="1554480"/>
                            <wp:effectExtent l="19050" t="0" r="0" b="0"/>
                            <wp:docPr id="3" name="Picture 1" descr="Crest Graysca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rest Graysca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1554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1" layoutInCell="1" allowOverlap="1" wp14:anchorId="270812A8" wp14:editId="7BC071D9">
                <wp:simplePos x="0" y="0"/>
                <wp:positionH relativeFrom="margin">
                  <wp:posOffset>4648835</wp:posOffset>
                </wp:positionH>
                <wp:positionV relativeFrom="paragraph">
                  <wp:posOffset>633730</wp:posOffset>
                </wp:positionV>
                <wp:extent cx="1942465" cy="546100"/>
                <wp:effectExtent l="635" t="127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246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89CCBD" w14:textId="77777777" w:rsidR="000E7033" w:rsidRPr="001E74AD" w:rsidRDefault="000E7033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Office of</w:t>
                            </w:r>
                            <w:r w:rsidRPr="001E74AD">
                              <w:rPr>
                                <w:sz w:val="22"/>
                              </w:rPr>
                              <w:br/>
                              <w:t>THE BISHOP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0812A8" id="Rectangle 2" o:spid="_x0000_s1027" style="position:absolute;margin-left:366.05pt;margin-top:49.9pt;width:152.95pt;height:43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" filled="f" stroked="f" strokeweight="0">
                <v:textbox inset="0,0,0,0">
                  <w:txbxContent>
                    <w:p w14:paraId="7B89CCBD" w14:textId="77777777" w:rsidR="000E7033" w:rsidRPr="001E74AD" w:rsidRDefault="000E7033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Office of</w:t>
                      </w:r>
                      <w:r w:rsidRPr="001E74AD">
                        <w:rPr>
                          <w:sz w:val="22"/>
                        </w:rPr>
                        <w:br/>
                        <w:t>THE BISHOP</w:t>
                      </w: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287ADF52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CD60E5B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AF16A11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r w:rsidRPr="001E74AD">
        <w:rPr>
          <w:sz w:val="22"/>
        </w:rPr>
        <w:t>9995 North Military Trail</w:t>
      </w:r>
      <w:r>
        <w:rPr>
          <w:sz w:val="22"/>
        </w:rPr>
        <w:t xml:space="preserve"> • </w:t>
      </w:r>
      <w:smartTag w:uri="urn:schemas-microsoft-com:office:smarttags" w:element="address">
        <w:smartTag w:uri="urn:schemas-microsoft-com:office:smarttags" w:element="Street">
          <w:r w:rsidRPr="001E74AD">
            <w:rPr>
              <w:sz w:val="22"/>
            </w:rPr>
            <w:t>P.O. Box</w:t>
          </w:r>
        </w:smartTag>
        <w:r w:rsidRPr="001E74AD">
          <w:rPr>
            <w:sz w:val="22"/>
          </w:rPr>
          <w:t xml:space="preserve"> 109650</w:t>
        </w:r>
      </w:smartTag>
    </w:p>
    <w:p w14:paraId="6A7EB9B5" w14:textId="77777777" w:rsid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smartTag w:uri="urn:schemas-microsoft-com:office:smarttags" w:element="place">
        <w:smartTag w:uri="urn:schemas-microsoft-com:office:smarttags" w:element="City">
          <w:r w:rsidRPr="001E74AD">
            <w:rPr>
              <w:sz w:val="22"/>
            </w:rPr>
            <w:t>Palm Beach Gardens</w:t>
          </w:r>
        </w:smartTag>
        <w:r w:rsidRPr="001E74AD">
          <w:rPr>
            <w:sz w:val="22"/>
          </w:rPr>
          <w:t xml:space="preserve">, </w:t>
        </w:r>
        <w:smartTag w:uri="urn:schemas-microsoft-com:office:smarttags" w:element="State">
          <w:r w:rsidRPr="001E74AD">
            <w:rPr>
              <w:sz w:val="22"/>
            </w:rPr>
            <w:t>Florida</w:t>
          </w:r>
        </w:smartTag>
        <w:r w:rsidRPr="001E74AD">
          <w:rPr>
            <w:sz w:val="22"/>
          </w:rPr>
          <w:t xml:space="preserve"> </w:t>
        </w:r>
        <w:smartTag w:uri="urn:schemas-microsoft-com:office:smarttags" w:element="PostalCode">
          <w:r w:rsidRPr="001E74AD">
            <w:rPr>
              <w:sz w:val="22"/>
            </w:rPr>
            <w:t>33410-9650</w:t>
          </w:r>
        </w:smartTag>
      </w:smartTag>
    </w:p>
    <w:p w14:paraId="1AA7430D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</w:p>
    <w:p w14:paraId="1DC40B96" w14:textId="77777777" w:rsidR="001E74AD" w:rsidRPr="001E74AD" w:rsidRDefault="004F20EB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0DC823A" wp14:editId="467CB03B">
                <wp:simplePos x="0" y="0"/>
                <wp:positionH relativeFrom="column">
                  <wp:posOffset>318135</wp:posOffset>
                </wp:positionH>
                <wp:positionV relativeFrom="paragraph">
                  <wp:posOffset>67945</wp:posOffset>
                </wp:positionV>
                <wp:extent cx="2171700" cy="0"/>
                <wp:effectExtent l="12700" t="8890" r="6350" b="10160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36D52B" id="Line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05pt,5.35pt" to="196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"/>
            </w:pict>
          </mc:Fallback>
        </mc:AlternateContent>
      </w:r>
      <w:r w:rsidR="001E74AD" w:rsidRPr="001E74AD">
        <w:rPr>
          <w:sz w:val="22"/>
        </w:rPr>
        <w:t>(561) 775-95</w:t>
      </w:r>
      <w:r w:rsidR="001E74AD">
        <w:rPr>
          <w:sz w:val="22"/>
        </w:rPr>
        <w:t>95    Fax (561) 775-7035</w:t>
      </w:r>
    </w:p>
    <w:p w14:paraId="04FD465F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3816BE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7162C88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48B7112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321AFF42" w14:textId="77777777" w:rsidR="008E35D3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1" layoutInCell="1" allowOverlap="1" wp14:anchorId="38819403" wp14:editId="5E1802FE">
                <wp:simplePos x="0" y="0"/>
                <wp:positionH relativeFrom="margin">
                  <wp:posOffset>1994535</wp:posOffset>
                </wp:positionH>
                <wp:positionV relativeFrom="paragraph">
                  <wp:posOffset>-970280</wp:posOffset>
                </wp:positionV>
                <wp:extent cx="2415540" cy="361950"/>
                <wp:effectExtent l="3810" t="0" r="0" b="381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BF5F50" w14:textId="77777777" w:rsidR="000E7033" w:rsidRPr="001E74AD" w:rsidRDefault="000E7033">
                            <w:pPr>
                              <w:pStyle w:val="Heading2"/>
                              <w:rPr>
                                <w:rFonts w:ascii="Times New Roman" w:hAnsi="Times New Roman"/>
                              </w:rPr>
                            </w:pPr>
                            <w:r w:rsidRPr="001E74AD">
                              <w:rPr>
                                <w:rFonts w:ascii="Times New Roman" w:hAnsi="Times New Roman"/>
                              </w:rPr>
                              <w:t xml:space="preserve">Diocese of </w:t>
                            </w:r>
                            <w:smartTag w:uri="urn:schemas-microsoft-com:office:smarttags" w:element="place">
                              <w:smartTag w:uri="urn:schemas-microsoft-com:office:smarttags" w:element="City">
                                <w:r w:rsidRPr="001E74AD">
                                  <w:rPr>
                                    <w:rFonts w:ascii="Times New Roman" w:hAnsi="Times New Roman"/>
                                  </w:rPr>
                                  <w:t>Palm Beach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819403" id="Rectangle 3" o:spid="_x0000_s1028" style="position:absolute;margin-left:157.05pt;margin-top:-76.4pt;width:190.2pt;height:28.5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" filled="f" stroked="f" strokeweight="0">
                <v:textbox inset="0,0,0,0">
                  <w:txbxContent>
                    <w:p w14:paraId="0ABF5F50" w14:textId="77777777" w:rsidR="000E7033" w:rsidRPr="001E74AD" w:rsidRDefault="000E7033">
                      <w:pPr>
                        <w:pStyle w:val="Heading2"/>
                        <w:rPr>
                          <w:rFonts w:ascii="Times New Roman" w:hAnsi="Times New Roman"/>
                        </w:rPr>
                      </w:pPr>
                      <w:r w:rsidRPr="001E74AD">
                        <w:rPr>
                          <w:rFonts w:ascii="Times New Roman" w:hAnsi="Times New Roman"/>
                        </w:rPr>
                        <w:t xml:space="preserve">Diocese of </w:t>
                      </w:r>
                      <w:smartTag w:uri="urn:schemas-microsoft-com:office:smarttags" w:element="place">
                        <w:smartTag w:uri="urn:schemas-microsoft-com:office:smarttags" w:element="City">
                          <w:r w:rsidRPr="001E74AD">
                            <w:rPr>
                              <w:rFonts w:ascii="Times New Roman" w:hAnsi="Times New Roman"/>
                            </w:rPr>
                            <w:t>Palm Beach</w:t>
                          </w:r>
                        </w:smartTag>
                      </w:smartTag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50BF4FE2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566860D3" w14:textId="77777777" w:rsidR="00EA3909" w:rsidRDefault="00EA3909" w:rsidP="00EA3909"/>
    <w:p w14:paraId="7D5762AE" w14:textId="77777777" w:rsidR="003A1635" w:rsidRPr="00F57C87" w:rsidRDefault="003A1635" w:rsidP="003A1635">
      <w:pPr>
        <w:rPr>
          <w:sz w:val="24"/>
          <w:szCs w:val="24"/>
        </w:rPr>
      </w:pPr>
    </w:p>
    <w:p w14:paraId="62A8BD7F" w14:textId="0573BDA8" w:rsidR="00FB532E" w:rsidRDefault="003A5513" w:rsidP="00FB532E">
      <w:pPr>
        <w:ind w:left="990" w:firstLine="3330"/>
        <w:rPr>
          <w:sz w:val="24"/>
          <w:szCs w:val="24"/>
        </w:rPr>
      </w:pPr>
      <w:r>
        <w:rPr>
          <w:sz w:val="24"/>
          <w:szCs w:val="24"/>
        </w:rPr>
        <w:t xml:space="preserve">August </w:t>
      </w:r>
      <w:r w:rsidR="003A6421">
        <w:rPr>
          <w:sz w:val="24"/>
          <w:szCs w:val="24"/>
        </w:rPr>
        <w:t>2</w:t>
      </w:r>
      <w:r w:rsidR="00FB532E">
        <w:rPr>
          <w:sz w:val="24"/>
          <w:szCs w:val="24"/>
        </w:rPr>
        <w:t>, 202</w:t>
      </w:r>
      <w:r w:rsidR="003A6421">
        <w:rPr>
          <w:sz w:val="24"/>
          <w:szCs w:val="24"/>
        </w:rPr>
        <w:t>4</w:t>
      </w:r>
    </w:p>
    <w:p w14:paraId="7E7A8D25" w14:textId="77777777" w:rsidR="00FB532E" w:rsidRPr="009A4E44" w:rsidRDefault="00FB532E" w:rsidP="00FB532E">
      <w:pPr>
        <w:rPr>
          <w:sz w:val="24"/>
          <w:szCs w:val="24"/>
        </w:rPr>
      </w:pPr>
    </w:p>
    <w:p w14:paraId="3E85C6BE" w14:textId="77777777" w:rsidR="00FB532E" w:rsidRDefault="00FB532E" w:rsidP="00FB532E">
      <w:pPr>
        <w:rPr>
          <w:sz w:val="24"/>
          <w:szCs w:val="24"/>
        </w:rPr>
      </w:pPr>
      <w:r w:rsidRPr="009A4E44">
        <w:rPr>
          <w:sz w:val="24"/>
          <w:szCs w:val="24"/>
        </w:rPr>
        <w:t xml:space="preserve">Dear </w:t>
      </w:r>
      <w:r>
        <w:rPr>
          <w:sz w:val="24"/>
          <w:szCs w:val="24"/>
        </w:rPr>
        <w:t>Brothers and Sisters</w:t>
      </w:r>
      <w:r w:rsidRPr="009A4E44">
        <w:rPr>
          <w:sz w:val="24"/>
          <w:szCs w:val="24"/>
        </w:rPr>
        <w:t xml:space="preserve"> in Christ:</w:t>
      </w:r>
    </w:p>
    <w:p w14:paraId="2D263C12" w14:textId="77777777" w:rsidR="00FB532E" w:rsidRDefault="00FB532E" w:rsidP="00FB532E">
      <w:pPr>
        <w:rPr>
          <w:sz w:val="24"/>
          <w:szCs w:val="24"/>
        </w:rPr>
      </w:pPr>
    </w:p>
    <w:p w14:paraId="2B092A64" w14:textId="41740ADF" w:rsidR="00FB532E" w:rsidRPr="000B5C0E" w:rsidRDefault="00FB532E" w:rsidP="00FB532E">
      <w:pPr>
        <w:autoSpaceDE w:val="0"/>
        <w:autoSpaceDN w:val="0"/>
        <w:adjustRightInd w:val="0"/>
        <w:rPr>
          <w:color w:val="000000"/>
          <w:sz w:val="24"/>
          <w:szCs w:val="24"/>
          <w:lang w:val="en"/>
        </w:rPr>
      </w:pPr>
      <w:r w:rsidRPr="001700B1">
        <w:rPr>
          <w:color w:val="000000"/>
          <w:sz w:val="24"/>
          <w:szCs w:val="24"/>
          <w:lang w:val="en"/>
        </w:rPr>
        <w:tab/>
      </w:r>
      <w:r w:rsidR="003A6421" w:rsidRPr="000B5C0E">
        <w:rPr>
          <w:color w:val="000000"/>
          <w:sz w:val="24"/>
          <w:szCs w:val="24"/>
          <w:lang w:val="en"/>
        </w:rPr>
        <w:t>Next weekend, A</w:t>
      </w:r>
      <w:r w:rsidRPr="000B5C0E">
        <w:rPr>
          <w:color w:val="000000"/>
          <w:sz w:val="24"/>
          <w:szCs w:val="24"/>
          <w:lang w:val="en"/>
        </w:rPr>
        <w:t>ug</w:t>
      </w:r>
      <w:r w:rsidR="003A6421" w:rsidRPr="000B5C0E">
        <w:rPr>
          <w:color w:val="000000"/>
          <w:sz w:val="24"/>
          <w:szCs w:val="24"/>
          <w:lang w:val="en"/>
        </w:rPr>
        <w:t>ust</w:t>
      </w:r>
      <w:r w:rsidRPr="000B5C0E">
        <w:rPr>
          <w:color w:val="000000"/>
          <w:sz w:val="24"/>
          <w:szCs w:val="24"/>
          <w:lang w:val="en"/>
        </w:rPr>
        <w:t xml:space="preserve"> </w:t>
      </w:r>
      <w:r w:rsidR="003A5513" w:rsidRPr="000B5C0E">
        <w:rPr>
          <w:color w:val="000000"/>
          <w:sz w:val="24"/>
          <w:szCs w:val="24"/>
          <w:lang w:val="en"/>
        </w:rPr>
        <w:t>1</w:t>
      </w:r>
      <w:r w:rsidR="003A6421" w:rsidRPr="000B5C0E">
        <w:rPr>
          <w:color w:val="000000"/>
          <w:sz w:val="24"/>
          <w:szCs w:val="24"/>
          <w:lang w:val="en"/>
        </w:rPr>
        <w:t>0</w:t>
      </w:r>
      <w:r w:rsidR="00EA7965" w:rsidRPr="000B5C0E">
        <w:rPr>
          <w:color w:val="000000"/>
          <w:sz w:val="24"/>
          <w:szCs w:val="24"/>
          <w:lang w:val="en"/>
        </w:rPr>
        <w:t>/</w:t>
      </w:r>
      <w:r w:rsidR="003A5513" w:rsidRPr="000B5C0E">
        <w:rPr>
          <w:color w:val="000000"/>
          <w:sz w:val="24"/>
          <w:szCs w:val="24"/>
          <w:lang w:val="en"/>
        </w:rPr>
        <w:t>1</w:t>
      </w:r>
      <w:r w:rsidR="003A6421" w:rsidRPr="000B5C0E">
        <w:rPr>
          <w:color w:val="000000"/>
          <w:sz w:val="24"/>
          <w:szCs w:val="24"/>
          <w:lang w:val="en"/>
        </w:rPr>
        <w:t>1</w:t>
      </w:r>
      <w:r w:rsidRPr="000B5C0E">
        <w:rPr>
          <w:color w:val="000000"/>
          <w:sz w:val="24"/>
          <w:szCs w:val="24"/>
          <w:lang w:val="en"/>
        </w:rPr>
        <w:t xml:space="preserve">, </w:t>
      </w:r>
      <w:r w:rsidR="00543951" w:rsidRPr="000B5C0E">
        <w:rPr>
          <w:color w:val="000000"/>
          <w:sz w:val="24"/>
          <w:szCs w:val="24"/>
          <w:lang w:val="en"/>
        </w:rPr>
        <w:t xml:space="preserve">our </w:t>
      </w:r>
      <w:r w:rsidR="003A6421" w:rsidRPr="000B5C0E">
        <w:rPr>
          <w:color w:val="000000"/>
          <w:sz w:val="24"/>
          <w:szCs w:val="24"/>
          <w:lang w:val="en"/>
        </w:rPr>
        <w:t xml:space="preserve">Diocese will collect funds to support </w:t>
      </w:r>
      <w:r w:rsidRPr="000B5C0E">
        <w:rPr>
          <w:color w:val="000000"/>
          <w:sz w:val="24"/>
          <w:szCs w:val="24"/>
          <w:lang w:val="en"/>
        </w:rPr>
        <w:t>the Church in Latin America</w:t>
      </w:r>
      <w:r w:rsidR="002C1421">
        <w:rPr>
          <w:color w:val="000000"/>
          <w:sz w:val="24"/>
          <w:szCs w:val="24"/>
          <w:lang w:val="en"/>
        </w:rPr>
        <w:t>/Caribbean</w:t>
      </w:r>
      <w:r w:rsidR="00543951" w:rsidRPr="000B5C0E">
        <w:rPr>
          <w:color w:val="000000"/>
          <w:sz w:val="24"/>
          <w:szCs w:val="24"/>
          <w:lang w:val="en"/>
        </w:rPr>
        <w:t xml:space="preserve"> </w:t>
      </w:r>
      <w:r w:rsidRPr="000B5C0E">
        <w:rPr>
          <w:color w:val="000000"/>
          <w:sz w:val="24"/>
          <w:szCs w:val="24"/>
          <w:lang w:val="en"/>
        </w:rPr>
        <w:t xml:space="preserve">and the Solidarity Fund for the Church in Africa. The </w:t>
      </w:r>
      <w:r w:rsidR="003A6421" w:rsidRPr="000B5C0E">
        <w:rPr>
          <w:color w:val="000000"/>
          <w:sz w:val="24"/>
          <w:szCs w:val="24"/>
          <w:lang w:val="en"/>
        </w:rPr>
        <w:t xml:space="preserve">proceeds </w:t>
      </w:r>
      <w:r w:rsidRPr="000B5C0E">
        <w:rPr>
          <w:color w:val="000000"/>
          <w:sz w:val="24"/>
          <w:szCs w:val="24"/>
          <w:lang w:val="en"/>
        </w:rPr>
        <w:t xml:space="preserve">will be split between these </w:t>
      </w:r>
      <w:r w:rsidR="001551F0" w:rsidRPr="000B5C0E">
        <w:rPr>
          <w:color w:val="000000"/>
          <w:sz w:val="24"/>
          <w:szCs w:val="24"/>
          <w:lang w:val="en"/>
        </w:rPr>
        <w:t xml:space="preserve">two </w:t>
      </w:r>
      <w:r w:rsidR="00543951" w:rsidRPr="000B5C0E">
        <w:rPr>
          <w:color w:val="000000"/>
          <w:sz w:val="24"/>
          <w:szCs w:val="24"/>
          <w:lang w:val="en"/>
        </w:rPr>
        <w:t>initiatives</w:t>
      </w:r>
      <w:r w:rsidR="003A6421" w:rsidRPr="000B5C0E">
        <w:rPr>
          <w:color w:val="000000"/>
          <w:sz w:val="24"/>
          <w:szCs w:val="24"/>
          <w:lang w:val="en"/>
        </w:rPr>
        <w:t xml:space="preserve"> </w:t>
      </w:r>
      <w:r w:rsidR="001551F0" w:rsidRPr="000B5C0E">
        <w:rPr>
          <w:color w:val="000000"/>
          <w:sz w:val="24"/>
          <w:szCs w:val="24"/>
          <w:lang w:val="en"/>
        </w:rPr>
        <w:t xml:space="preserve">to </w:t>
      </w:r>
      <w:r w:rsidR="002C1421">
        <w:rPr>
          <w:color w:val="000000"/>
          <w:sz w:val="24"/>
          <w:szCs w:val="24"/>
        </w:rPr>
        <w:t>better serve those</w:t>
      </w:r>
      <w:r w:rsidR="001551F0" w:rsidRPr="000B5C0E">
        <w:rPr>
          <w:color w:val="000000"/>
          <w:sz w:val="24"/>
          <w:szCs w:val="24"/>
        </w:rPr>
        <w:t xml:space="preserve"> most in need</w:t>
      </w:r>
      <w:r w:rsidR="002C1421">
        <w:rPr>
          <w:color w:val="000000"/>
          <w:sz w:val="24"/>
          <w:szCs w:val="24"/>
        </w:rPr>
        <w:t>.</w:t>
      </w:r>
      <w:r w:rsidRPr="000B5C0E">
        <w:rPr>
          <w:color w:val="000000"/>
          <w:sz w:val="24"/>
          <w:szCs w:val="24"/>
          <w:lang w:val="en"/>
        </w:rPr>
        <w:t xml:space="preserve"> </w:t>
      </w:r>
    </w:p>
    <w:p w14:paraId="417DF5D5" w14:textId="38B33357" w:rsidR="00CD1704" w:rsidRPr="000B5C0E" w:rsidRDefault="002C1421" w:rsidP="001700B1">
      <w:pPr>
        <w:pStyle w:val="NormalWeb"/>
        <w:ind w:firstLine="720"/>
        <w:rPr>
          <w:color w:val="000000"/>
        </w:rPr>
      </w:pPr>
      <w:r>
        <w:rPr>
          <w:color w:val="000000"/>
        </w:rPr>
        <w:t>The Diocese of Palm Beach is blessed by the presence of many faithful from Latin America and the Caribbean in numerous parishes.</w:t>
      </w:r>
      <w:r w:rsidR="00CD1704" w:rsidRPr="000B5C0E">
        <w:rPr>
          <w:color w:val="000000"/>
        </w:rPr>
        <w:t xml:space="preserve"> For more than 50 years, we have aided ministries, seminaries and formation programs </w:t>
      </w:r>
      <w:r>
        <w:rPr>
          <w:color w:val="000000"/>
        </w:rPr>
        <w:t>throughout Central America and the Caribbean, and we are served by numerous priests from the area</w:t>
      </w:r>
      <w:r w:rsidR="00CD1704" w:rsidRPr="000B5C0E">
        <w:rPr>
          <w:color w:val="000000"/>
        </w:rPr>
        <w:t xml:space="preserve">.  </w:t>
      </w:r>
    </w:p>
    <w:p w14:paraId="54AAD053" w14:textId="0BF67DB8" w:rsidR="00113821" w:rsidRDefault="00405A2B" w:rsidP="00FB532E">
      <w:pPr>
        <w:ind w:firstLine="720"/>
        <w:contextualSpacing/>
        <w:rPr>
          <w:color w:val="000000"/>
          <w:sz w:val="24"/>
          <w:szCs w:val="24"/>
        </w:rPr>
      </w:pPr>
      <w:r w:rsidRPr="000B5C0E">
        <w:rPr>
          <w:color w:val="000000"/>
          <w:sz w:val="24"/>
          <w:szCs w:val="24"/>
        </w:rPr>
        <w:t xml:space="preserve">The Solidarity Fund for the Church in Africa </w:t>
      </w:r>
      <w:r w:rsidR="0047727F">
        <w:rPr>
          <w:color w:val="000000"/>
          <w:sz w:val="24"/>
          <w:szCs w:val="24"/>
        </w:rPr>
        <w:t>helps</w:t>
      </w:r>
      <w:r w:rsidR="008F0F18" w:rsidRPr="000B5C0E">
        <w:rPr>
          <w:color w:val="000000"/>
          <w:sz w:val="24"/>
          <w:szCs w:val="24"/>
        </w:rPr>
        <w:t xml:space="preserve"> to renew faith, strengthen families, </w:t>
      </w:r>
      <w:r w:rsidR="000B5C0E">
        <w:rPr>
          <w:color w:val="000000"/>
          <w:sz w:val="24"/>
          <w:szCs w:val="24"/>
        </w:rPr>
        <w:t xml:space="preserve">and </w:t>
      </w:r>
      <w:r w:rsidR="008F0F18" w:rsidRPr="000B5C0E">
        <w:rPr>
          <w:color w:val="000000"/>
          <w:sz w:val="24"/>
          <w:szCs w:val="24"/>
        </w:rPr>
        <w:t>support formation programs for clergy and religious</w:t>
      </w:r>
      <w:r w:rsidRPr="000B5C0E">
        <w:rPr>
          <w:color w:val="000000"/>
          <w:sz w:val="24"/>
          <w:szCs w:val="24"/>
        </w:rPr>
        <w:t xml:space="preserve">. </w:t>
      </w:r>
      <w:r w:rsidR="001700B1" w:rsidRPr="000B5C0E">
        <w:rPr>
          <w:color w:val="000000"/>
          <w:sz w:val="24"/>
          <w:szCs w:val="24"/>
        </w:rPr>
        <w:t xml:space="preserve">Giving to </w:t>
      </w:r>
      <w:r w:rsidRPr="000B5C0E">
        <w:rPr>
          <w:color w:val="000000"/>
          <w:sz w:val="24"/>
          <w:szCs w:val="24"/>
        </w:rPr>
        <w:t xml:space="preserve">the Solidarity Fund </w:t>
      </w:r>
      <w:r w:rsidR="0047727F">
        <w:rPr>
          <w:color w:val="000000"/>
          <w:sz w:val="24"/>
          <w:szCs w:val="24"/>
        </w:rPr>
        <w:t xml:space="preserve">supports </w:t>
      </w:r>
      <w:r w:rsidR="000B5C0E" w:rsidRPr="000B5C0E">
        <w:rPr>
          <w:color w:val="000000"/>
          <w:sz w:val="24"/>
          <w:szCs w:val="24"/>
        </w:rPr>
        <w:t xml:space="preserve">the </w:t>
      </w:r>
      <w:r w:rsidR="000B5C0E">
        <w:rPr>
          <w:color w:val="000000"/>
          <w:sz w:val="24"/>
          <w:szCs w:val="24"/>
        </w:rPr>
        <w:t xml:space="preserve">rapidly growing </w:t>
      </w:r>
      <w:r w:rsidR="000B5C0E" w:rsidRPr="000B5C0E">
        <w:rPr>
          <w:color w:val="000000"/>
          <w:sz w:val="24"/>
          <w:szCs w:val="24"/>
        </w:rPr>
        <w:t>Church in Africa to joyfully live the merciful love of Jesus through its ministries to families, youth</w:t>
      </w:r>
      <w:r w:rsidR="002C1421">
        <w:rPr>
          <w:color w:val="000000"/>
          <w:sz w:val="24"/>
          <w:szCs w:val="24"/>
        </w:rPr>
        <w:t>,</w:t>
      </w:r>
      <w:r w:rsidR="000B5C0E" w:rsidRPr="000B5C0E">
        <w:rPr>
          <w:color w:val="000000"/>
          <w:sz w:val="24"/>
          <w:szCs w:val="24"/>
        </w:rPr>
        <w:t xml:space="preserve"> and </w:t>
      </w:r>
      <w:r w:rsidR="002C1421">
        <w:rPr>
          <w:color w:val="000000"/>
          <w:sz w:val="24"/>
          <w:szCs w:val="24"/>
        </w:rPr>
        <w:t>those living on the periphery of society.</w:t>
      </w:r>
    </w:p>
    <w:p w14:paraId="162056F3" w14:textId="77777777" w:rsidR="002C1421" w:rsidRDefault="002C1421" w:rsidP="00FB532E">
      <w:pPr>
        <w:contextualSpacing/>
        <w:rPr>
          <w:color w:val="000000"/>
          <w:sz w:val="24"/>
          <w:szCs w:val="24"/>
          <w:lang w:val="en"/>
        </w:rPr>
      </w:pPr>
    </w:p>
    <w:p w14:paraId="6BB23732" w14:textId="6D023B1B" w:rsidR="00FB532E" w:rsidRPr="000B5C0E" w:rsidRDefault="00FB532E" w:rsidP="00FB532E">
      <w:pPr>
        <w:contextualSpacing/>
        <w:rPr>
          <w:color w:val="000000"/>
          <w:sz w:val="24"/>
          <w:szCs w:val="24"/>
          <w:lang w:val="en"/>
        </w:rPr>
      </w:pPr>
      <w:r w:rsidRPr="000B5C0E">
        <w:rPr>
          <w:color w:val="000000"/>
          <w:sz w:val="24"/>
          <w:szCs w:val="24"/>
          <w:lang w:val="en"/>
        </w:rPr>
        <w:tab/>
        <w:t xml:space="preserve"> </w:t>
      </w:r>
      <w:r w:rsidR="001700B1" w:rsidRPr="000B5C0E">
        <w:rPr>
          <w:color w:val="000000"/>
          <w:sz w:val="24"/>
          <w:szCs w:val="24"/>
          <w:lang w:val="en"/>
        </w:rPr>
        <w:t xml:space="preserve">Your </w:t>
      </w:r>
      <w:r w:rsidR="002C1421">
        <w:rPr>
          <w:color w:val="000000"/>
          <w:sz w:val="24"/>
          <w:szCs w:val="24"/>
          <w:lang w:val="en"/>
        </w:rPr>
        <w:t>generosity</w:t>
      </w:r>
      <w:r w:rsidRPr="000B5C0E">
        <w:rPr>
          <w:color w:val="000000"/>
          <w:sz w:val="24"/>
          <w:szCs w:val="24"/>
          <w:lang w:val="en"/>
        </w:rPr>
        <w:t>, as well as your prayer</w:t>
      </w:r>
      <w:r w:rsidR="000B5C0E">
        <w:rPr>
          <w:color w:val="000000"/>
          <w:sz w:val="24"/>
          <w:szCs w:val="24"/>
          <w:lang w:val="en"/>
        </w:rPr>
        <w:t>s</w:t>
      </w:r>
      <w:r w:rsidRPr="000B5C0E">
        <w:rPr>
          <w:color w:val="000000"/>
          <w:sz w:val="24"/>
          <w:szCs w:val="24"/>
          <w:lang w:val="en"/>
        </w:rPr>
        <w:t xml:space="preserve">, </w:t>
      </w:r>
      <w:r w:rsidR="002C1421">
        <w:rPr>
          <w:color w:val="000000"/>
          <w:sz w:val="24"/>
          <w:szCs w:val="24"/>
          <w:lang w:val="en"/>
        </w:rPr>
        <w:t>makes</w:t>
      </w:r>
      <w:r w:rsidRPr="000B5C0E">
        <w:rPr>
          <w:color w:val="000000"/>
          <w:sz w:val="24"/>
          <w:szCs w:val="24"/>
          <w:lang w:val="en"/>
        </w:rPr>
        <w:t xml:space="preserve"> </w:t>
      </w:r>
      <w:r w:rsidR="0047727F">
        <w:rPr>
          <w:color w:val="000000"/>
          <w:sz w:val="24"/>
          <w:szCs w:val="24"/>
          <w:lang w:val="en"/>
        </w:rPr>
        <w:t>a difference in countless lives</w:t>
      </w:r>
      <w:r w:rsidRPr="000B5C0E">
        <w:rPr>
          <w:color w:val="000000"/>
          <w:sz w:val="24"/>
          <w:szCs w:val="24"/>
          <w:lang w:val="en"/>
        </w:rPr>
        <w:t>.</w:t>
      </w:r>
    </w:p>
    <w:p w14:paraId="2EFC6822" w14:textId="77777777" w:rsidR="00FB532E" w:rsidRPr="001700B1" w:rsidRDefault="00FB532E" w:rsidP="00FB532E">
      <w:pPr>
        <w:contextualSpacing/>
        <w:rPr>
          <w:color w:val="000000"/>
          <w:sz w:val="24"/>
          <w:szCs w:val="24"/>
          <w:lang w:val="en"/>
        </w:rPr>
      </w:pPr>
    </w:p>
    <w:p w14:paraId="2433BAA4" w14:textId="77777777" w:rsidR="00FB532E" w:rsidRPr="001700B1" w:rsidRDefault="00FB532E" w:rsidP="00FB532E">
      <w:pPr>
        <w:autoSpaceDE w:val="0"/>
        <w:autoSpaceDN w:val="0"/>
        <w:adjustRightInd w:val="0"/>
        <w:rPr>
          <w:sz w:val="24"/>
          <w:szCs w:val="24"/>
        </w:rPr>
      </w:pPr>
      <w:r w:rsidRPr="001700B1">
        <w:rPr>
          <w:sz w:val="24"/>
          <w:szCs w:val="24"/>
        </w:rPr>
        <w:tab/>
        <w:t>With gratitude for your continued generosity and with every prayerful wish, I am</w:t>
      </w:r>
    </w:p>
    <w:p w14:paraId="6F8BFAB2" w14:textId="77777777" w:rsidR="00FB532E" w:rsidRPr="001700B1" w:rsidRDefault="00FB532E" w:rsidP="00FB532E">
      <w:pPr>
        <w:rPr>
          <w:sz w:val="24"/>
          <w:szCs w:val="24"/>
        </w:rPr>
      </w:pPr>
    </w:p>
    <w:p w14:paraId="681D65B0" w14:textId="77777777" w:rsidR="00FB532E" w:rsidRDefault="00FB532E" w:rsidP="00FB532E">
      <w:pPr>
        <w:rPr>
          <w:sz w:val="24"/>
          <w:szCs w:val="24"/>
        </w:rPr>
      </w:pP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9A4E44">
        <w:rPr>
          <w:sz w:val="24"/>
          <w:szCs w:val="24"/>
        </w:rPr>
        <w:t>Sincerely yours in Christ,</w:t>
      </w:r>
    </w:p>
    <w:p w14:paraId="4AD307D9" w14:textId="77777777" w:rsidR="00FB532E" w:rsidRPr="009A4E44" w:rsidRDefault="00FB532E" w:rsidP="00FB532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35C5F9FB" wp14:editId="13C75D6D">
            <wp:simplePos x="0" y="0"/>
            <wp:positionH relativeFrom="column">
              <wp:posOffset>2790825</wp:posOffset>
            </wp:positionH>
            <wp:positionV relativeFrom="paragraph">
              <wp:posOffset>104775</wp:posOffset>
            </wp:positionV>
            <wp:extent cx="2920365" cy="554990"/>
            <wp:effectExtent l="0" t="0" r="0" b="0"/>
            <wp:wrapTight wrapText="bothSides">
              <wp:wrapPolygon edited="0">
                <wp:start x="0" y="0"/>
                <wp:lineTo x="0" y="20760"/>
                <wp:lineTo x="21417" y="20760"/>
                <wp:lineTo x="2141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E0F3CA" w14:textId="77777777" w:rsidR="00FB532E" w:rsidRDefault="00FB532E" w:rsidP="00FB532E">
      <w:pPr>
        <w:rPr>
          <w:sz w:val="24"/>
          <w:szCs w:val="24"/>
        </w:rPr>
      </w:pPr>
    </w:p>
    <w:p w14:paraId="7CF54BB2" w14:textId="77777777" w:rsidR="00FB532E" w:rsidRPr="009A4E44" w:rsidRDefault="00FB532E" w:rsidP="00FB532E">
      <w:pPr>
        <w:rPr>
          <w:sz w:val="24"/>
          <w:szCs w:val="24"/>
        </w:rPr>
      </w:pPr>
    </w:p>
    <w:p w14:paraId="03227756" w14:textId="567688E6" w:rsidR="00FB532E" w:rsidRDefault="00FB532E" w:rsidP="00FB532E">
      <w:pPr>
        <w:rPr>
          <w:sz w:val="24"/>
          <w:szCs w:val="24"/>
        </w:rPr>
      </w:pPr>
      <w:r w:rsidRPr="009A4E44"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FB532E">
        <w:rPr>
          <w:sz w:val="2"/>
          <w:szCs w:val="2"/>
        </w:rPr>
        <w:tab/>
      </w:r>
      <w:r w:rsidRPr="00FB532E">
        <w:rPr>
          <w:sz w:val="2"/>
          <w:szCs w:val="2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9A4E44">
        <w:rPr>
          <w:sz w:val="24"/>
          <w:szCs w:val="24"/>
        </w:rPr>
        <w:t>Most Reverend Gerald M. Barbarito</w:t>
      </w:r>
      <w:r w:rsidRPr="009A4E44">
        <w:rPr>
          <w:sz w:val="24"/>
          <w:szCs w:val="24"/>
        </w:rPr>
        <w:br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9A4E44">
        <w:rPr>
          <w:sz w:val="24"/>
          <w:szCs w:val="24"/>
        </w:rPr>
        <w:t>Bishop of Palm Beach</w:t>
      </w:r>
    </w:p>
    <w:p w14:paraId="5C48DAEF" w14:textId="77777777" w:rsidR="00FB532E" w:rsidRDefault="00FB532E" w:rsidP="00FB532E">
      <w:pPr>
        <w:rPr>
          <w:b/>
          <w:sz w:val="24"/>
          <w:szCs w:val="24"/>
          <w:u w:val="single"/>
        </w:rPr>
      </w:pPr>
    </w:p>
    <w:p w14:paraId="7203E19C" w14:textId="77777777" w:rsidR="00FB532E" w:rsidRDefault="00FB532E" w:rsidP="00FB532E">
      <w:pPr>
        <w:rPr>
          <w:b/>
          <w:sz w:val="24"/>
          <w:szCs w:val="24"/>
          <w:u w:val="single"/>
        </w:rPr>
      </w:pPr>
    </w:p>
    <w:p w14:paraId="1B1D54C7" w14:textId="70A27352" w:rsidR="008C67ED" w:rsidRDefault="00FB532E" w:rsidP="008C67ED">
      <w:pPr>
        <w:rPr>
          <w:sz w:val="24"/>
          <w:szCs w:val="24"/>
        </w:rPr>
      </w:pPr>
      <w:r w:rsidRPr="009A4E44">
        <w:rPr>
          <w:b/>
          <w:sz w:val="24"/>
          <w:szCs w:val="24"/>
          <w:u w:val="single"/>
        </w:rPr>
        <w:t>NOTE TO PASTORS</w:t>
      </w:r>
      <w:r w:rsidRPr="009A4E44">
        <w:rPr>
          <w:b/>
          <w:sz w:val="24"/>
          <w:szCs w:val="24"/>
        </w:rPr>
        <w:t xml:space="preserve">: </w:t>
      </w:r>
      <w:r w:rsidRPr="001E6A3D">
        <w:rPr>
          <w:b/>
          <w:sz w:val="24"/>
          <w:szCs w:val="24"/>
        </w:rPr>
        <w:t>IT IS REQU</w:t>
      </w:r>
      <w:r>
        <w:rPr>
          <w:b/>
          <w:sz w:val="24"/>
          <w:szCs w:val="24"/>
        </w:rPr>
        <w:t>I</w:t>
      </w:r>
      <w:r w:rsidRPr="001E6A3D">
        <w:rPr>
          <w:b/>
          <w:sz w:val="24"/>
          <w:szCs w:val="24"/>
        </w:rPr>
        <w:t>RED THAT YOU PUBLISH THIS LETTER IN THE PARISH BULLETIN AS A HALF</w:t>
      </w:r>
      <w:r w:rsidR="00EA7965">
        <w:rPr>
          <w:b/>
          <w:sz w:val="24"/>
          <w:szCs w:val="24"/>
        </w:rPr>
        <w:t>-</w:t>
      </w:r>
      <w:r w:rsidRPr="001E6A3D">
        <w:rPr>
          <w:b/>
          <w:sz w:val="24"/>
          <w:szCs w:val="24"/>
        </w:rPr>
        <w:t>PAGE OR FULL-PAGE LETTER THE WEEKEND OF</w:t>
      </w:r>
      <w:r>
        <w:rPr>
          <w:b/>
          <w:sz w:val="24"/>
          <w:szCs w:val="24"/>
        </w:rPr>
        <w:t xml:space="preserve"> </w:t>
      </w:r>
      <w:r w:rsidR="003A5513">
        <w:rPr>
          <w:b/>
          <w:sz w:val="24"/>
          <w:szCs w:val="24"/>
        </w:rPr>
        <w:t xml:space="preserve">AUGUST </w:t>
      </w:r>
      <w:r w:rsidR="003A6421">
        <w:rPr>
          <w:b/>
          <w:sz w:val="24"/>
          <w:szCs w:val="24"/>
        </w:rPr>
        <w:t>3</w:t>
      </w:r>
      <w:r w:rsidR="003A5513">
        <w:rPr>
          <w:b/>
          <w:sz w:val="24"/>
          <w:szCs w:val="24"/>
        </w:rPr>
        <w:t>/</w:t>
      </w:r>
      <w:r w:rsidR="003A6421">
        <w:rPr>
          <w:b/>
          <w:sz w:val="24"/>
          <w:szCs w:val="24"/>
        </w:rPr>
        <w:t>4</w:t>
      </w:r>
      <w:r w:rsidRPr="001E6A3D">
        <w:rPr>
          <w:b/>
          <w:sz w:val="24"/>
          <w:szCs w:val="24"/>
        </w:rPr>
        <w:t xml:space="preserve">. THE COLLECTION WILL TAKE PLACE </w:t>
      </w:r>
      <w:r>
        <w:rPr>
          <w:b/>
          <w:sz w:val="24"/>
          <w:szCs w:val="24"/>
        </w:rPr>
        <w:t xml:space="preserve">AUGUST </w:t>
      </w:r>
      <w:r w:rsidR="003A5513">
        <w:rPr>
          <w:b/>
          <w:sz w:val="24"/>
          <w:szCs w:val="24"/>
        </w:rPr>
        <w:t>1</w:t>
      </w:r>
      <w:r w:rsidR="003A6421">
        <w:rPr>
          <w:b/>
          <w:sz w:val="24"/>
          <w:szCs w:val="24"/>
        </w:rPr>
        <w:t>0</w:t>
      </w:r>
      <w:r>
        <w:rPr>
          <w:b/>
          <w:sz w:val="24"/>
          <w:szCs w:val="24"/>
        </w:rPr>
        <w:t>/</w:t>
      </w:r>
      <w:r w:rsidR="003A5513">
        <w:rPr>
          <w:b/>
          <w:sz w:val="24"/>
          <w:szCs w:val="24"/>
        </w:rPr>
        <w:t>1</w:t>
      </w:r>
      <w:r w:rsidR="003A6421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, 202</w:t>
      </w:r>
      <w:r w:rsidR="003A6421">
        <w:rPr>
          <w:b/>
          <w:sz w:val="24"/>
          <w:szCs w:val="24"/>
        </w:rPr>
        <w:t>4</w:t>
      </w:r>
      <w:r w:rsidRPr="001E6A3D">
        <w:rPr>
          <w:b/>
          <w:sz w:val="24"/>
          <w:szCs w:val="24"/>
        </w:rPr>
        <w:t>. YOU ARE WELCOME TO READ THE LETTER TO PARISHIONERS</w:t>
      </w:r>
      <w:r>
        <w:rPr>
          <w:b/>
          <w:sz w:val="24"/>
          <w:szCs w:val="24"/>
        </w:rPr>
        <w:t>, POST THIS LETTER ON SOCIAL MEDIA, AND ON YOUR WEBSITE</w:t>
      </w:r>
      <w:r w:rsidRPr="001E6A3D">
        <w:rPr>
          <w:b/>
          <w:sz w:val="24"/>
          <w:szCs w:val="24"/>
        </w:rPr>
        <w:t xml:space="preserve"> IN ADDITION TO HAVING IT PRINTED IN THE BULLETIN.</w:t>
      </w:r>
    </w:p>
    <w:p w14:paraId="4F4A24D1" w14:textId="77777777" w:rsidR="008C67ED" w:rsidRDefault="008C67ED" w:rsidP="008C67ED">
      <w:pPr>
        <w:rPr>
          <w:sz w:val="24"/>
          <w:szCs w:val="24"/>
        </w:rPr>
      </w:pPr>
    </w:p>
    <w:p w14:paraId="7BE60478" w14:textId="77777777" w:rsidR="009A4E44" w:rsidRPr="009A4E44" w:rsidRDefault="009A4E44" w:rsidP="009A4E44">
      <w:pPr>
        <w:rPr>
          <w:sz w:val="24"/>
          <w:szCs w:val="24"/>
        </w:rPr>
      </w:pPr>
    </w:p>
    <w:sectPr w:rsidR="009A4E44" w:rsidRPr="009A4E44" w:rsidSect="00FB532E">
      <w:endnotePr>
        <w:numFmt w:val="decimal"/>
      </w:endnotePr>
      <w:pgSz w:w="12240" w:h="15840"/>
      <w:pgMar w:top="90" w:right="1440" w:bottom="346" w:left="1440" w:header="245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B9CAF5F-26DE-4408-9F93-0116BD63E1E3}"/>
    <w:embedBold r:id="rId2" w:fontKey="{4402E0AD-A1DC-49F6-885D-6034AF30540E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3" w:fontKey="{3198F29D-DB1A-4796-8EAD-A1A2458D45A9}"/>
  </w:font>
  <w:font w:name="UnivrstyRoman BT">
    <w:altName w:val="Courier New"/>
    <w:charset w:val="00"/>
    <w:family w:val="decorative"/>
    <w:pitch w:val="variable"/>
    <w:sig w:usb0="00000087" w:usb1="00000000" w:usb2="00000000" w:usb3="00000000" w:csb0="0000001B" w:csb1="00000000"/>
    <w:embedRegular r:id="rId4" w:fontKey="{60910B89-B85D-48B2-8190-651FF4F274B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30B4905-C051-4B33-8DB5-764A3D0CC67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E9477876-7C68-4E4D-A757-A42D9CE4AE5F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08138515-89CD-4F19-9D55-6EBFFED75E8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16BB292C-98ED-495F-BA05-5BDE2D672DD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302ED329-2F7F-4E02-8E23-24355655228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890C78E5-3F98-4643-845F-4176E493445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4642E5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" w15:restartNumberingAfterBreak="0">
    <w:nsid w:val="4F69357F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2" w15:restartNumberingAfterBreak="0">
    <w:nsid w:val="603524FA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num w:numId="1" w16cid:durableId="1449931212">
    <w:abstractNumId w:val="0"/>
  </w:num>
  <w:num w:numId="2" w16cid:durableId="2024237760">
    <w:abstractNumId w:val="2"/>
  </w:num>
  <w:num w:numId="3" w16cid:durableId="12033243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894"/>
    <w:rsid w:val="00006B3D"/>
    <w:rsid w:val="000103D2"/>
    <w:rsid w:val="00015C0A"/>
    <w:rsid w:val="00027489"/>
    <w:rsid w:val="0002776C"/>
    <w:rsid w:val="000361CF"/>
    <w:rsid w:val="00064EE1"/>
    <w:rsid w:val="0007079D"/>
    <w:rsid w:val="000B1BD8"/>
    <w:rsid w:val="000B411F"/>
    <w:rsid w:val="000B5C0E"/>
    <w:rsid w:val="000E0B4B"/>
    <w:rsid w:val="000E7033"/>
    <w:rsid w:val="000F07AA"/>
    <w:rsid w:val="00104F84"/>
    <w:rsid w:val="00113821"/>
    <w:rsid w:val="001271D8"/>
    <w:rsid w:val="001551F0"/>
    <w:rsid w:val="001700B1"/>
    <w:rsid w:val="001E74AD"/>
    <w:rsid w:val="0021465B"/>
    <w:rsid w:val="00244E66"/>
    <w:rsid w:val="002C1292"/>
    <w:rsid w:val="002C1421"/>
    <w:rsid w:val="002D6C24"/>
    <w:rsid w:val="002F324F"/>
    <w:rsid w:val="002F6D39"/>
    <w:rsid w:val="0030225E"/>
    <w:rsid w:val="00315579"/>
    <w:rsid w:val="00392C53"/>
    <w:rsid w:val="003A1635"/>
    <w:rsid w:val="003A5513"/>
    <w:rsid w:val="003A6421"/>
    <w:rsid w:val="003D6C6E"/>
    <w:rsid w:val="00405A2B"/>
    <w:rsid w:val="0042090F"/>
    <w:rsid w:val="00431B6F"/>
    <w:rsid w:val="004353EE"/>
    <w:rsid w:val="004376FC"/>
    <w:rsid w:val="0047727F"/>
    <w:rsid w:val="004844D2"/>
    <w:rsid w:val="004F20EB"/>
    <w:rsid w:val="005305EC"/>
    <w:rsid w:val="00540894"/>
    <w:rsid w:val="00543951"/>
    <w:rsid w:val="00571B9B"/>
    <w:rsid w:val="005A40C2"/>
    <w:rsid w:val="005D66F9"/>
    <w:rsid w:val="00696B36"/>
    <w:rsid w:val="006A7673"/>
    <w:rsid w:val="006C6C76"/>
    <w:rsid w:val="00713C5E"/>
    <w:rsid w:val="00765235"/>
    <w:rsid w:val="00784587"/>
    <w:rsid w:val="007C7000"/>
    <w:rsid w:val="008C2C27"/>
    <w:rsid w:val="008C2F83"/>
    <w:rsid w:val="008C67ED"/>
    <w:rsid w:val="008E35D3"/>
    <w:rsid w:val="008F0F18"/>
    <w:rsid w:val="009222A4"/>
    <w:rsid w:val="00986793"/>
    <w:rsid w:val="009A4E44"/>
    <w:rsid w:val="00AC35A3"/>
    <w:rsid w:val="00AD4F17"/>
    <w:rsid w:val="00AD7158"/>
    <w:rsid w:val="00B526D6"/>
    <w:rsid w:val="00B743AF"/>
    <w:rsid w:val="00B973FA"/>
    <w:rsid w:val="00BA4717"/>
    <w:rsid w:val="00BD203A"/>
    <w:rsid w:val="00C04C6E"/>
    <w:rsid w:val="00C51095"/>
    <w:rsid w:val="00C51646"/>
    <w:rsid w:val="00CA7E82"/>
    <w:rsid w:val="00CD1704"/>
    <w:rsid w:val="00D02280"/>
    <w:rsid w:val="00D0562E"/>
    <w:rsid w:val="00D20EA3"/>
    <w:rsid w:val="00D33570"/>
    <w:rsid w:val="00D5737E"/>
    <w:rsid w:val="00E02632"/>
    <w:rsid w:val="00E4342A"/>
    <w:rsid w:val="00E44D90"/>
    <w:rsid w:val="00E51835"/>
    <w:rsid w:val="00E740E2"/>
    <w:rsid w:val="00EA3909"/>
    <w:rsid w:val="00EA7965"/>
    <w:rsid w:val="00EB649F"/>
    <w:rsid w:val="00ED0BFB"/>
    <w:rsid w:val="00F12B6C"/>
    <w:rsid w:val="00F22A3A"/>
    <w:rsid w:val="00F30842"/>
    <w:rsid w:val="00F50E23"/>
    <w:rsid w:val="00F57C87"/>
    <w:rsid w:val="00F64B30"/>
    <w:rsid w:val="00FA77C4"/>
    <w:rsid w:val="00FB3B28"/>
    <w:rsid w:val="00FB532E"/>
    <w:rsid w:val="00FD3871"/>
    <w:rsid w:val="00FF5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  <w14:docId w14:val="0CD99B9A"/>
  <w15:docId w15:val="{D4474E70-68CC-456D-B6C4-609FBDB7B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2C53"/>
  </w:style>
  <w:style w:type="paragraph" w:styleId="Heading1">
    <w:name w:val="heading 1"/>
    <w:basedOn w:val="Normal"/>
    <w:next w:val="BodyText"/>
    <w:qFormat/>
    <w:rsid w:val="00392C53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Normal"/>
    <w:qFormat/>
    <w:rsid w:val="00392C53"/>
    <w:pPr>
      <w:keepNext/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720"/>
        <w:tab w:val="left" w:pos="1440"/>
        <w:tab w:val="left" w:pos="2160"/>
        <w:tab w:val="left" w:pos="2880"/>
        <w:tab w:val="left" w:pos="3600"/>
      </w:tabs>
      <w:jc w:val="center"/>
      <w:outlineLvl w:val="1"/>
    </w:pPr>
    <w:rPr>
      <w:rFonts w:ascii="UnivrstyRoman BT" w:hAnsi="UnivrstyRoman BT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392C53"/>
  </w:style>
  <w:style w:type="paragraph" w:styleId="BodyText">
    <w:name w:val="Body Text"/>
    <w:basedOn w:val="Normal"/>
    <w:rsid w:val="00392C53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MessageHeader">
    <w:name w:val="Message Header"/>
    <w:basedOn w:val="BodyText"/>
    <w:rsid w:val="00392C53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392C53"/>
    <w:pPr>
      <w:spacing w:before="220"/>
    </w:pPr>
  </w:style>
  <w:style w:type="character" w:customStyle="1" w:styleId="MessageHeaderLabel">
    <w:name w:val="Message Header Label"/>
    <w:rsid w:val="00392C53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392C53"/>
    <w:pPr>
      <w:pBdr>
        <w:bottom w:val="single" w:sz="6" w:space="15" w:color="auto"/>
      </w:pBdr>
      <w:spacing w:after="320"/>
    </w:pPr>
  </w:style>
  <w:style w:type="character" w:styleId="Hyperlink">
    <w:name w:val="Hyperlink"/>
    <w:basedOn w:val="DefaultParagraphFont"/>
    <w:rsid w:val="00392C53"/>
    <w:rPr>
      <w:color w:val="0000FF"/>
      <w:u w:val="single"/>
    </w:rPr>
  </w:style>
  <w:style w:type="paragraph" w:styleId="BalloonText">
    <w:name w:val="Balloon Text"/>
    <w:basedOn w:val="Normal"/>
    <w:semiHidden/>
    <w:rsid w:val="005305EC"/>
    <w:rPr>
      <w:rFonts w:ascii="Tahoma" w:hAnsi="Tahoma" w:cs="Tahoma"/>
      <w:sz w:val="16"/>
      <w:szCs w:val="16"/>
    </w:rPr>
  </w:style>
  <w:style w:type="paragraph" w:customStyle="1" w:styleId="rfr05text">
    <w:name w:val="rfr05_text"/>
    <w:uiPriority w:val="99"/>
    <w:rsid w:val="008C2F83"/>
    <w:pPr>
      <w:spacing w:after="140" w:line="260" w:lineRule="exact"/>
    </w:pPr>
    <w:rPr>
      <w:rFonts w:ascii="Times" w:hAnsi="Times" w:cs="Times"/>
      <w:sz w:val="22"/>
      <w:szCs w:val="22"/>
    </w:rPr>
  </w:style>
  <w:style w:type="paragraph" w:customStyle="1" w:styleId="Normal1">
    <w:name w:val="Normal1"/>
    <w:basedOn w:val="Normal"/>
    <w:rsid w:val="004376FC"/>
    <w:pPr>
      <w:spacing w:before="100" w:beforeAutospacing="1" w:after="100" w:afterAutospacing="1"/>
    </w:pPr>
    <w:rPr>
      <w:sz w:val="24"/>
      <w:szCs w:val="24"/>
    </w:rPr>
  </w:style>
  <w:style w:type="paragraph" w:styleId="Revision">
    <w:name w:val="Revision"/>
    <w:hidden/>
    <w:uiPriority w:val="99"/>
    <w:semiHidden/>
    <w:rsid w:val="00EA7965"/>
  </w:style>
  <w:style w:type="paragraph" w:styleId="NormalWeb">
    <w:name w:val="Normal (Web)"/>
    <w:basedOn w:val="Normal"/>
    <w:uiPriority w:val="99"/>
    <w:semiHidden/>
    <w:unhideWhenUsed/>
    <w:rsid w:val="00543951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79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numbering" Target="numbering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Diocesa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45E425373A344D83CE8C00AB200D25" ma:contentTypeVersion="16" ma:contentTypeDescription="Create a new document." ma:contentTypeScope="" ma:versionID="d23909d2567df866179744e1b61e892b">
  <xsd:schema xmlns:xsd="http://www.w3.org/2001/XMLSchema" xmlns:xs="http://www.w3.org/2001/XMLSchema" xmlns:p="http://schemas.microsoft.com/office/2006/metadata/properties" xmlns:ns2="d41fa912-7245-4e00-9efa-dac0d3e1f072" xmlns:ns3="49fd5bac-3f7b-4a4f-b721-35f8a6dfa5d4" targetNamespace="http://schemas.microsoft.com/office/2006/metadata/properties" ma:root="true" ma:fieldsID="3337b53f85fa92e3473071ce53a922bd" ns2:_="" ns3:_="">
    <xsd:import namespace="d41fa912-7245-4e00-9efa-dac0d3e1f072"/>
    <xsd:import namespace="49fd5bac-3f7b-4a4f-b721-35f8a6dfa5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fa912-7245-4e00-9efa-dac0d3e1f0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1b34e377-1823-499a-8198-4aed2132ae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fd5bac-3f7b-4a4f-b721-35f8a6dfa5d4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f250e105-9a85-44c3-9a56-eaaaa51af1b9}" ma:internalName="TaxCatchAll" ma:showField="CatchAllData" ma:web="49fd5bac-3f7b-4a4f-b721-35f8a6dfa5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4970786-38AE-4458-B2F4-CEC14C64C74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C9E1FF2-471F-4397-81DA-BAD27ED820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1fa912-7245-4e00-9efa-dac0d3e1f072"/>
    <ds:schemaRef ds:uri="49fd5bac-3f7b-4a4f-b721-35f8a6dfa5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Diocesan Letterhead</Template>
  <TotalTime>1</TotalTime>
  <Pages>1</Pages>
  <Words>260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Randy Brown</dc:creator>
  <cp:lastModifiedBy>Theresa Kisrow</cp:lastModifiedBy>
  <cp:revision>2</cp:revision>
  <cp:lastPrinted>2016-02-22T21:12:00Z</cp:lastPrinted>
  <dcterms:created xsi:type="dcterms:W3CDTF">2024-07-03T16:07:00Z</dcterms:created>
  <dcterms:modified xsi:type="dcterms:W3CDTF">2024-07-03T16:07:00Z</dcterms:modified>
</cp:coreProperties>
</file>