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2BA4ADAF" w:rsidR="008E35D3" w:rsidRDefault="008E35D3">
      <w:pPr>
        <w:widowControl w:val="0"/>
        <w:jc w:val="both"/>
      </w:pPr>
    </w:p>
    <w:p w14:paraId="4879ACD4" w14:textId="0F79A8F6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67A7E658" w:rsidR="000B411F" w:rsidRDefault="003B78D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5CF891CF" wp14:editId="29ED101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85875" cy="1614170"/>
            <wp:effectExtent l="0" t="0" r="0" b="5080"/>
            <wp:wrapTight wrapText="bothSides">
              <wp:wrapPolygon edited="0">
                <wp:start x="0" y="0"/>
                <wp:lineTo x="0" y="21413"/>
                <wp:lineTo x="21120" y="21413"/>
                <wp:lineTo x="21120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30" cy="16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EB"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0837FFA1" w:rsidR="000E7033" w:rsidRDefault="000E703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0837FFA1" w:rsidR="000E7033" w:rsidRDefault="000E7033"/>
                  </w:txbxContent>
                </v:textbox>
              </v:shape>
            </w:pict>
          </mc:Fallback>
        </mc:AlternateContent>
      </w:r>
      <w:r w:rsidR="004F20EB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74ECB" w14:textId="77777777" w:rsidR="003161D6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 xml:space="preserve">THE </w:t>
                            </w:r>
                            <w:r w:rsidR="003161D6">
                              <w:rPr>
                                <w:sz w:val="22"/>
                              </w:rPr>
                              <w:t>DIOCESAN</w:t>
                            </w:r>
                          </w:p>
                          <w:p w14:paraId="7B89CCBD" w14:textId="5A8C18FB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4BA74ECB" w14:textId="77777777" w:rsidR="003161D6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 xml:space="preserve">THE </w:t>
                      </w:r>
                      <w:r w:rsidR="003161D6">
                        <w:rPr>
                          <w:sz w:val="22"/>
                        </w:rPr>
                        <w:t>DIOCESAN</w:t>
                      </w:r>
                    </w:p>
                    <w:p w14:paraId="7B89CCBD" w14:textId="5A8C18FB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4FD465F" w14:textId="422EF643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89CBEF0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r w:rsidRPr="001E74AD">
        <w:rPr>
          <w:sz w:val="22"/>
        </w:rPr>
        <w:t>P.O. Box 109650</w:t>
      </w:r>
    </w:p>
    <w:p w14:paraId="3055FC91" w14:textId="77777777" w:rsidR="005E4FA1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Palm Beach Gardens, Florida 33410-9650</w:t>
      </w:r>
    </w:p>
    <w:p w14:paraId="6DC7186C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0A00C799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74E98"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Pr="001E74AD">
        <w:rPr>
          <w:sz w:val="22"/>
        </w:rPr>
        <w:t>(561) 775-95</w:t>
      </w:r>
      <w:r>
        <w:rPr>
          <w:sz w:val="22"/>
        </w:rPr>
        <w:t>95    Fax (561) 775-7035</w:t>
      </w:r>
    </w:p>
    <w:p w14:paraId="66C63553" w14:textId="2DA5B588" w:rsidR="003B78DA" w:rsidRDefault="003B78DA" w:rsidP="003B78DA">
      <w:pPr>
        <w:pStyle w:val="NormalWeb"/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17A3C51" w14:textId="77777777" w:rsidR="00DE4691" w:rsidRDefault="004F20EB" w:rsidP="00DE469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38819403" wp14:editId="0EA36F9A">
                <wp:simplePos x="0" y="0"/>
                <wp:positionH relativeFrom="margin">
                  <wp:posOffset>2061210</wp:posOffset>
                </wp:positionH>
                <wp:positionV relativeFrom="paragraph">
                  <wp:posOffset>-1379855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62.3pt;margin-top:-108.65pt;width:190.2pt;height:28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AT&#10;kN7+4QAAAA0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0EA6ACF" w14:textId="77777777" w:rsidR="00DE4691" w:rsidRDefault="00DE4691" w:rsidP="00DE469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ACC313E" w14:textId="4ACAB8EF" w:rsidR="001F6BA9" w:rsidRPr="00862E76" w:rsidRDefault="001F6BA9" w:rsidP="00DE469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 w:rsidRPr="00DE4691">
        <w:rPr>
          <w:sz w:val="24"/>
          <w:szCs w:val="24"/>
          <w:lang w:val="es-CO"/>
        </w:rPr>
        <w:t>27 de marzo de 2026</w:t>
      </w:r>
    </w:p>
    <w:p w14:paraId="4348621D" w14:textId="77777777" w:rsidR="001F6BA9" w:rsidRPr="00DE4691" w:rsidRDefault="001F6BA9" w:rsidP="00E51F9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  <w:lang w:val="es-CO"/>
        </w:rPr>
      </w:pPr>
    </w:p>
    <w:p w14:paraId="37E6A6D1" w14:textId="348E201E" w:rsidR="00DE4691" w:rsidRPr="00DE4691" w:rsidRDefault="001F6BA9" w:rsidP="00DE4691">
      <w:pPr>
        <w:rPr>
          <w:sz w:val="24"/>
          <w:szCs w:val="24"/>
          <w:lang w:val="es-CO"/>
        </w:rPr>
      </w:pPr>
      <w:r w:rsidRPr="00DE4691">
        <w:rPr>
          <w:sz w:val="24"/>
          <w:szCs w:val="24"/>
          <w:lang w:val="es-CO"/>
        </w:rPr>
        <w:t xml:space="preserve">Queridos </w:t>
      </w:r>
      <w:r w:rsidR="0049039D">
        <w:rPr>
          <w:sz w:val="24"/>
          <w:szCs w:val="24"/>
          <w:lang w:val="es-CO"/>
        </w:rPr>
        <w:t>h</w:t>
      </w:r>
      <w:r w:rsidRPr="00DE4691">
        <w:rPr>
          <w:sz w:val="24"/>
          <w:szCs w:val="24"/>
          <w:lang w:val="es-CO"/>
        </w:rPr>
        <w:t xml:space="preserve">ermanos y </w:t>
      </w:r>
      <w:r w:rsidR="0049039D">
        <w:rPr>
          <w:sz w:val="24"/>
          <w:szCs w:val="24"/>
          <w:lang w:val="es-CO"/>
        </w:rPr>
        <w:t>h</w:t>
      </w:r>
      <w:r w:rsidRPr="00DE4691">
        <w:rPr>
          <w:sz w:val="24"/>
          <w:szCs w:val="24"/>
          <w:lang w:val="es-CO"/>
        </w:rPr>
        <w:t>ermanas en Cristo:</w:t>
      </w:r>
    </w:p>
    <w:p w14:paraId="0DD40D2D" w14:textId="77777777" w:rsidR="00DE4691" w:rsidRPr="00DE4691" w:rsidRDefault="00DE4691" w:rsidP="00DE4691">
      <w:pPr>
        <w:rPr>
          <w:sz w:val="24"/>
          <w:szCs w:val="24"/>
          <w:lang w:val="es-CO"/>
        </w:rPr>
      </w:pPr>
    </w:p>
    <w:p w14:paraId="47098C63" w14:textId="77777777" w:rsidR="00DE4691" w:rsidRPr="00DE4691" w:rsidRDefault="001F6BA9" w:rsidP="00DE4691">
      <w:pPr>
        <w:rPr>
          <w:sz w:val="24"/>
          <w:szCs w:val="24"/>
          <w:lang w:val="es-CO"/>
        </w:rPr>
      </w:pPr>
      <w:r w:rsidRPr="00DE4691">
        <w:rPr>
          <w:sz w:val="24"/>
          <w:szCs w:val="24"/>
          <w:lang w:val="es-CO"/>
        </w:rPr>
        <w:t xml:space="preserve">Cada año, el Santo Padre pide a los feligreses que apoyen a la Colecta Pontificia del Viernes Santo, </w:t>
      </w:r>
      <w:r w:rsidR="00875F8C" w:rsidRPr="00DE4691">
        <w:rPr>
          <w:sz w:val="24"/>
          <w:szCs w:val="24"/>
          <w:lang w:val="es-CO"/>
        </w:rPr>
        <w:t>la cual</w:t>
      </w:r>
      <w:r w:rsidRPr="00DE4691">
        <w:rPr>
          <w:sz w:val="24"/>
          <w:szCs w:val="24"/>
          <w:lang w:val="es-CO"/>
        </w:rPr>
        <w:t xml:space="preserve"> busca fortalecer la presencia cristiana en Tierra Santa, ayudar al ministerio en sus santuarios </w:t>
      </w:r>
      <w:r w:rsidR="00875F8C" w:rsidRPr="00DE4691">
        <w:rPr>
          <w:sz w:val="24"/>
          <w:szCs w:val="24"/>
          <w:lang w:val="es-CO"/>
        </w:rPr>
        <w:t xml:space="preserve">y parroquias </w:t>
      </w:r>
      <w:r w:rsidRPr="00DE4691">
        <w:rPr>
          <w:sz w:val="24"/>
          <w:szCs w:val="24"/>
          <w:lang w:val="es-CO"/>
        </w:rPr>
        <w:t xml:space="preserve">sagrados, proveer formación y educación en </w:t>
      </w:r>
      <w:r w:rsidR="00875F8C" w:rsidRPr="00DE4691">
        <w:rPr>
          <w:sz w:val="24"/>
          <w:szCs w:val="24"/>
          <w:lang w:val="es-CO"/>
        </w:rPr>
        <w:t xml:space="preserve">las </w:t>
      </w:r>
      <w:r w:rsidRPr="00DE4691">
        <w:rPr>
          <w:sz w:val="24"/>
          <w:szCs w:val="24"/>
          <w:lang w:val="es-CO"/>
        </w:rPr>
        <w:t xml:space="preserve">comunidades y escuelas, y </w:t>
      </w:r>
      <w:r w:rsidR="00875F8C" w:rsidRPr="00DE4691">
        <w:rPr>
          <w:sz w:val="24"/>
          <w:szCs w:val="24"/>
          <w:lang w:val="es-CO"/>
        </w:rPr>
        <w:t xml:space="preserve">atender </w:t>
      </w:r>
      <w:r w:rsidRPr="00DE4691">
        <w:rPr>
          <w:sz w:val="24"/>
          <w:szCs w:val="24"/>
          <w:lang w:val="es-CO"/>
        </w:rPr>
        <w:t xml:space="preserve">las necesidades básicas de las personas </w:t>
      </w:r>
      <w:r w:rsidR="00875F8C" w:rsidRPr="00DE4691">
        <w:rPr>
          <w:sz w:val="24"/>
          <w:szCs w:val="24"/>
          <w:lang w:val="es-CO"/>
        </w:rPr>
        <w:t>que atraviesan dificultades</w:t>
      </w:r>
      <w:r w:rsidRPr="00DE4691">
        <w:rPr>
          <w:sz w:val="24"/>
          <w:szCs w:val="24"/>
          <w:lang w:val="es-CO"/>
        </w:rPr>
        <w:t>. La colecta de 2026 se llevará a cabo el Viernes Santo, 3 de abril.</w:t>
      </w:r>
    </w:p>
    <w:p w14:paraId="54630E49" w14:textId="77777777" w:rsidR="00DE4691" w:rsidRPr="00DE4691" w:rsidRDefault="00DE4691" w:rsidP="00DE4691">
      <w:pPr>
        <w:rPr>
          <w:sz w:val="24"/>
          <w:szCs w:val="24"/>
          <w:lang w:val="es-CO"/>
        </w:rPr>
      </w:pPr>
    </w:p>
    <w:p w14:paraId="18BA020A" w14:textId="77777777" w:rsidR="00DE4691" w:rsidRPr="00DE4691" w:rsidRDefault="001F6BA9" w:rsidP="00DE4691">
      <w:pPr>
        <w:rPr>
          <w:sz w:val="24"/>
          <w:szCs w:val="24"/>
          <w:lang w:val="es-CO"/>
        </w:rPr>
      </w:pPr>
      <w:r w:rsidRPr="00DE4691">
        <w:rPr>
          <w:sz w:val="24"/>
          <w:szCs w:val="24"/>
          <w:lang w:val="es-CO"/>
        </w:rPr>
        <w:t xml:space="preserve">Su solidaridad y generosidad </w:t>
      </w:r>
      <w:r w:rsidR="00875F8C" w:rsidRPr="00DE4691">
        <w:rPr>
          <w:sz w:val="24"/>
          <w:szCs w:val="24"/>
          <w:lang w:val="es-CO"/>
        </w:rPr>
        <w:t>hacia</w:t>
      </w:r>
      <w:r w:rsidRPr="00DE4691">
        <w:rPr>
          <w:sz w:val="24"/>
          <w:szCs w:val="24"/>
          <w:lang w:val="es-CO"/>
        </w:rPr>
        <w:t xml:space="preserve"> la colecta de este año ayudarán a que los cristianos y la Iglesia Católica permanezcan en Tierra Santa, en la misma tierra santificada por la vida, muerte y </w:t>
      </w:r>
      <w:r w:rsidR="009425C8" w:rsidRPr="00DE4691">
        <w:rPr>
          <w:sz w:val="24"/>
          <w:szCs w:val="24"/>
          <w:lang w:val="es-CO"/>
        </w:rPr>
        <w:t>R</w:t>
      </w:r>
      <w:r w:rsidRPr="00DE4691">
        <w:rPr>
          <w:sz w:val="24"/>
          <w:szCs w:val="24"/>
          <w:lang w:val="es-CO"/>
        </w:rPr>
        <w:t xml:space="preserve">esurrección de Jesús. Los franciscanos de la Custodia de Tierra Santa </w:t>
      </w:r>
      <w:r w:rsidR="009425C8" w:rsidRPr="00DE4691">
        <w:rPr>
          <w:sz w:val="24"/>
          <w:szCs w:val="24"/>
          <w:lang w:val="es-CO"/>
        </w:rPr>
        <w:t>se encargan</w:t>
      </w:r>
      <w:r w:rsidRPr="00DE4691">
        <w:rPr>
          <w:sz w:val="24"/>
          <w:szCs w:val="24"/>
          <w:lang w:val="es-CO"/>
        </w:rPr>
        <w:t xml:space="preserve"> </w:t>
      </w:r>
      <w:r w:rsidR="009425C8" w:rsidRPr="00DE4691">
        <w:rPr>
          <w:sz w:val="24"/>
          <w:szCs w:val="24"/>
          <w:lang w:val="es-CO"/>
        </w:rPr>
        <w:t>de</w:t>
      </w:r>
      <w:r w:rsidRPr="00DE4691">
        <w:rPr>
          <w:sz w:val="24"/>
          <w:szCs w:val="24"/>
          <w:lang w:val="es-CO"/>
        </w:rPr>
        <w:t xml:space="preserve"> mantener y </w:t>
      </w:r>
      <w:r w:rsidR="009425C8" w:rsidRPr="00DE4691">
        <w:rPr>
          <w:sz w:val="24"/>
          <w:szCs w:val="24"/>
          <w:lang w:val="es-CO"/>
        </w:rPr>
        <w:t>custodiar</w:t>
      </w:r>
      <w:r w:rsidRPr="00DE4691">
        <w:rPr>
          <w:sz w:val="24"/>
          <w:szCs w:val="24"/>
          <w:lang w:val="es-CO"/>
        </w:rPr>
        <w:t xml:space="preserve"> los </w:t>
      </w:r>
      <w:r w:rsidR="009425C8" w:rsidRPr="00DE4691">
        <w:rPr>
          <w:sz w:val="24"/>
          <w:szCs w:val="24"/>
          <w:lang w:val="es-CO"/>
        </w:rPr>
        <w:t>lugares</w:t>
      </w:r>
      <w:r w:rsidRPr="00DE4691">
        <w:rPr>
          <w:sz w:val="24"/>
          <w:szCs w:val="24"/>
          <w:lang w:val="es-CO"/>
        </w:rPr>
        <w:t xml:space="preserve"> y santuarios sagrados, así como cuidar </w:t>
      </w:r>
      <w:r w:rsidR="009425C8" w:rsidRPr="00DE4691">
        <w:rPr>
          <w:sz w:val="24"/>
          <w:szCs w:val="24"/>
          <w:lang w:val="es-CO"/>
        </w:rPr>
        <w:t>a</w:t>
      </w:r>
      <w:r w:rsidRPr="00DE4691">
        <w:rPr>
          <w:sz w:val="24"/>
          <w:szCs w:val="24"/>
          <w:lang w:val="es-CO"/>
        </w:rPr>
        <w:t xml:space="preserve"> las "piedras vivas" que están presentes entre ellos.</w:t>
      </w:r>
    </w:p>
    <w:p w14:paraId="47ACED32" w14:textId="77777777" w:rsidR="00DE4691" w:rsidRPr="00DE4691" w:rsidRDefault="00DE4691" w:rsidP="00DE4691">
      <w:pPr>
        <w:rPr>
          <w:sz w:val="24"/>
          <w:szCs w:val="24"/>
          <w:lang w:val="es-CO"/>
        </w:rPr>
      </w:pPr>
    </w:p>
    <w:p w14:paraId="6605FED2" w14:textId="32ECF62D" w:rsidR="001F6BA9" w:rsidRPr="00DE4691" w:rsidRDefault="009425C8" w:rsidP="00DE4691">
      <w:pPr>
        <w:rPr>
          <w:sz w:val="24"/>
          <w:szCs w:val="24"/>
          <w:lang w:val="es-CO"/>
        </w:rPr>
      </w:pPr>
      <w:r w:rsidRPr="00DE4691">
        <w:rPr>
          <w:sz w:val="24"/>
          <w:szCs w:val="24"/>
          <w:lang w:val="es-CO"/>
        </w:rPr>
        <w:t>Con h</w:t>
      </w:r>
      <w:r w:rsidR="001F6BA9" w:rsidRPr="00DE4691">
        <w:rPr>
          <w:sz w:val="24"/>
          <w:szCs w:val="24"/>
          <w:lang w:val="es-CO"/>
        </w:rPr>
        <w:t>u</w:t>
      </w:r>
      <w:r w:rsidRPr="00DE4691">
        <w:rPr>
          <w:sz w:val="24"/>
          <w:szCs w:val="24"/>
          <w:lang w:val="es-CO"/>
        </w:rPr>
        <w:t>mildad</w:t>
      </w:r>
      <w:r w:rsidR="001F6BA9" w:rsidRPr="00DE4691">
        <w:rPr>
          <w:sz w:val="24"/>
          <w:szCs w:val="24"/>
          <w:lang w:val="es-CO"/>
        </w:rPr>
        <w:t xml:space="preserve"> les pedimos sus oraciones y apoyo financiero para esta colecta anual, tal como lo ha promovido el Papa </w:t>
      </w:r>
      <w:r w:rsidRPr="00DE4691">
        <w:rPr>
          <w:sz w:val="24"/>
          <w:szCs w:val="24"/>
          <w:lang w:val="es-CO"/>
        </w:rPr>
        <w:t>León XIV</w:t>
      </w:r>
      <w:r w:rsidR="001F6BA9" w:rsidRPr="00DE4691">
        <w:rPr>
          <w:sz w:val="24"/>
          <w:szCs w:val="24"/>
          <w:lang w:val="es-CO"/>
        </w:rPr>
        <w:t xml:space="preserve">. Al apoyar estos esfuerzos, se </w:t>
      </w:r>
      <w:r w:rsidRPr="00DE4691">
        <w:rPr>
          <w:sz w:val="24"/>
          <w:szCs w:val="24"/>
          <w:lang w:val="es-CO"/>
        </w:rPr>
        <w:t>mantienen en comunión</w:t>
      </w:r>
      <w:r w:rsidR="001F6BA9" w:rsidRPr="00DE4691">
        <w:rPr>
          <w:sz w:val="24"/>
          <w:szCs w:val="24"/>
          <w:lang w:val="es-CO"/>
        </w:rPr>
        <w:t xml:space="preserve"> </w:t>
      </w:r>
      <w:r w:rsidRPr="00DE4691">
        <w:rPr>
          <w:sz w:val="24"/>
          <w:szCs w:val="24"/>
          <w:lang w:val="es-CO"/>
        </w:rPr>
        <w:t>con</w:t>
      </w:r>
      <w:r w:rsidR="001F6BA9" w:rsidRPr="00DE4691">
        <w:rPr>
          <w:sz w:val="24"/>
          <w:szCs w:val="24"/>
          <w:lang w:val="es-CO"/>
        </w:rPr>
        <w:t xml:space="preserve"> la Iglesia en Tierra Santa y se convierten en un instrumento de paz en una región </w:t>
      </w:r>
      <w:r w:rsidRPr="00DE4691">
        <w:rPr>
          <w:sz w:val="24"/>
          <w:szCs w:val="24"/>
          <w:lang w:val="es-CO"/>
        </w:rPr>
        <w:t>marcada por el conflicto</w:t>
      </w:r>
      <w:r w:rsidR="001F6BA9" w:rsidRPr="00DE4691">
        <w:rPr>
          <w:sz w:val="24"/>
          <w:szCs w:val="24"/>
          <w:lang w:val="es-CO"/>
        </w:rPr>
        <w:t>.</w:t>
      </w:r>
    </w:p>
    <w:p w14:paraId="0923B109" w14:textId="080C1B76" w:rsidR="00DE4691" w:rsidRPr="00DE4691" w:rsidRDefault="00DE4691" w:rsidP="00DE4691">
      <w:pPr>
        <w:pStyle w:val="NormalWeb"/>
        <w:rPr>
          <w:lang w:val="es-CO"/>
        </w:rPr>
      </w:pPr>
      <w:r w:rsidRPr="00DE4691">
        <w:rPr>
          <w:lang w:val="es-CO"/>
        </w:rPr>
        <w:t>Asegurándoles a usted y a todos sus seres queridos mi co</w:t>
      </w:r>
      <w:r w:rsidR="00A96D01">
        <w:rPr>
          <w:lang w:val="es-CO"/>
        </w:rPr>
        <w:t>n</w:t>
      </w:r>
      <w:r w:rsidR="00921CA9">
        <w:rPr>
          <w:lang w:val="es-CO"/>
        </w:rPr>
        <w:t>tinuo</w:t>
      </w:r>
      <w:r w:rsidRPr="00DE4691">
        <w:rPr>
          <w:lang w:val="es-CO"/>
        </w:rPr>
        <w:t xml:space="preserve"> recuerdo en la celebración de la Sagrada Eucaristía, y encomendándolos a la amorosa intercesión de la Santísima Virgen María, Reina de los Apóstoles, </w:t>
      </w:r>
      <w:r w:rsidR="00C844D4">
        <w:rPr>
          <w:lang w:val="es-CO"/>
        </w:rPr>
        <w:t>me despido</w:t>
      </w:r>
    </w:p>
    <w:p w14:paraId="754AB25E" w14:textId="63A4B8A4" w:rsidR="00CA6F17" w:rsidRDefault="00DE4691" w:rsidP="00AE5DF0">
      <w:pPr>
        <w:pStyle w:val="NormalWeb"/>
        <w:spacing w:after="0" w:afterAutospacing="0"/>
        <w:rPr>
          <w:lang w:val="es-CO"/>
        </w:rPr>
      </w:pPr>
      <w:r w:rsidRPr="00DE4691">
        <w:rPr>
          <w:lang w:val="es-CO"/>
        </w:rPr>
        <w:t>Sinceramente suyo en nuestro Señor Jesucristo,</w:t>
      </w:r>
    </w:p>
    <w:p w14:paraId="0AEE3A20" w14:textId="6E371B6E" w:rsidR="00CA6F17" w:rsidRPr="00DE4691" w:rsidRDefault="00AE5DF0" w:rsidP="00CA6F17">
      <w:pPr>
        <w:pStyle w:val="NormalWeb"/>
        <w:spacing w:before="0" w:beforeAutospacing="0" w:after="0" w:afterAutospacing="0"/>
        <w:rPr>
          <w:lang w:val="es-CO"/>
        </w:rPr>
      </w:pPr>
      <w:r w:rsidRPr="00100663">
        <w:rPr>
          <w:noProof/>
        </w:rPr>
        <w:drawing>
          <wp:inline distT="0" distB="0" distL="0" distR="0" wp14:anchorId="40B2BB00" wp14:editId="23BCD175">
            <wp:extent cx="2094458" cy="1133475"/>
            <wp:effectExtent l="0" t="0" r="1270" b="0"/>
            <wp:docPr id="12378199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1" b="18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73" cy="113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E7544" w14:textId="75F98208" w:rsidR="001F6BA9" w:rsidRPr="00DE4691" w:rsidRDefault="000F0164" w:rsidP="001F6BA9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DE4691">
        <w:rPr>
          <w:rFonts w:ascii="Times New Roman" w:hAnsi="Times New Roman"/>
          <w:sz w:val="24"/>
          <w:szCs w:val="24"/>
          <w:lang w:val="es-ES"/>
        </w:rPr>
        <w:t>Monseñor Manuel de Jesús Rodríguez</w:t>
      </w:r>
    </w:p>
    <w:p w14:paraId="0995985C" w14:textId="051A701E" w:rsidR="001F6BA9" w:rsidRPr="00DE4691" w:rsidRDefault="001F6BA9" w:rsidP="001F6BA9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DE4691">
        <w:rPr>
          <w:rFonts w:ascii="Times New Roman" w:hAnsi="Times New Roman"/>
          <w:sz w:val="24"/>
          <w:szCs w:val="24"/>
          <w:lang w:val="es-ES"/>
        </w:rPr>
        <w:t>Obispo de Palm Beach</w:t>
      </w:r>
    </w:p>
    <w:p w14:paraId="4B02AF0E" w14:textId="77777777" w:rsidR="001F6BA9" w:rsidRPr="0007567C" w:rsidRDefault="001F6BA9" w:rsidP="001F6BA9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41027750" w14:textId="77777777" w:rsidR="001F6BA9" w:rsidRDefault="001F6BA9" w:rsidP="001F6BA9">
      <w:pPr>
        <w:rPr>
          <w:bCs/>
          <w:sz w:val="24"/>
          <w:szCs w:val="24"/>
          <w:lang w:val="es-CO"/>
        </w:rPr>
      </w:pPr>
    </w:p>
    <w:p w14:paraId="76259C0D" w14:textId="03795A75" w:rsidR="00875F8C" w:rsidRPr="00AE5DF0" w:rsidRDefault="001F6BA9" w:rsidP="00875F8C">
      <w:pPr>
        <w:rPr>
          <w:b/>
          <w:color w:val="222222"/>
          <w:sz w:val="24"/>
          <w:szCs w:val="24"/>
          <w:lang w:val="es-ES"/>
        </w:rPr>
      </w:pPr>
      <w:r w:rsidRPr="00731487">
        <w:rPr>
          <w:b/>
          <w:color w:val="222222"/>
          <w:sz w:val="24"/>
          <w:szCs w:val="24"/>
          <w:u w:val="single"/>
          <w:lang w:val="es-ES"/>
        </w:rPr>
        <w:t>NOTA PARA L</w:t>
      </w:r>
      <w:r w:rsidRPr="00765B4C">
        <w:rPr>
          <w:b/>
          <w:color w:val="222222"/>
          <w:sz w:val="24"/>
          <w:szCs w:val="24"/>
          <w:u w:val="single"/>
          <w:lang w:val="es-ES"/>
        </w:rPr>
        <w:t>OS PÁRROCOS</w:t>
      </w:r>
      <w:r w:rsidRPr="00731487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PÁGINA COMPLETA EL FIN DE SEMANA DEL </w:t>
      </w:r>
      <w:r>
        <w:rPr>
          <w:b/>
          <w:sz w:val="24"/>
          <w:szCs w:val="24"/>
          <w:lang w:val="es-ES"/>
        </w:rPr>
        <w:t>28</w:t>
      </w:r>
      <w:r w:rsidRPr="00731487">
        <w:rPr>
          <w:b/>
          <w:color w:val="222222"/>
          <w:sz w:val="24"/>
          <w:szCs w:val="24"/>
          <w:lang w:val="es-CO"/>
        </w:rPr>
        <w:t xml:space="preserve"> Y </w:t>
      </w:r>
      <w:r>
        <w:rPr>
          <w:b/>
          <w:color w:val="222222"/>
          <w:sz w:val="24"/>
          <w:szCs w:val="24"/>
          <w:lang w:val="es-CO"/>
        </w:rPr>
        <w:t>29</w:t>
      </w:r>
      <w:r w:rsidRPr="00731487">
        <w:rPr>
          <w:b/>
          <w:color w:val="222222"/>
          <w:sz w:val="24"/>
          <w:szCs w:val="24"/>
          <w:lang w:val="es-ES"/>
        </w:rPr>
        <w:t xml:space="preserve"> DE</w:t>
      </w:r>
      <w:r>
        <w:rPr>
          <w:b/>
          <w:color w:val="222222"/>
          <w:sz w:val="24"/>
          <w:szCs w:val="24"/>
          <w:lang w:val="es-ES"/>
        </w:rPr>
        <w:t xml:space="preserve"> MARZO</w:t>
      </w:r>
      <w:r w:rsidRPr="00731487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6</w:t>
      </w:r>
      <w:r w:rsidRPr="00731487">
        <w:rPr>
          <w:b/>
          <w:color w:val="222222"/>
          <w:sz w:val="24"/>
          <w:szCs w:val="24"/>
          <w:lang w:val="es-ES"/>
        </w:rPr>
        <w:t xml:space="preserve">. LA COLECTA SE REALIZARÁ EL </w:t>
      </w:r>
      <w:r>
        <w:rPr>
          <w:b/>
          <w:color w:val="222222"/>
          <w:sz w:val="24"/>
          <w:szCs w:val="24"/>
          <w:lang w:val="es-ES"/>
        </w:rPr>
        <w:t xml:space="preserve">3 </w:t>
      </w:r>
      <w:r w:rsidRPr="00731487">
        <w:rPr>
          <w:b/>
          <w:color w:val="222222"/>
          <w:sz w:val="24"/>
          <w:szCs w:val="24"/>
          <w:lang w:val="es-ES"/>
        </w:rPr>
        <w:t xml:space="preserve">DE </w:t>
      </w:r>
      <w:r>
        <w:rPr>
          <w:b/>
          <w:color w:val="222222"/>
          <w:sz w:val="24"/>
          <w:szCs w:val="24"/>
          <w:lang w:val="es-ES"/>
        </w:rPr>
        <w:t>ABRIL</w:t>
      </w:r>
      <w:r w:rsidRPr="00731487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6</w:t>
      </w:r>
      <w:r w:rsidRPr="00731487">
        <w:rPr>
          <w:b/>
          <w:color w:val="222222"/>
          <w:sz w:val="24"/>
          <w:szCs w:val="24"/>
          <w:lang w:val="es-ES"/>
        </w:rPr>
        <w:t xml:space="preserve">. </w:t>
      </w:r>
      <w:r w:rsidR="000F0164">
        <w:rPr>
          <w:b/>
          <w:color w:val="222222"/>
          <w:sz w:val="24"/>
          <w:szCs w:val="24"/>
          <w:lang w:val="es-ES"/>
        </w:rPr>
        <w:t xml:space="preserve">ESTAN INVITADOS A </w:t>
      </w:r>
      <w:r w:rsidRPr="00731487">
        <w:rPr>
          <w:b/>
          <w:color w:val="222222"/>
          <w:sz w:val="24"/>
          <w:szCs w:val="24"/>
          <w:lang w:val="es-ES"/>
        </w:rPr>
        <w:t xml:space="preserve">LEER LA CARTA A LOS FELIGRESES, </w:t>
      </w:r>
      <w:r w:rsidR="000F0164">
        <w:rPr>
          <w:b/>
          <w:color w:val="222222"/>
          <w:sz w:val="24"/>
          <w:szCs w:val="24"/>
          <w:lang w:val="es-ES"/>
        </w:rPr>
        <w:t xml:space="preserve">A </w:t>
      </w:r>
      <w:r w:rsidRPr="00731487">
        <w:rPr>
          <w:b/>
          <w:color w:val="222222"/>
          <w:sz w:val="24"/>
          <w:szCs w:val="24"/>
          <w:lang w:val="es-ES"/>
        </w:rPr>
        <w:t xml:space="preserve">PUBLICARLA EN LAS REDES SOCIALES Y </w:t>
      </w:r>
      <w:r w:rsidR="00017290" w:rsidRPr="00017290">
        <w:rPr>
          <w:b/>
          <w:color w:val="222222"/>
          <w:sz w:val="24"/>
          <w:szCs w:val="24"/>
          <w:lang w:val="es-ES"/>
        </w:rPr>
        <w:t>EN EL SITIO WEB DE LA PARROQUIA,</w:t>
      </w:r>
      <w:r w:rsidRPr="00731487">
        <w:rPr>
          <w:b/>
          <w:color w:val="222222"/>
          <w:sz w:val="24"/>
          <w:szCs w:val="24"/>
          <w:lang w:val="es-ES"/>
        </w:rPr>
        <w:t xml:space="preserve"> ADEMÁS DE </w:t>
      </w:r>
      <w:r w:rsidR="000F0164">
        <w:rPr>
          <w:b/>
          <w:color w:val="222222"/>
          <w:sz w:val="24"/>
          <w:szCs w:val="24"/>
          <w:lang w:val="es-ES"/>
        </w:rPr>
        <w:t xml:space="preserve">INCLUIRLA </w:t>
      </w:r>
      <w:r w:rsidRPr="00731487">
        <w:rPr>
          <w:b/>
          <w:color w:val="222222"/>
          <w:sz w:val="24"/>
          <w:szCs w:val="24"/>
          <w:lang w:val="es-ES"/>
        </w:rPr>
        <w:t>IMPR</w:t>
      </w:r>
      <w:r w:rsidR="000F0164">
        <w:rPr>
          <w:b/>
          <w:color w:val="222222"/>
          <w:sz w:val="24"/>
          <w:szCs w:val="24"/>
          <w:lang w:val="es-ES"/>
        </w:rPr>
        <w:t>ESA</w:t>
      </w:r>
      <w:r w:rsidRPr="00731487">
        <w:rPr>
          <w:b/>
          <w:color w:val="222222"/>
          <w:sz w:val="24"/>
          <w:szCs w:val="24"/>
          <w:lang w:val="es-ES"/>
        </w:rPr>
        <w:t xml:space="preserve"> EN EL BOLETÍ</w:t>
      </w:r>
      <w:r w:rsidR="000F0164">
        <w:rPr>
          <w:b/>
          <w:color w:val="222222"/>
          <w:sz w:val="24"/>
          <w:szCs w:val="24"/>
          <w:lang w:val="es-ES"/>
        </w:rPr>
        <w:t>N PARROQUIAL.</w:t>
      </w:r>
    </w:p>
    <w:sectPr w:rsidR="00875F8C" w:rsidRPr="00AE5DF0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082069-24BA-4409-B556-DF2E58AFB7CC}"/>
    <w:embedBold r:id="rId2" w:fontKey="{DEFD7FFD-9FF7-4F91-AB04-9F84C90A3F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992DFF8-A762-49BD-A4DA-AFFF05CF9A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7E0BA7AD-1DF5-4254-B233-519E4743460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FF28C61-35CC-4327-9076-CC6687A9652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09886867-8B2B-447A-8D2F-23DDA164C6AA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896913C5-20FB-43C1-8829-F65A53D82C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B55F9A8-BABD-4288-8ABF-FA4892CB38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7DB208C-1F83-4FCD-BE6B-540032815C9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92853D5-49A9-48B5-B4A5-F2594DE272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65E0B03-B639-47BF-BDEA-507BBC8841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815A8F5-95C3-4479-940E-2E39602DC1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61FBE"/>
    <w:multiLevelType w:val="hybridMultilevel"/>
    <w:tmpl w:val="A128E85A"/>
    <w:lvl w:ilvl="0" w:tplc="9E14FDF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4" w15:restartNumberingAfterBreak="0">
    <w:nsid w:val="77F23E94"/>
    <w:multiLevelType w:val="hybridMultilevel"/>
    <w:tmpl w:val="964E9D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03296">
    <w:abstractNumId w:val="1"/>
  </w:num>
  <w:num w:numId="2" w16cid:durableId="1850828175">
    <w:abstractNumId w:val="3"/>
  </w:num>
  <w:num w:numId="3" w16cid:durableId="1545675771">
    <w:abstractNumId w:val="2"/>
  </w:num>
  <w:num w:numId="4" w16cid:durableId="2093311581">
    <w:abstractNumId w:val="0"/>
  </w:num>
  <w:num w:numId="5" w16cid:durableId="2877852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08C6"/>
    <w:rsid w:val="000103D2"/>
    <w:rsid w:val="00015C0A"/>
    <w:rsid w:val="00017290"/>
    <w:rsid w:val="000248A2"/>
    <w:rsid w:val="00027489"/>
    <w:rsid w:val="0002776C"/>
    <w:rsid w:val="000447AF"/>
    <w:rsid w:val="00066D3A"/>
    <w:rsid w:val="0007079D"/>
    <w:rsid w:val="00083EA1"/>
    <w:rsid w:val="000B1BD8"/>
    <w:rsid w:val="000B411F"/>
    <w:rsid w:val="000C73AD"/>
    <w:rsid w:val="000D5D82"/>
    <w:rsid w:val="000E0B4B"/>
    <w:rsid w:val="000E7033"/>
    <w:rsid w:val="000F0164"/>
    <w:rsid w:val="000F07AA"/>
    <w:rsid w:val="000F354B"/>
    <w:rsid w:val="00102EFD"/>
    <w:rsid w:val="001271D8"/>
    <w:rsid w:val="00132946"/>
    <w:rsid w:val="001E74AD"/>
    <w:rsid w:val="001F26AE"/>
    <w:rsid w:val="001F6BA9"/>
    <w:rsid w:val="0021465B"/>
    <w:rsid w:val="00244E66"/>
    <w:rsid w:val="00281A30"/>
    <w:rsid w:val="002903BF"/>
    <w:rsid w:val="0029566A"/>
    <w:rsid w:val="002B2565"/>
    <w:rsid w:val="002C0326"/>
    <w:rsid w:val="002C1292"/>
    <w:rsid w:val="002C5600"/>
    <w:rsid w:val="002D6C24"/>
    <w:rsid w:val="002F324F"/>
    <w:rsid w:val="002F5A52"/>
    <w:rsid w:val="003152BA"/>
    <w:rsid w:val="00315579"/>
    <w:rsid w:val="003161D6"/>
    <w:rsid w:val="00364D07"/>
    <w:rsid w:val="00392C53"/>
    <w:rsid w:val="003964A4"/>
    <w:rsid w:val="003A1635"/>
    <w:rsid w:val="003B78DA"/>
    <w:rsid w:val="003D6C6E"/>
    <w:rsid w:val="003F0722"/>
    <w:rsid w:val="00410AAF"/>
    <w:rsid w:val="0042090F"/>
    <w:rsid w:val="004242E7"/>
    <w:rsid w:val="00431B6F"/>
    <w:rsid w:val="00433DA9"/>
    <w:rsid w:val="004359CA"/>
    <w:rsid w:val="004376FC"/>
    <w:rsid w:val="004712F2"/>
    <w:rsid w:val="0049039D"/>
    <w:rsid w:val="00492291"/>
    <w:rsid w:val="004D6BB0"/>
    <w:rsid w:val="004E18F2"/>
    <w:rsid w:val="004F20EB"/>
    <w:rsid w:val="005305EC"/>
    <w:rsid w:val="00540894"/>
    <w:rsid w:val="00576179"/>
    <w:rsid w:val="005D66F9"/>
    <w:rsid w:val="005E4FA1"/>
    <w:rsid w:val="00600652"/>
    <w:rsid w:val="0062080F"/>
    <w:rsid w:val="00650B8A"/>
    <w:rsid w:val="00694190"/>
    <w:rsid w:val="00696B36"/>
    <w:rsid w:val="006A7673"/>
    <w:rsid w:val="006C6C76"/>
    <w:rsid w:val="006F1AE8"/>
    <w:rsid w:val="006F23C9"/>
    <w:rsid w:val="00713C5E"/>
    <w:rsid w:val="00722373"/>
    <w:rsid w:val="00723AB7"/>
    <w:rsid w:val="0073655A"/>
    <w:rsid w:val="0074354B"/>
    <w:rsid w:val="00765235"/>
    <w:rsid w:val="00765B4C"/>
    <w:rsid w:val="00772CDC"/>
    <w:rsid w:val="007A13B6"/>
    <w:rsid w:val="007C7000"/>
    <w:rsid w:val="008127A1"/>
    <w:rsid w:val="00833016"/>
    <w:rsid w:val="00862E76"/>
    <w:rsid w:val="00875F8C"/>
    <w:rsid w:val="008A2615"/>
    <w:rsid w:val="008A2EAC"/>
    <w:rsid w:val="008A401C"/>
    <w:rsid w:val="008B3007"/>
    <w:rsid w:val="008C2C27"/>
    <w:rsid w:val="008C2F83"/>
    <w:rsid w:val="008C67ED"/>
    <w:rsid w:val="008D004D"/>
    <w:rsid w:val="008E35D3"/>
    <w:rsid w:val="00921CA9"/>
    <w:rsid w:val="009222A4"/>
    <w:rsid w:val="00923E57"/>
    <w:rsid w:val="009425C8"/>
    <w:rsid w:val="009565E1"/>
    <w:rsid w:val="00984067"/>
    <w:rsid w:val="009A4E44"/>
    <w:rsid w:val="00A64305"/>
    <w:rsid w:val="00A82A24"/>
    <w:rsid w:val="00A9432C"/>
    <w:rsid w:val="00A96D01"/>
    <w:rsid w:val="00AD4F17"/>
    <w:rsid w:val="00AE5DF0"/>
    <w:rsid w:val="00B01577"/>
    <w:rsid w:val="00B0221E"/>
    <w:rsid w:val="00B30D51"/>
    <w:rsid w:val="00B421D4"/>
    <w:rsid w:val="00B47F7E"/>
    <w:rsid w:val="00B973FA"/>
    <w:rsid w:val="00BA4717"/>
    <w:rsid w:val="00BD203A"/>
    <w:rsid w:val="00BD30EA"/>
    <w:rsid w:val="00BE6875"/>
    <w:rsid w:val="00BF297F"/>
    <w:rsid w:val="00BF30EF"/>
    <w:rsid w:val="00BF50FA"/>
    <w:rsid w:val="00BF5EA1"/>
    <w:rsid w:val="00C04C6E"/>
    <w:rsid w:val="00C1014D"/>
    <w:rsid w:val="00C51095"/>
    <w:rsid w:val="00C51646"/>
    <w:rsid w:val="00C61599"/>
    <w:rsid w:val="00C76178"/>
    <w:rsid w:val="00C844D4"/>
    <w:rsid w:val="00CA6F17"/>
    <w:rsid w:val="00CA7E82"/>
    <w:rsid w:val="00CB1CB4"/>
    <w:rsid w:val="00D02280"/>
    <w:rsid w:val="00D20EA3"/>
    <w:rsid w:val="00D33570"/>
    <w:rsid w:val="00D51315"/>
    <w:rsid w:val="00D5737E"/>
    <w:rsid w:val="00D615E4"/>
    <w:rsid w:val="00D64B10"/>
    <w:rsid w:val="00DB732D"/>
    <w:rsid w:val="00DE4691"/>
    <w:rsid w:val="00DF72C4"/>
    <w:rsid w:val="00E02632"/>
    <w:rsid w:val="00E34BF7"/>
    <w:rsid w:val="00E4342A"/>
    <w:rsid w:val="00E44D90"/>
    <w:rsid w:val="00E51835"/>
    <w:rsid w:val="00E51F9D"/>
    <w:rsid w:val="00E55446"/>
    <w:rsid w:val="00E740E2"/>
    <w:rsid w:val="00E95847"/>
    <w:rsid w:val="00EA3909"/>
    <w:rsid w:val="00EB649F"/>
    <w:rsid w:val="00ED0BFB"/>
    <w:rsid w:val="00F06ADA"/>
    <w:rsid w:val="00F12B6C"/>
    <w:rsid w:val="00F21D74"/>
    <w:rsid w:val="00F22A3A"/>
    <w:rsid w:val="00F23ED7"/>
    <w:rsid w:val="00F30842"/>
    <w:rsid w:val="00F4151A"/>
    <w:rsid w:val="00F42519"/>
    <w:rsid w:val="00F50E23"/>
    <w:rsid w:val="00F50EF2"/>
    <w:rsid w:val="00F57C87"/>
    <w:rsid w:val="00F60540"/>
    <w:rsid w:val="00F75454"/>
    <w:rsid w:val="00F77A94"/>
    <w:rsid w:val="00F96248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B78DA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F30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1014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6875"/>
  </w:style>
  <w:style w:type="paragraph" w:styleId="NoSpacing">
    <w:name w:val="No Spacing"/>
    <w:uiPriority w:val="1"/>
    <w:qFormat/>
    <w:rsid w:val="001F6BA9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f7bf757ea7af1b809590f9ad87d3e8ec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db2f778e3c8c0aaa724b4b3823ed9f0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ACF149-D96A-498B-BCCF-4B94C4A0C28B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731D56A0-C805-409C-8B95-6452FF894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0F75F6-8B10-43E3-B14B-3411309AD4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340</Words>
  <Characters>1676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6</cp:revision>
  <cp:lastPrinted>2026-03-19T20:03:00Z</cp:lastPrinted>
  <dcterms:created xsi:type="dcterms:W3CDTF">2026-03-20T14:47:00Z</dcterms:created>
  <dcterms:modified xsi:type="dcterms:W3CDTF">2026-03-20T14:50:00Z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