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2D7E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2B07FC6" w14:textId="35A47808" w:rsidR="000B411F" w:rsidRDefault="003E735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8752" behindDoc="0" locked="0" layoutInCell="1" allowOverlap="1" wp14:anchorId="4604C68E" wp14:editId="5EC13894">
                <wp:simplePos x="0" y="0"/>
                <wp:positionH relativeFrom="column">
                  <wp:posOffset>51435</wp:posOffset>
                </wp:positionH>
                <wp:positionV relativeFrom="paragraph">
                  <wp:posOffset>102870</wp:posOffset>
                </wp:positionV>
                <wp:extent cx="1268730" cy="1447800"/>
                <wp:effectExtent l="3810" t="3810" r="3810" b="0"/>
                <wp:wrapNone/>
                <wp:docPr id="1675771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10EC9" w14:textId="77777777" w:rsidR="00DF3D05" w:rsidRDefault="00DF3D05">
                            <w:r w:rsidRPr="00F65604">
                              <w:rPr>
                                <w:noProof/>
                              </w:rPr>
                              <w:drawing>
                                <wp:inline distT="0" distB="0" distL="0" distR="0" wp14:anchorId="4DD60861" wp14:editId="270C52B9">
                                  <wp:extent cx="1063812" cy="1356360"/>
                                  <wp:effectExtent l="19050" t="0" r="2988"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063812" cy="135636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04C68E" id="_x0000_t202" coordsize="21600,21600" o:spt="202" path="m,l,21600r21600,l21600,xe">
                <v:stroke joinstyle="miter"/>
                <v:path gradientshapeok="t" o:connecttype="rect"/>
              </v:shapetype>
              <v:shape id="Text Box 5" o:spid="_x0000_s1026" type="#_x0000_t202" style="position:absolute;margin-left:4.05pt;margin-top:8.1pt;width:99.9pt;height:11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" filled="f" stroked="f">
                <v:textbox style="mso-fit-shape-to-text:t">
                  <w:txbxContent>
                    <w:p w14:paraId="5EF10EC9" w14:textId="77777777" w:rsidR="00DF3D05" w:rsidRDefault="00DF3D05">
                      <w:r w:rsidRPr="00F65604">
                        <w:rPr>
                          <w:noProof/>
                        </w:rPr>
                        <w:drawing>
                          <wp:inline distT="0" distB="0" distL="0" distR="0" wp14:anchorId="4DD60861" wp14:editId="270C52B9">
                            <wp:extent cx="1063812" cy="1356360"/>
                            <wp:effectExtent l="19050" t="0" r="2988"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063812" cy="135636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1" locked="1" layoutInCell="1" allowOverlap="1" wp14:anchorId="40420DED" wp14:editId="6AACD604">
                <wp:simplePos x="0" y="0"/>
                <wp:positionH relativeFrom="margin">
                  <wp:posOffset>4707890</wp:posOffset>
                </wp:positionH>
                <wp:positionV relativeFrom="paragraph">
                  <wp:posOffset>633730</wp:posOffset>
                </wp:positionV>
                <wp:extent cx="1883410" cy="546100"/>
                <wp:effectExtent l="2540" t="1270" r="0" b="0"/>
                <wp:wrapNone/>
                <wp:docPr id="11197514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064A8E3" w14:textId="77777777" w:rsidR="00DF3D05" w:rsidRPr="001E74AD" w:rsidRDefault="00DF3D05"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20DED" id="Rectangle 2" o:spid="_x0000_s1027" style="position:absolute;margin-left:370.7pt;margin-top:49.9pt;width:148.3pt;height:4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" filled="f" stroked="f" strokeweight="0">
                <v:textbox inset="0,0,0,0">
                  <w:txbxContent>
                    <w:p w14:paraId="5064A8E3" w14:textId="77777777" w:rsidR="00DF3D05" w:rsidRPr="001E74AD" w:rsidRDefault="00DF3D05"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482288C6"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FE5F676"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42CF83D" w14:textId="7EBF0017" w:rsidR="001E74AD" w:rsidRP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 xml:space="preserve">9995 North Military </w:t>
      </w:r>
      <w:r w:rsidR="007F6676" w:rsidRPr="001E74AD">
        <w:rPr>
          <w:sz w:val="22"/>
        </w:rPr>
        <w:t>Trail</w:t>
      </w:r>
      <w:r w:rsidR="007F6676">
        <w:rPr>
          <w:sz w:val="22"/>
        </w:rPr>
        <w:t xml:space="preserve"> •</w:t>
      </w:r>
      <w:r>
        <w:rPr>
          <w:sz w:val="22"/>
        </w:rPr>
        <w:t xml:space="preserve"> </w:t>
      </w:r>
      <w:r w:rsidRPr="001E74AD">
        <w:rPr>
          <w:sz w:val="22"/>
        </w:rPr>
        <w:t>P.O. Box 109650</w:t>
      </w:r>
    </w:p>
    <w:p w14:paraId="2C3C213D" w14:textId="77777777" w:rsid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9D3FC47" w14:textId="77777777" w:rsidR="001E74AD" w:rsidRPr="00C16A1A"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18"/>
          <w:szCs w:val="18"/>
        </w:rPr>
      </w:pPr>
    </w:p>
    <w:p w14:paraId="7481DE78" w14:textId="1CBABBB6" w:rsidR="001E74AD" w:rsidRPr="001E74AD" w:rsidRDefault="003E735B"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7728" behindDoc="0" locked="0" layoutInCell="1" allowOverlap="1" wp14:anchorId="411D1CDB" wp14:editId="52B59FA7">
                <wp:simplePos x="0" y="0"/>
                <wp:positionH relativeFrom="column">
                  <wp:posOffset>318135</wp:posOffset>
                </wp:positionH>
                <wp:positionV relativeFrom="paragraph">
                  <wp:posOffset>67945</wp:posOffset>
                </wp:positionV>
                <wp:extent cx="2171700" cy="0"/>
                <wp:effectExtent l="7620" t="6985" r="11430" b="12065"/>
                <wp:wrapNone/>
                <wp:docPr id="182555316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2DC24"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3540A80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7A763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11546B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846993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76FEE48" w14:textId="16BD70DD" w:rsidR="008E35D3" w:rsidRDefault="003E735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6704" behindDoc="1" locked="1" layoutInCell="1" allowOverlap="1" wp14:anchorId="14E8DCA5" wp14:editId="36A44DB5">
                <wp:simplePos x="0" y="0"/>
                <wp:positionH relativeFrom="margin">
                  <wp:posOffset>1992630</wp:posOffset>
                </wp:positionH>
                <wp:positionV relativeFrom="paragraph">
                  <wp:posOffset>-974090</wp:posOffset>
                </wp:positionV>
                <wp:extent cx="2586990" cy="361950"/>
                <wp:effectExtent l="0" t="0" r="3810" b="0"/>
                <wp:wrapNone/>
                <wp:docPr id="2208198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9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93C97D3" w14:textId="4F055C1E" w:rsidR="00DF3D05" w:rsidRPr="001E74AD" w:rsidRDefault="00544479">
                            <w:pPr>
                              <w:pStyle w:val="Heading2"/>
                              <w:rPr>
                                <w:rFonts w:ascii="Times New Roman" w:hAnsi="Times New Roman"/>
                              </w:rPr>
                            </w:pPr>
                            <w:r>
                              <w:rPr>
                                <w:rFonts w:ascii="Times New Roman" w:hAnsi="Times New Roman"/>
                              </w:rPr>
                              <w:t xml:space="preserve">    </w:t>
                            </w:r>
                            <w:r w:rsidR="00DF3D05" w:rsidRPr="001E74AD">
                              <w:rPr>
                                <w:rFonts w:ascii="Times New Roman" w:hAnsi="Times New Roman"/>
                              </w:rPr>
                              <w:t xml:space="preserve">Diocese of </w:t>
                            </w:r>
                            <w:smartTag w:uri="urn:schemas-microsoft-com:office:smarttags" w:element="place">
                              <w:smartTag w:uri="urn:schemas-microsoft-com:office:smarttags" w:element="City">
                                <w:r w:rsidR="00DF3D05"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8DCA5" id="Rectangle 3" o:spid="_x0000_s1028" style="position:absolute;margin-left:156.9pt;margin-top:-76.7pt;width:203.7pt;height:2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" filled="f" stroked="f" strokeweight="0">
                <v:textbox inset="0,0,0,0">
                  <w:txbxContent>
                    <w:p w14:paraId="393C97D3" w14:textId="4F055C1E" w:rsidR="00DF3D05" w:rsidRPr="001E74AD" w:rsidRDefault="00544479">
                      <w:pPr>
                        <w:pStyle w:val="Heading2"/>
                        <w:rPr>
                          <w:rFonts w:ascii="Times New Roman" w:hAnsi="Times New Roman"/>
                        </w:rPr>
                      </w:pPr>
                      <w:r>
                        <w:rPr>
                          <w:rFonts w:ascii="Times New Roman" w:hAnsi="Times New Roman"/>
                        </w:rPr>
                        <w:t xml:space="preserve">    </w:t>
                      </w:r>
                      <w:r w:rsidR="00DF3D05" w:rsidRPr="001E74AD">
                        <w:rPr>
                          <w:rFonts w:ascii="Times New Roman" w:hAnsi="Times New Roman"/>
                        </w:rPr>
                        <w:t xml:space="preserve">Diocese of </w:t>
                      </w:r>
                      <w:smartTag w:uri="urn:schemas-microsoft-com:office:smarttags" w:element="place">
                        <w:smartTag w:uri="urn:schemas-microsoft-com:office:smarttags" w:element="City">
                          <w:r w:rsidR="00DF3D05" w:rsidRPr="001E74AD">
                            <w:rPr>
                              <w:rFonts w:ascii="Times New Roman" w:hAnsi="Times New Roman"/>
                            </w:rPr>
                            <w:t>Palm Beach</w:t>
                          </w:r>
                        </w:smartTag>
                      </w:smartTag>
                    </w:p>
                  </w:txbxContent>
                </v:textbox>
                <w10:wrap anchorx="margin"/>
                <w10:anchorlock/>
              </v:rect>
            </w:pict>
          </mc:Fallback>
        </mc:AlternateContent>
      </w:r>
    </w:p>
    <w:p w14:paraId="6C14EED6" w14:textId="77777777" w:rsidR="0013130C" w:rsidRDefault="0013130C" w:rsidP="00B17CBF">
      <w:pPr>
        <w:rPr>
          <w:sz w:val="24"/>
          <w:szCs w:val="24"/>
        </w:rPr>
      </w:pPr>
    </w:p>
    <w:p w14:paraId="1D5EF719" w14:textId="703F9476" w:rsidR="000A21A6" w:rsidRDefault="009A3E87" w:rsidP="000A21A6">
      <w:pPr>
        <w:spacing w:after="200" w:line="276" w:lineRule="auto"/>
        <w:rPr>
          <w:sz w:val="24"/>
          <w:szCs w:val="24"/>
        </w:rPr>
      </w:pPr>
      <w:r>
        <w:rPr>
          <w:sz w:val="24"/>
          <w:szCs w:val="24"/>
        </w:rPr>
        <w:tab/>
      </w:r>
      <w:r>
        <w:rPr>
          <w:sz w:val="24"/>
          <w:szCs w:val="24"/>
        </w:rPr>
        <w:tab/>
      </w:r>
      <w:r>
        <w:rPr>
          <w:sz w:val="24"/>
          <w:szCs w:val="24"/>
        </w:rPr>
        <w:tab/>
      </w:r>
      <w:r>
        <w:rPr>
          <w:sz w:val="24"/>
          <w:szCs w:val="24"/>
        </w:rPr>
        <w:tab/>
      </w:r>
      <w:r w:rsidRPr="00544479">
        <w:rPr>
          <w:sz w:val="24"/>
          <w:szCs w:val="24"/>
        </w:rPr>
        <w:tab/>
      </w:r>
      <w:r w:rsidR="000A21A6">
        <w:rPr>
          <w:sz w:val="24"/>
          <w:szCs w:val="24"/>
        </w:rPr>
        <w:tab/>
        <w:t xml:space="preserve">        July 2025</w:t>
      </w:r>
    </w:p>
    <w:p w14:paraId="00899A53" w14:textId="77777777" w:rsidR="000A21A6" w:rsidRPr="000A21A6" w:rsidRDefault="000A21A6" w:rsidP="000A21A6">
      <w:pPr>
        <w:spacing w:after="200" w:line="276" w:lineRule="auto"/>
        <w:rPr>
          <w:sz w:val="10"/>
          <w:szCs w:val="10"/>
        </w:rPr>
      </w:pPr>
    </w:p>
    <w:p w14:paraId="5A371AB5" w14:textId="5F3A4469" w:rsidR="000A21A6" w:rsidRPr="009A6B79" w:rsidRDefault="000A21A6" w:rsidP="000A21A6">
      <w:pPr>
        <w:spacing w:after="200" w:line="276" w:lineRule="auto"/>
        <w:rPr>
          <w:sz w:val="24"/>
          <w:szCs w:val="24"/>
        </w:rPr>
      </w:pPr>
      <w:r w:rsidRPr="009A6B79">
        <w:rPr>
          <w:sz w:val="24"/>
          <w:szCs w:val="24"/>
        </w:rPr>
        <w:t>Dear Brothers and Sisters in Christ</w:t>
      </w:r>
      <w:r>
        <w:rPr>
          <w:sz w:val="24"/>
          <w:szCs w:val="24"/>
        </w:rPr>
        <w:t>:</w:t>
      </w:r>
    </w:p>
    <w:p w14:paraId="0F086A06" w14:textId="77777777" w:rsidR="000A21A6" w:rsidRPr="009A6B79" w:rsidRDefault="000A21A6" w:rsidP="000A21A6">
      <w:pPr>
        <w:shd w:val="clear" w:color="auto" w:fill="FFFFFF"/>
        <w:ind w:firstLine="720"/>
        <w:jc w:val="both"/>
        <w:rPr>
          <w:sz w:val="24"/>
          <w:szCs w:val="24"/>
          <w:lang w:val="en"/>
        </w:rPr>
      </w:pPr>
      <w:r w:rsidRPr="009A6B79">
        <w:rPr>
          <w:color w:val="262626"/>
          <w:sz w:val="24"/>
          <w:szCs w:val="24"/>
        </w:rPr>
        <w:t xml:space="preserve">Natural Family Planning (NFP) Awareness Week is an annual, national educational campaign sponsored by the United States Conference of Catholic Bishops (USCCB) to raise awareness and celebrate God’s design for married love and the gift of life. The USCCB document </w:t>
      </w:r>
      <w:r w:rsidRPr="009A6B79">
        <w:rPr>
          <w:i/>
          <w:iCs/>
          <w:color w:val="262626"/>
          <w:sz w:val="24"/>
          <w:szCs w:val="24"/>
        </w:rPr>
        <w:t>Married Love and the Gift of Life</w:t>
      </w:r>
      <w:r w:rsidRPr="009A6B79">
        <w:rPr>
          <w:color w:val="262626"/>
          <w:sz w:val="24"/>
          <w:szCs w:val="24"/>
        </w:rPr>
        <w:t xml:space="preserve"> clarifies how NFP supports Catholic beliefs about married love because it “respects the God-given power to love a new human life into being.” </w:t>
      </w:r>
      <w:r>
        <w:rPr>
          <w:color w:val="262626"/>
          <w:sz w:val="24"/>
          <w:szCs w:val="24"/>
        </w:rPr>
        <w:t xml:space="preserve"> </w:t>
      </w:r>
      <w:r w:rsidRPr="009A6B79">
        <w:rPr>
          <w:color w:val="262626"/>
          <w:sz w:val="24"/>
          <w:szCs w:val="24"/>
        </w:rPr>
        <w:t xml:space="preserve">Modern NFP, based on scientific methods, enables couples to participate in God’s creative action while addressing their human need to plan their families while avoiding the </w:t>
      </w:r>
      <w:r w:rsidRPr="009A6B79">
        <w:rPr>
          <w:sz w:val="24"/>
          <w:szCs w:val="24"/>
          <w:lang w:val="en"/>
        </w:rPr>
        <w:t>devastating spiritual and physical harm caused by artificial contraceptive methods.</w:t>
      </w:r>
    </w:p>
    <w:p w14:paraId="50D82612" w14:textId="77777777" w:rsidR="000A21A6" w:rsidRPr="009A6B79" w:rsidRDefault="000A21A6" w:rsidP="000A21A6">
      <w:pPr>
        <w:pStyle w:val="NormalWeb"/>
        <w:shd w:val="clear" w:color="auto" w:fill="FFFFFF"/>
        <w:spacing w:before="0" w:beforeAutospacing="0" w:after="0" w:afterAutospacing="0"/>
        <w:jc w:val="both"/>
        <w:textAlignment w:val="baseline"/>
        <w:rPr>
          <w:color w:val="262626"/>
        </w:rPr>
      </w:pPr>
    </w:p>
    <w:p w14:paraId="0F395BBB" w14:textId="77777777" w:rsidR="000A21A6" w:rsidRPr="009A6B79" w:rsidRDefault="000A21A6" w:rsidP="000A21A6">
      <w:pPr>
        <w:pStyle w:val="NormalWeb"/>
        <w:shd w:val="clear" w:color="auto" w:fill="FFFFFF"/>
        <w:spacing w:before="0" w:beforeAutospacing="0" w:after="0" w:afterAutospacing="0"/>
        <w:ind w:firstLine="720"/>
        <w:jc w:val="both"/>
        <w:textAlignment w:val="baseline"/>
        <w:rPr>
          <w:color w:val="262626"/>
        </w:rPr>
      </w:pPr>
      <w:r w:rsidRPr="009A6B79">
        <w:rPr>
          <w:color w:val="262626"/>
        </w:rPr>
        <w:t xml:space="preserve">This year NFP Awareness Week is being observed from July 20 through July 26 with the theme: </w:t>
      </w:r>
      <w:r w:rsidRPr="009A6B79">
        <w:rPr>
          <w:i/>
          <w:iCs/>
          <w:color w:val="262626"/>
        </w:rPr>
        <w:t>Pursue a lasting love… Marriage. Create hope for the future! Natural Family Planning, Supporting God’s gifts of love and life in marriage.</w:t>
      </w:r>
      <w:r w:rsidRPr="009A6B79">
        <w:rPr>
          <w:color w:val="262626"/>
        </w:rPr>
        <w:t xml:space="preserve"> During this weeklong celebration, we highlight the anniversary of </w:t>
      </w:r>
      <w:r w:rsidRPr="009A6B79">
        <w:rPr>
          <w:rStyle w:val="Emphasis"/>
          <w:color w:val="262626"/>
          <w:bdr w:val="none" w:sz="0" w:space="0" w:color="auto" w:frame="1"/>
        </w:rPr>
        <w:t>Humanae Vitae</w:t>
      </w:r>
      <w:r w:rsidRPr="009A6B79">
        <w:rPr>
          <w:color w:val="262626"/>
        </w:rPr>
        <w:t> (July 25) which articulates Catholic beliefs about human sexuality, conjugal love, and responsible parenthood.</w:t>
      </w:r>
      <w:r>
        <w:rPr>
          <w:color w:val="262626"/>
        </w:rPr>
        <w:t xml:space="preserve"> </w:t>
      </w:r>
      <w:r w:rsidRPr="009A6B79">
        <w:rPr>
          <w:color w:val="262626"/>
        </w:rPr>
        <w:t xml:space="preserve">In addition, we observe the feast of Saints Joachim and Anne (July 26), the parents of the Blessed Mother and grandparents of Jesus. </w:t>
      </w:r>
    </w:p>
    <w:p w14:paraId="2680CA96" w14:textId="77777777" w:rsidR="000A21A6" w:rsidRPr="009A6B79" w:rsidRDefault="000A21A6" w:rsidP="000A21A6">
      <w:pPr>
        <w:pStyle w:val="NormalWeb"/>
        <w:shd w:val="clear" w:color="auto" w:fill="FFFFFF"/>
        <w:spacing w:before="0" w:beforeAutospacing="0" w:after="0" w:afterAutospacing="0"/>
        <w:ind w:firstLine="720"/>
        <w:jc w:val="both"/>
        <w:textAlignment w:val="baseline"/>
        <w:rPr>
          <w:color w:val="262626"/>
        </w:rPr>
      </w:pPr>
    </w:p>
    <w:p w14:paraId="35E89211" w14:textId="77777777" w:rsidR="000A21A6" w:rsidRPr="009A6B79" w:rsidRDefault="000A21A6" w:rsidP="000A21A6">
      <w:pPr>
        <w:ind w:firstLine="720"/>
        <w:jc w:val="both"/>
        <w:rPr>
          <w:sz w:val="24"/>
          <w:szCs w:val="24"/>
        </w:rPr>
      </w:pPr>
      <w:r w:rsidRPr="009A6B79">
        <w:rPr>
          <w:color w:val="262626"/>
          <w:sz w:val="24"/>
          <w:szCs w:val="24"/>
        </w:rPr>
        <w:t xml:space="preserve">As always, but especially during NFP Awareness Week, </w:t>
      </w:r>
      <w:r w:rsidRPr="009A6B79">
        <w:rPr>
          <w:sz w:val="24"/>
          <w:szCs w:val="24"/>
        </w:rPr>
        <w:t>I would like to congratulate those married couples who live out their marriage commitment to free, total, faithful, and fruitful love.</w:t>
      </w:r>
      <w:r>
        <w:rPr>
          <w:sz w:val="24"/>
          <w:szCs w:val="24"/>
        </w:rPr>
        <w:t xml:space="preserve"> </w:t>
      </w:r>
      <w:r w:rsidRPr="009A6B79">
        <w:rPr>
          <w:sz w:val="24"/>
          <w:szCs w:val="24"/>
        </w:rPr>
        <w:t xml:space="preserve">I encourage all married couples and those preparing for marriage to reflect on their current or future marriages and how they can authentically and responsibly fulfill their commitment to fruitful love. </w:t>
      </w:r>
      <w:r>
        <w:rPr>
          <w:sz w:val="24"/>
          <w:szCs w:val="24"/>
        </w:rPr>
        <w:t xml:space="preserve"> </w:t>
      </w:r>
      <w:r w:rsidRPr="009A6B79">
        <w:rPr>
          <w:sz w:val="24"/>
          <w:szCs w:val="24"/>
        </w:rPr>
        <w:t>If you have not yet considered NFP or have questions, I encourage you to investigate and</w:t>
      </w:r>
      <w:r>
        <w:rPr>
          <w:sz w:val="24"/>
          <w:szCs w:val="24"/>
        </w:rPr>
        <w:t xml:space="preserve"> </w:t>
      </w:r>
      <w:r w:rsidRPr="009A6B79">
        <w:rPr>
          <w:sz w:val="24"/>
          <w:szCs w:val="24"/>
        </w:rPr>
        <w:t>discover the richness of NFP.</w:t>
      </w:r>
      <w:r>
        <w:rPr>
          <w:sz w:val="24"/>
          <w:szCs w:val="24"/>
        </w:rPr>
        <w:t xml:space="preserve">  </w:t>
      </w:r>
      <w:r w:rsidRPr="009A6B79">
        <w:rPr>
          <w:sz w:val="24"/>
          <w:szCs w:val="24"/>
        </w:rPr>
        <w:t xml:space="preserve">Please visit our website at </w:t>
      </w:r>
      <w:hyperlink r:id="rId9" w:history="1">
        <w:r w:rsidRPr="009A6B79">
          <w:rPr>
            <w:rStyle w:val="Hyperlink"/>
            <w:sz w:val="24"/>
            <w:szCs w:val="24"/>
          </w:rPr>
          <w:t>www.diocesepb.org/naturalfamilyplanning</w:t>
        </w:r>
      </w:hyperlink>
      <w:r w:rsidRPr="009A6B79">
        <w:rPr>
          <w:sz w:val="24"/>
          <w:szCs w:val="24"/>
        </w:rPr>
        <w:t xml:space="preserve"> for resources and additional information or call 561-775-9557.</w:t>
      </w:r>
    </w:p>
    <w:p w14:paraId="1D77B3CC" w14:textId="14396BFC" w:rsidR="009A3E87" w:rsidRPr="009A3E87" w:rsidRDefault="009A3E87" w:rsidP="00544479"/>
    <w:p w14:paraId="6464409A" w14:textId="77777777" w:rsidR="00B17CBF" w:rsidRPr="009A3E87" w:rsidRDefault="00B17CBF" w:rsidP="00815962">
      <w:pPr>
        <w:ind w:firstLine="720"/>
        <w:rPr>
          <w:sz w:val="24"/>
          <w:szCs w:val="24"/>
        </w:rPr>
      </w:pPr>
      <w:r w:rsidRPr="009A3E87">
        <w:rPr>
          <w:sz w:val="24"/>
          <w:szCs w:val="24"/>
        </w:rPr>
        <w:t>With every prayerful wish, I am</w:t>
      </w:r>
    </w:p>
    <w:p w14:paraId="750F3FFD" w14:textId="77777777" w:rsidR="001A6BB2" w:rsidRPr="009A3E87" w:rsidRDefault="001A6BB2" w:rsidP="00B17CBF"/>
    <w:p w14:paraId="6516CA43" w14:textId="32EF536D" w:rsidR="00B17CBF" w:rsidRDefault="00B17CBF" w:rsidP="00544479">
      <w:pPr>
        <w:tabs>
          <w:tab w:val="left" w:pos="4050"/>
          <w:tab w:val="left" w:pos="4140"/>
          <w:tab w:val="left" w:pos="4230"/>
        </w:tabs>
        <w:rPr>
          <w:sz w:val="24"/>
          <w:szCs w:val="24"/>
        </w:rPr>
      </w:pPr>
      <w:r w:rsidRPr="009A3E87">
        <w:rPr>
          <w:sz w:val="24"/>
          <w:szCs w:val="24"/>
        </w:rPr>
        <w:tab/>
      </w:r>
      <w:r w:rsidRPr="009A3E87">
        <w:rPr>
          <w:sz w:val="24"/>
          <w:szCs w:val="24"/>
        </w:rPr>
        <w:tab/>
      </w:r>
      <w:r w:rsidR="00544479">
        <w:rPr>
          <w:sz w:val="24"/>
          <w:szCs w:val="24"/>
        </w:rPr>
        <w:t xml:space="preserve">   </w:t>
      </w:r>
      <w:r w:rsidRPr="009A3E87">
        <w:rPr>
          <w:sz w:val="24"/>
          <w:szCs w:val="24"/>
        </w:rPr>
        <w:t>Sincerely yours in Christ,</w:t>
      </w:r>
    </w:p>
    <w:p w14:paraId="6B0598A2" w14:textId="77777777" w:rsidR="00B34C96" w:rsidRPr="00B34C96" w:rsidRDefault="00B34C96" w:rsidP="00544479">
      <w:pPr>
        <w:tabs>
          <w:tab w:val="left" w:pos="4050"/>
          <w:tab w:val="left" w:pos="4140"/>
          <w:tab w:val="left" w:pos="4230"/>
        </w:tabs>
        <w:rPr>
          <w:sz w:val="16"/>
          <w:szCs w:val="16"/>
        </w:rPr>
      </w:pPr>
    </w:p>
    <w:p w14:paraId="365A6832" w14:textId="10841199" w:rsidR="00B17CBF" w:rsidRPr="009A3E87" w:rsidRDefault="000027DC" w:rsidP="00B17CBF">
      <w:pPr>
        <w:rPr>
          <w:sz w:val="24"/>
          <w:szCs w:val="24"/>
        </w:rPr>
      </w:pPr>
      <w:r w:rsidRPr="009A3E87">
        <w:rPr>
          <w:noProof/>
          <w:sz w:val="24"/>
          <w:szCs w:val="24"/>
        </w:rPr>
        <w:tab/>
      </w:r>
      <w:r w:rsidRPr="009A3E87">
        <w:rPr>
          <w:noProof/>
          <w:sz w:val="24"/>
          <w:szCs w:val="24"/>
        </w:rPr>
        <w:tab/>
      </w:r>
      <w:r w:rsidRPr="009A3E87">
        <w:rPr>
          <w:noProof/>
          <w:sz w:val="24"/>
          <w:szCs w:val="24"/>
        </w:rPr>
        <w:tab/>
      </w:r>
      <w:r w:rsidRPr="009A3E87">
        <w:rPr>
          <w:noProof/>
          <w:sz w:val="24"/>
          <w:szCs w:val="24"/>
        </w:rPr>
        <w:tab/>
      </w:r>
      <w:r w:rsidRPr="009A3E87">
        <w:rPr>
          <w:noProof/>
          <w:sz w:val="24"/>
          <w:szCs w:val="24"/>
        </w:rPr>
        <w:tab/>
      </w:r>
      <w:r w:rsidR="00544479">
        <w:rPr>
          <w:noProof/>
          <w:sz w:val="24"/>
          <w:szCs w:val="24"/>
        </w:rPr>
        <w:t xml:space="preserve">           </w:t>
      </w:r>
      <w:r w:rsidR="00544479">
        <w:rPr>
          <w:noProof/>
          <w:sz w:val="24"/>
          <w:szCs w:val="24"/>
        </w:rPr>
        <w:tab/>
      </w:r>
      <w:r w:rsidRPr="009A3E87">
        <w:rPr>
          <w:noProof/>
          <w:sz w:val="24"/>
          <w:szCs w:val="24"/>
        </w:rPr>
        <w:drawing>
          <wp:inline distT="0" distB="0" distL="0" distR="0" wp14:anchorId="44656CAC" wp14:editId="50FFE488">
            <wp:extent cx="2752725" cy="529590"/>
            <wp:effectExtent l="0" t="0" r="0" b="0"/>
            <wp:docPr id="2" name="Picture 1"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10" cstate="print"/>
                    <a:srcRect/>
                    <a:stretch>
                      <a:fillRect/>
                    </a:stretch>
                  </pic:blipFill>
                  <pic:spPr bwMode="auto">
                    <a:xfrm>
                      <a:off x="0" y="0"/>
                      <a:ext cx="2752725" cy="529590"/>
                    </a:xfrm>
                    <a:prstGeom prst="rect">
                      <a:avLst/>
                    </a:prstGeom>
                    <a:noFill/>
                    <a:ln w="9525">
                      <a:noFill/>
                      <a:miter lim="800000"/>
                      <a:headEnd/>
                      <a:tailEnd/>
                    </a:ln>
                  </pic:spPr>
                </pic:pic>
              </a:graphicData>
            </a:graphic>
          </wp:inline>
        </w:drawing>
      </w:r>
      <w:r w:rsidRPr="009A3E87">
        <w:rPr>
          <w:noProof/>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t>Most Reverend Gerald M. Barbarito</w:t>
      </w:r>
      <w:r w:rsidR="00B17CBF" w:rsidRPr="009A3E87">
        <w:rPr>
          <w:sz w:val="24"/>
          <w:szCs w:val="24"/>
        </w:rPr>
        <w:br/>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544479">
        <w:rPr>
          <w:sz w:val="24"/>
          <w:szCs w:val="24"/>
        </w:rPr>
        <w:tab/>
      </w:r>
      <w:r w:rsidR="00B17CBF" w:rsidRPr="009A3E87">
        <w:rPr>
          <w:sz w:val="24"/>
          <w:szCs w:val="24"/>
        </w:rPr>
        <w:t>Bishop of Palm Beach</w:t>
      </w:r>
    </w:p>
    <w:sectPr w:rsidR="00B17CBF" w:rsidRPr="009A3E87" w:rsidSect="00544479">
      <w:endnotePr>
        <w:numFmt w:val="decimal"/>
      </w:endnotePr>
      <w:pgSz w:w="12240" w:h="15840"/>
      <w:pgMar w:top="317" w:right="1152" w:bottom="0" w:left="1152"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170C218-BFDB-4C90-BA88-3E539EA187EF}"/>
    <w:embedBold r:id="rId2" w:fontKey="{D56F57F1-66D8-41C9-9376-FC61EE3696C9}"/>
    <w:embedItalic r:id="rId3" w:fontKey="{02D32CC7-332A-4D50-A981-0FCC1F2A658A}"/>
  </w:font>
  <w:font w:name="Arial Black">
    <w:panose1 w:val="020B0A04020102020204"/>
    <w:charset w:val="00"/>
    <w:family w:val="swiss"/>
    <w:pitch w:val="variable"/>
    <w:sig w:usb0="A00002AF" w:usb1="400078FB" w:usb2="00000000" w:usb3="00000000" w:csb0="0000009F" w:csb1="00000000"/>
    <w:embedRegular r:id="rId4" w:fontKey="{51100F11-5FF0-466E-9EE2-AE8A07E55257}"/>
  </w:font>
  <w:font w:name="UnivrstyRoman BT">
    <w:altName w:val="Courier New"/>
    <w:charset w:val="00"/>
    <w:family w:val="decorative"/>
    <w:pitch w:val="variable"/>
    <w:sig w:usb0="00000007" w:usb1="00000000" w:usb2="00000000" w:usb3="00000000" w:csb0="00000011" w:csb1="00000000"/>
    <w:embedRegular r:id="rId5" w:fontKey="{D34332DD-325E-406D-B461-FC05801C7B28}"/>
  </w:font>
  <w:font w:name="Arial">
    <w:panose1 w:val="020B0604020202020204"/>
    <w:charset w:val="00"/>
    <w:family w:val="swiss"/>
    <w:pitch w:val="variable"/>
    <w:sig w:usb0="E0002EFF" w:usb1="C000785B" w:usb2="00000009" w:usb3="00000000" w:csb0="000001FF" w:csb1="00000000"/>
    <w:embedRegular r:id="rId6" w:fontKey="{81B503CA-7EA5-4C66-A46E-F5F54E6CC651}"/>
  </w:font>
  <w:font w:name="Tahoma">
    <w:panose1 w:val="020B0604030504040204"/>
    <w:charset w:val="00"/>
    <w:family w:val="swiss"/>
    <w:pitch w:val="variable"/>
    <w:sig w:usb0="E1002EFF" w:usb1="C000605B" w:usb2="00000029" w:usb3="00000000" w:csb0="000101FF" w:csb1="00000000"/>
    <w:embedRegular r:id="rId7" w:fontKey="{EDB4AA4D-4D0F-475A-9645-459DC620C204}"/>
  </w:font>
  <w:font w:name="Calibri">
    <w:panose1 w:val="020F0502020204030204"/>
    <w:charset w:val="00"/>
    <w:family w:val="swiss"/>
    <w:pitch w:val="variable"/>
    <w:sig w:usb0="E4002EFF" w:usb1="C000247B" w:usb2="00000009" w:usb3="00000000" w:csb0="000001FF" w:csb1="00000000"/>
    <w:embedRegular r:id="rId8" w:fontKey="{42DDE6A0-A85F-4CF6-BEDA-C686A30044D4}"/>
  </w:font>
  <w:font w:name="Courier New">
    <w:panose1 w:val="02070309020205020404"/>
    <w:charset w:val="00"/>
    <w:family w:val="modern"/>
    <w:pitch w:val="fixed"/>
    <w:sig w:usb0="E0002EFF" w:usb1="C0007843" w:usb2="00000009" w:usb3="00000000" w:csb0="000001FF" w:csb1="00000000"/>
    <w:embedRegular r:id="rId9" w:fontKey="{22C63FB8-A2AB-4D95-8DD5-DC420C1A93D7}"/>
  </w:font>
  <w:font w:name="Cambria">
    <w:panose1 w:val="02040503050406030204"/>
    <w:charset w:val="00"/>
    <w:family w:val="roman"/>
    <w:pitch w:val="variable"/>
    <w:sig w:usb0="E00006FF" w:usb1="420024FF" w:usb2="02000000" w:usb3="00000000" w:csb0="0000019F" w:csb1="00000000"/>
    <w:embedRegular r:id="rId10" w:fontKey="{6B09CF7C-5805-425E-8AEA-42DC31BF97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043597388">
    <w:abstractNumId w:val="0"/>
  </w:num>
  <w:num w:numId="2" w16cid:durableId="884760153">
    <w:abstractNumId w:val="2"/>
  </w:num>
  <w:num w:numId="3" w16cid:durableId="1794324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894"/>
    <w:rsid w:val="000027DC"/>
    <w:rsid w:val="00015C0A"/>
    <w:rsid w:val="00017299"/>
    <w:rsid w:val="0004109F"/>
    <w:rsid w:val="000A21A6"/>
    <w:rsid w:val="000B1BD8"/>
    <w:rsid w:val="000B411F"/>
    <w:rsid w:val="000C648F"/>
    <w:rsid w:val="000F07AA"/>
    <w:rsid w:val="000F21E0"/>
    <w:rsid w:val="00123F4D"/>
    <w:rsid w:val="001271D8"/>
    <w:rsid w:val="0013130C"/>
    <w:rsid w:val="00137BE5"/>
    <w:rsid w:val="00150F30"/>
    <w:rsid w:val="001A6BB2"/>
    <w:rsid w:val="001B0E3C"/>
    <w:rsid w:val="001E2BA5"/>
    <w:rsid w:val="001E74AD"/>
    <w:rsid w:val="002040A9"/>
    <w:rsid w:val="00217753"/>
    <w:rsid w:val="002401B2"/>
    <w:rsid w:val="002410E5"/>
    <w:rsid w:val="00291A90"/>
    <w:rsid w:val="002C1292"/>
    <w:rsid w:val="002C1BD7"/>
    <w:rsid w:val="002F324F"/>
    <w:rsid w:val="002F33E7"/>
    <w:rsid w:val="00314C5E"/>
    <w:rsid w:val="00366A0F"/>
    <w:rsid w:val="00372FA8"/>
    <w:rsid w:val="003750C0"/>
    <w:rsid w:val="00376D8B"/>
    <w:rsid w:val="003A1635"/>
    <w:rsid w:val="003A58C7"/>
    <w:rsid w:val="003B4558"/>
    <w:rsid w:val="003B6F7D"/>
    <w:rsid w:val="003C45BC"/>
    <w:rsid w:val="003D6C6E"/>
    <w:rsid w:val="003E735B"/>
    <w:rsid w:val="003F1EC2"/>
    <w:rsid w:val="003F603A"/>
    <w:rsid w:val="004206B4"/>
    <w:rsid w:val="0042090F"/>
    <w:rsid w:val="004405C6"/>
    <w:rsid w:val="0046412E"/>
    <w:rsid w:val="00476FC0"/>
    <w:rsid w:val="004A4766"/>
    <w:rsid w:val="004C7837"/>
    <w:rsid w:val="004E035C"/>
    <w:rsid w:val="004E6AAF"/>
    <w:rsid w:val="00502FED"/>
    <w:rsid w:val="0051251A"/>
    <w:rsid w:val="005305EC"/>
    <w:rsid w:val="00540894"/>
    <w:rsid w:val="00544479"/>
    <w:rsid w:val="005B17B7"/>
    <w:rsid w:val="005C3C35"/>
    <w:rsid w:val="005C4E71"/>
    <w:rsid w:val="005D30A6"/>
    <w:rsid w:val="005D66F9"/>
    <w:rsid w:val="005F04D2"/>
    <w:rsid w:val="0060038A"/>
    <w:rsid w:val="00621F3D"/>
    <w:rsid w:val="0062200B"/>
    <w:rsid w:val="00657BAC"/>
    <w:rsid w:val="006C39E1"/>
    <w:rsid w:val="0071136A"/>
    <w:rsid w:val="00713C5E"/>
    <w:rsid w:val="007338FF"/>
    <w:rsid w:val="00754E13"/>
    <w:rsid w:val="00765235"/>
    <w:rsid w:val="007A2CA0"/>
    <w:rsid w:val="007B6554"/>
    <w:rsid w:val="007F6676"/>
    <w:rsid w:val="00815962"/>
    <w:rsid w:val="00817949"/>
    <w:rsid w:val="008461A7"/>
    <w:rsid w:val="0085367B"/>
    <w:rsid w:val="008638E4"/>
    <w:rsid w:val="00866410"/>
    <w:rsid w:val="0089239F"/>
    <w:rsid w:val="008B38EC"/>
    <w:rsid w:val="008E0BD4"/>
    <w:rsid w:val="008E35D3"/>
    <w:rsid w:val="008E42D0"/>
    <w:rsid w:val="008F3D6C"/>
    <w:rsid w:val="009222A4"/>
    <w:rsid w:val="00941EE0"/>
    <w:rsid w:val="00976EE6"/>
    <w:rsid w:val="009A3E87"/>
    <w:rsid w:val="009C2B95"/>
    <w:rsid w:val="009E4560"/>
    <w:rsid w:val="009F3D0A"/>
    <w:rsid w:val="00A154CA"/>
    <w:rsid w:val="00A15FF6"/>
    <w:rsid w:val="00A647A0"/>
    <w:rsid w:val="00A65C85"/>
    <w:rsid w:val="00A772BF"/>
    <w:rsid w:val="00AA3B68"/>
    <w:rsid w:val="00AA7F69"/>
    <w:rsid w:val="00AE1B22"/>
    <w:rsid w:val="00B029AA"/>
    <w:rsid w:val="00B17CBF"/>
    <w:rsid w:val="00B25631"/>
    <w:rsid w:val="00B26A8A"/>
    <w:rsid w:val="00B34C96"/>
    <w:rsid w:val="00B36151"/>
    <w:rsid w:val="00B45764"/>
    <w:rsid w:val="00B46A61"/>
    <w:rsid w:val="00B65559"/>
    <w:rsid w:val="00BA4717"/>
    <w:rsid w:val="00BB1D85"/>
    <w:rsid w:val="00BC7E27"/>
    <w:rsid w:val="00BD318F"/>
    <w:rsid w:val="00BD78DE"/>
    <w:rsid w:val="00BE5E94"/>
    <w:rsid w:val="00C13EC5"/>
    <w:rsid w:val="00C16A1A"/>
    <w:rsid w:val="00C24089"/>
    <w:rsid w:val="00C36117"/>
    <w:rsid w:val="00C41A4D"/>
    <w:rsid w:val="00C50D8F"/>
    <w:rsid w:val="00C51095"/>
    <w:rsid w:val="00C55BD9"/>
    <w:rsid w:val="00C7397C"/>
    <w:rsid w:val="00C766A9"/>
    <w:rsid w:val="00C800C6"/>
    <w:rsid w:val="00CD617F"/>
    <w:rsid w:val="00D02280"/>
    <w:rsid w:val="00D11BE2"/>
    <w:rsid w:val="00D20EA3"/>
    <w:rsid w:val="00D25F0C"/>
    <w:rsid w:val="00D2644E"/>
    <w:rsid w:val="00D707BF"/>
    <w:rsid w:val="00DB1382"/>
    <w:rsid w:val="00DF3D05"/>
    <w:rsid w:val="00DF4456"/>
    <w:rsid w:val="00E02632"/>
    <w:rsid w:val="00E41FFD"/>
    <w:rsid w:val="00E44D90"/>
    <w:rsid w:val="00E46EA2"/>
    <w:rsid w:val="00E475F2"/>
    <w:rsid w:val="00E51835"/>
    <w:rsid w:val="00E703A0"/>
    <w:rsid w:val="00E9059B"/>
    <w:rsid w:val="00EA3909"/>
    <w:rsid w:val="00EB30BF"/>
    <w:rsid w:val="00ED0BFB"/>
    <w:rsid w:val="00ED3EEB"/>
    <w:rsid w:val="00F1088A"/>
    <w:rsid w:val="00F12B6C"/>
    <w:rsid w:val="00F2722C"/>
    <w:rsid w:val="00F50E23"/>
    <w:rsid w:val="00F54C8D"/>
    <w:rsid w:val="00F57C87"/>
    <w:rsid w:val="00F65604"/>
    <w:rsid w:val="00F66AC7"/>
    <w:rsid w:val="00FB3B28"/>
    <w:rsid w:val="00FD1733"/>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69E3746C"/>
  <w15:docId w15:val="{E1E3E1D7-254A-4F2C-B0D9-CFE66E39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D85"/>
  </w:style>
  <w:style w:type="paragraph" w:styleId="Heading1">
    <w:name w:val="heading 1"/>
    <w:basedOn w:val="Normal"/>
    <w:next w:val="BodyText"/>
    <w:qFormat/>
    <w:rsid w:val="00BB1D85"/>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BB1D85"/>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B1D85"/>
  </w:style>
  <w:style w:type="paragraph" w:styleId="BodyText">
    <w:name w:val="Body Text"/>
    <w:basedOn w:val="Normal"/>
    <w:rsid w:val="00BB1D85"/>
    <w:pPr>
      <w:spacing w:after="220" w:line="180" w:lineRule="atLeast"/>
      <w:jc w:val="both"/>
    </w:pPr>
    <w:rPr>
      <w:rFonts w:ascii="Arial" w:hAnsi="Arial"/>
      <w:spacing w:val="-5"/>
    </w:rPr>
  </w:style>
  <w:style w:type="paragraph" w:styleId="MessageHeader">
    <w:name w:val="Message Header"/>
    <w:basedOn w:val="BodyText"/>
    <w:rsid w:val="00BB1D85"/>
    <w:pPr>
      <w:keepLines/>
      <w:spacing w:after="120"/>
      <w:ind w:left="720" w:hanging="720"/>
      <w:jc w:val="left"/>
    </w:pPr>
  </w:style>
  <w:style w:type="paragraph" w:customStyle="1" w:styleId="MessageHeaderFirst">
    <w:name w:val="Message Header First"/>
    <w:basedOn w:val="MessageHeader"/>
    <w:next w:val="MessageHeader"/>
    <w:rsid w:val="00BB1D85"/>
    <w:pPr>
      <w:spacing w:before="220"/>
    </w:pPr>
  </w:style>
  <w:style w:type="character" w:customStyle="1" w:styleId="MessageHeaderLabel">
    <w:name w:val="Message Header Label"/>
    <w:rsid w:val="00BB1D85"/>
    <w:rPr>
      <w:rFonts w:ascii="Arial Black" w:hAnsi="Arial Black"/>
      <w:spacing w:val="-10"/>
      <w:sz w:val="18"/>
    </w:rPr>
  </w:style>
  <w:style w:type="paragraph" w:customStyle="1" w:styleId="MessageHeaderLast">
    <w:name w:val="Message Header Last"/>
    <w:basedOn w:val="MessageHeader"/>
    <w:next w:val="BodyText"/>
    <w:rsid w:val="00BB1D85"/>
    <w:pPr>
      <w:pBdr>
        <w:bottom w:val="single" w:sz="6" w:space="15" w:color="auto"/>
      </w:pBdr>
      <w:spacing w:after="320"/>
    </w:pPr>
  </w:style>
  <w:style w:type="character" w:styleId="Hyperlink">
    <w:name w:val="Hyperlink"/>
    <w:basedOn w:val="DefaultParagraphFont"/>
    <w:uiPriority w:val="99"/>
    <w:rsid w:val="00BB1D85"/>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Default">
    <w:name w:val="Default"/>
    <w:rsid w:val="004405C6"/>
    <w:pPr>
      <w:autoSpaceDE w:val="0"/>
      <w:autoSpaceDN w:val="0"/>
      <w:adjustRightInd w:val="0"/>
    </w:pPr>
    <w:rPr>
      <w:color w:val="000000"/>
      <w:sz w:val="24"/>
      <w:szCs w:val="24"/>
    </w:rPr>
  </w:style>
  <w:style w:type="paragraph" w:styleId="NormalWeb">
    <w:name w:val="Normal (Web)"/>
    <w:basedOn w:val="Normal"/>
    <w:uiPriority w:val="99"/>
    <w:unhideWhenUsed/>
    <w:rsid w:val="008F3D6C"/>
    <w:pPr>
      <w:spacing w:before="100" w:beforeAutospacing="1" w:after="100" w:afterAutospacing="1"/>
    </w:pPr>
    <w:rPr>
      <w:sz w:val="24"/>
      <w:szCs w:val="24"/>
    </w:rPr>
  </w:style>
  <w:style w:type="character" w:styleId="Strong">
    <w:name w:val="Strong"/>
    <w:basedOn w:val="DefaultParagraphFont"/>
    <w:uiPriority w:val="22"/>
    <w:qFormat/>
    <w:rsid w:val="00CD617F"/>
    <w:rPr>
      <w:b/>
      <w:bCs/>
    </w:rPr>
  </w:style>
  <w:style w:type="paragraph" w:customStyle="1" w:styleId="Pa0">
    <w:name w:val="Pa0"/>
    <w:basedOn w:val="Default"/>
    <w:next w:val="Default"/>
    <w:uiPriority w:val="99"/>
    <w:rsid w:val="004C7837"/>
    <w:pPr>
      <w:spacing w:line="241" w:lineRule="atLeast"/>
    </w:pPr>
    <w:rPr>
      <w:rFonts w:eastAsiaTheme="minorHAnsi"/>
      <w:color w:val="auto"/>
    </w:rPr>
  </w:style>
  <w:style w:type="character" w:customStyle="1" w:styleId="woj">
    <w:name w:val="woj"/>
    <w:basedOn w:val="DefaultParagraphFont"/>
    <w:rsid w:val="005B17B7"/>
  </w:style>
  <w:style w:type="character" w:customStyle="1" w:styleId="indent-1-breaks">
    <w:name w:val="indent-1-breaks"/>
    <w:basedOn w:val="DefaultParagraphFont"/>
    <w:rsid w:val="005B17B7"/>
  </w:style>
  <w:style w:type="paragraph" w:styleId="PlainText">
    <w:name w:val="Plain Text"/>
    <w:basedOn w:val="Normal"/>
    <w:link w:val="PlainTextChar"/>
    <w:uiPriority w:val="99"/>
    <w:semiHidden/>
    <w:unhideWhenUsed/>
    <w:rsid w:val="00B25631"/>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B25631"/>
    <w:rPr>
      <w:rFonts w:ascii="Calibri" w:eastAsiaTheme="minorHAnsi" w:hAnsi="Calibri" w:cstheme="minorBidi"/>
      <w:sz w:val="22"/>
      <w:szCs w:val="21"/>
    </w:rPr>
  </w:style>
  <w:style w:type="character" w:styleId="Emphasis">
    <w:name w:val="Emphasis"/>
    <w:basedOn w:val="DefaultParagraphFont"/>
    <w:uiPriority w:val="20"/>
    <w:qFormat/>
    <w:rsid w:val="005444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28525">
      <w:bodyDiv w:val="1"/>
      <w:marLeft w:val="0"/>
      <w:marRight w:val="0"/>
      <w:marTop w:val="0"/>
      <w:marBottom w:val="0"/>
      <w:divBdr>
        <w:top w:val="none" w:sz="0" w:space="0" w:color="auto"/>
        <w:left w:val="none" w:sz="0" w:space="0" w:color="auto"/>
        <w:bottom w:val="none" w:sz="0" w:space="0" w:color="auto"/>
        <w:right w:val="none" w:sz="0" w:space="0" w:color="auto"/>
      </w:divBdr>
    </w:div>
    <w:div w:id="103704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www.diocesepb.org/naturalfamilyplann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d23909d2567df866179744e1b61e892b">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3337b53f85fa92e3473071ce53a922bd"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EB6D6D-C7D1-4DDF-A330-AC55EED4C105}">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customXml/itemProps2.xml><?xml version="1.0" encoding="utf-8"?>
<ds:datastoreItem xmlns:ds="http://schemas.openxmlformats.org/officeDocument/2006/customXml" ds:itemID="{86C0CB89-9021-40D9-8155-419C80FC973F}">
  <ds:schemaRefs>
    <ds:schemaRef ds:uri="http://schemas.microsoft.com/sharepoint/v3/contenttype/forms"/>
  </ds:schemaRefs>
</ds:datastoreItem>
</file>

<file path=customXml/itemProps3.xml><?xml version="1.0" encoding="utf-8"?>
<ds:datastoreItem xmlns:ds="http://schemas.openxmlformats.org/officeDocument/2006/customXml" ds:itemID="{DBAF06E5-E47D-4C05-B453-415439B16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Diocesan Letterhead</Template>
  <TotalTime>6</TotalTime>
  <Pages>1</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Theresa Kisrow</cp:lastModifiedBy>
  <cp:revision>5</cp:revision>
  <cp:lastPrinted>2015-09-16T21:08:00Z</cp:lastPrinted>
  <dcterms:created xsi:type="dcterms:W3CDTF">2025-06-02T20:46:00Z</dcterms:created>
  <dcterms:modified xsi:type="dcterms:W3CDTF">2025-06-03T18:49:00Z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