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2D7E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B07FC6" w14:textId="35A47808" w:rsidR="000B411F" w:rsidRDefault="003E735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04C68E" wp14:editId="5EC1389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68730" cy="1447800"/>
                <wp:effectExtent l="3810" t="3810" r="3810" b="0"/>
                <wp:wrapNone/>
                <wp:docPr id="1675771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10EC9" w14:textId="77777777" w:rsidR="00DF3D05" w:rsidRDefault="00DF3D05">
                            <w:r w:rsidRPr="00F65604">
                              <w:rPr>
                                <w:noProof/>
                              </w:rPr>
                              <w:drawing>
                                <wp:inline distT="0" distB="0" distL="0" distR="0" wp14:anchorId="4DD60861" wp14:editId="270C52B9">
                                  <wp:extent cx="1063812" cy="1356360"/>
                                  <wp:effectExtent l="19050" t="0" r="2988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812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4C6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99.9pt;height:114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" filled="f" stroked="f">
                <v:textbox style="mso-fit-shape-to-text:t">
                  <w:txbxContent>
                    <w:p w14:paraId="5EF10EC9" w14:textId="77777777" w:rsidR="00DF3D05" w:rsidRDefault="00DF3D05">
                      <w:r w:rsidRPr="00F65604">
                        <w:rPr>
                          <w:noProof/>
                        </w:rPr>
                        <w:drawing>
                          <wp:inline distT="0" distB="0" distL="0" distR="0" wp14:anchorId="4DD60861" wp14:editId="270C52B9">
                            <wp:extent cx="1063812" cy="1356360"/>
                            <wp:effectExtent l="19050" t="0" r="2988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812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40420DED" wp14:editId="6AACD604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2540" t="1270" r="0" b="0"/>
                <wp:wrapNone/>
                <wp:docPr id="11197514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4A8E3" w14:textId="77777777" w:rsidR="00DF3D05" w:rsidRPr="001E74AD" w:rsidRDefault="00DF3D05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0DED" id="Rectangle 2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5064A8E3" w14:textId="77777777" w:rsidR="00DF3D05" w:rsidRPr="001E74AD" w:rsidRDefault="00DF3D05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82288C6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FE5F676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42CF83D" w14:textId="7EBF001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r w:rsidR="007F6676" w:rsidRPr="001E74AD">
        <w:rPr>
          <w:sz w:val="22"/>
        </w:rPr>
        <w:t>Trail</w:t>
      </w:r>
      <w:r w:rsidR="007F6676">
        <w:rPr>
          <w:sz w:val="22"/>
        </w:rPr>
        <w:t xml:space="preserve"> •</w:t>
      </w:r>
      <w:r>
        <w:rPr>
          <w:sz w:val="22"/>
        </w:rPr>
        <w:t xml:space="preserve"> </w:t>
      </w:r>
      <w:r w:rsidRPr="001E74AD">
        <w:rPr>
          <w:sz w:val="22"/>
        </w:rPr>
        <w:t>P.O. Box 109650</w:t>
      </w:r>
    </w:p>
    <w:p w14:paraId="2C3C213D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9D3FC47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7481DE78" w14:textId="1CBABBB6" w:rsidR="001E74AD" w:rsidRPr="001E74AD" w:rsidRDefault="003E735B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1D1CDB" wp14:editId="52B59FA7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7620" t="6985" r="11430" b="12065"/>
                <wp:wrapNone/>
                <wp:docPr id="182555316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2DC24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3540A80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7A763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11546B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846993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76FEE48" w14:textId="16BD70DD" w:rsidR="008E35D3" w:rsidRDefault="003E735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14E8DCA5" wp14:editId="36A44DB5">
                <wp:simplePos x="0" y="0"/>
                <wp:positionH relativeFrom="margin">
                  <wp:posOffset>1992630</wp:posOffset>
                </wp:positionH>
                <wp:positionV relativeFrom="paragraph">
                  <wp:posOffset>-974090</wp:posOffset>
                </wp:positionV>
                <wp:extent cx="2586990" cy="361950"/>
                <wp:effectExtent l="0" t="0" r="3810" b="0"/>
                <wp:wrapNone/>
                <wp:docPr id="2208198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699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C97D3" w14:textId="4F055C1E" w:rsidR="00DF3D05" w:rsidRPr="001E74AD" w:rsidRDefault="00544479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  <w:r w:rsidR="00DF3D05"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="00DF3D05"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8DCA5" id="Rectangle 3" o:spid="_x0000_s1028" style="position:absolute;margin-left:156.9pt;margin-top:-76.7pt;width:203.7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" filled="f" stroked="f" strokeweight="0">
                <v:textbox inset="0,0,0,0">
                  <w:txbxContent>
                    <w:p w14:paraId="393C97D3" w14:textId="4F055C1E" w:rsidR="00DF3D05" w:rsidRPr="001E74AD" w:rsidRDefault="00544479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</w:t>
                      </w:r>
                      <w:r w:rsidR="00DF3D05"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="00DF3D05"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C14EED6" w14:textId="77777777" w:rsidR="0013130C" w:rsidRDefault="0013130C" w:rsidP="00B17CBF">
      <w:pPr>
        <w:rPr>
          <w:sz w:val="24"/>
          <w:szCs w:val="24"/>
        </w:rPr>
      </w:pPr>
    </w:p>
    <w:p w14:paraId="0370C7CA" w14:textId="70F12F10" w:rsidR="00114999" w:rsidRPr="00FE7E4E" w:rsidRDefault="009A3E87" w:rsidP="00FF0860">
      <w:pPr>
        <w:spacing w:after="200" w:line="276" w:lineRule="auto"/>
        <w:rPr>
          <w:sz w:val="24"/>
          <w:szCs w:val="24"/>
          <w:lang w:val="es-CO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44479">
        <w:rPr>
          <w:sz w:val="24"/>
          <w:szCs w:val="24"/>
        </w:rPr>
        <w:tab/>
      </w:r>
      <w:r w:rsidR="000A21A6">
        <w:rPr>
          <w:sz w:val="24"/>
          <w:szCs w:val="24"/>
        </w:rPr>
        <w:tab/>
        <w:t xml:space="preserve">        J</w:t>
      </w:r>
      <w:r w:rsidR="00114999" w:rsidRPr="00FE7E4E">
        <w:rPr>
          <w:sz w:val="24"/>
          <w:szCs w:val="24"/>
          <w:lang w:val="es-CO"/>
        </w:rPr>
        <w:t>ulio 202</w:t>
      </w:r>
      <w:r w:rsidR="00114999">
        <w:rPr>
          <w:sz w:val="24"/>
          <w:szCs w:val="24"/>
          <w:lang w:val="es-CO"/>
        </w:rPr>
        <w:t>5</w:t>
      </w:r>
    </w:p>
    <w:p w14:paraId="18AD4B94" w14:textId="77777777" w:rsidR="00114999" w:rsidRPr="00FE7E4E" w:rsidRDefault="00114999" w:rsidP="00114999">
      <w:pPr>
        <w:jc w:val="center"/>
        <w:rPr>
          <w:sz w:val="24"/>
          <w:szCs w:val="24"/>
          <w:lang w:val="es-CO"/>
        </w:rPr>
      </w:pPr>
    </w:p>
    <w:p w14:paraId="4B393346" w14:textId="77777777" w:rsidR="00114999" w:rsidRPr="00FE7E4E" w:rsidRDefault="00114999" w:rsidP="00E554AB">
      <w:pPr>
        <w:jc w:val="both"/>
        <w:rPr>
          <w:sz w:val="24"/>
          <w:szCs w:val="24"/>
          <w:lang w:val="es-CO"/>
        </w:rPr>
      </w:pPr>
    </w:p>
    <w:p w14:paraId="79699FC8" w14:textId="69CDD326" w:rsidR="00114999" w:rsidRDefault="00114999" w:rsidP="00E554AB">
      <w:pPr>
        <w:jc w:val="both"/>
        <w:rPr>
          <w:sz w:val="24"/>
          <w:szCs w:val="24"/>
          <w:lang w:val="es-CO"/>
        </w:rPr>
      </w:pPr>
      <w:r w:rsidRPr="00FE7E4E">
        <w:rPr>
          <w:sz w:val="24"/>
          <w:szCs w:val="24"/>
          <w:lang w:val="es-CO"/>
        </w:rPr>
        <w:t>Queridos hermanos y hermanas en Cristo:</w:t>
      </w:r>
    </w:p>
    <w:p w14:paraId="174E749C" w14:textId="29D296D1" w:rsidR="00114999" w:rsidRPr="00D224E6" w:rsidRDefault="00114999" w:rsidP="00E554AB">
      <w:pPr>
        <w:pStyle w:val="NormalWeb"/>
        <w:ind w:firstLine="720"/>
        <w:jc w:val="both"/>
        <w:rPr>
          <w:lang w:val="es-CO"/>
        </w:rPr>
      </w:pPr>
      <w:r w:rsidRPr="00D224E6">
        <w:rPr>
          <w:lang w:val="es-CO"/>
        </w:rPr>
        <w:t xml:space="preserve">La Semana de Concientización sobre la Planificación Familiar Natural (PFN) es una campaña educativa nacional que se celebra anualmente y está patrocinada por la Conferencia de Obispos Católicos de los Estados Unidos (USCCB). Su objetivo es crear conciencia y celebrar el diseño de Dios para el amor conyugal y el don de la vida. El documento de la USCCB titulado </w:t>
      </w:r>
      <w:r w:rsidRPr="00D224E6">
        <w:rPr>
          <w:rStyle w:val="Emphasis"/>
          <w:lang w:val="es-CO"/>
        </w:rPr>
        <w:t>El Amor Conyugal y el Don de la Vida</w:t>
      </w:r>
      <w:r w:rsidRPr="00D224E6">
        <w:rPr>
          <w:lang w:val="es-CO"/>
        </w:rPr>
        <w:t xml:space="preserve"> aclara cómo la PFN respalda las creencias católicas sobre el amor matrimonial, ya que “respeta el poder dado por Dios para amar hasta dar vida a un nuevo ser humano”. La PFN moderna, basada en métodos científicos, permite a las parejas participar en la acción creadora de Dios, mientras responden a su necesidad humana de planificar su familia, evitando al mismo tiempo el daño espiritual y físico devastador causado por los métodos anticonceptivos artificiales.</w:t>
      </w:r>
    </w:p>
    <w:p w14:paraId="5B8972B5" w14:textId="3417AA72" w:rsidR="00AF0737" w:rsidRPr="00D224E6" w:rsidRDefault="00AF0737" w:rsidP="00E554AB">
      <w:pPr>
        <w:pStyle w:val="NormalWeb"/>
        <w:ind w:firstLine="720"/>
        <w:jc w:val="both"/>
        <w:rPr>
          <w:b/>
          <w:bCs/>
          <w:i/>
          <w:iCs/>
          <w:lang w:val="es-CO"/>
        </w:rPr>
      </w:pPr>
      <w:r w:rsidRPr="00D224E6">
        <w:rPr>
          <w:lang w:val="es-CO"/>
        </w:rPr>
        <w:t xml:space="preserve">Este año, la Semana de </w:t>
      </w:r>
      <w:r w:rsidR="00D224E6" w:rsidRPr="00D224E6">
        <w:rPr>
          <w:lang w:val="es-CO"/>
        </w:rPr>
        <w:t>C</w:t>
      </w:r>
      <w:r w:rsidRPr="00D224E6">
        <w:rPr>
          <w:lang w:val="es-CO"/>
        </w:rPr>
        <w:t>onci</w:t>
      </w:r>
      <w:r w:rsidR="00D224E6" w:rsidRPr="00D224E6">
        <w:rPr>
          <w:lang w:val="es-CO"/>
        </w:rPr>
        <w:t>en</w:t>
      </w:r>
      <w:r w:rsidRPr="00D224E6">
        <w:rPr>
          <w:lang w:val="es-CO"/>
        </w:rPr>
        <w:t>tización sobre la Planificación Familiar Natural se celebra del 20 al 26 de julio con el lema</w:t>
      </w:r>
      <w:r w:rsidRPr="00D224E6">
        <w:rPr>
          <w:b/>
          <w:bCs/>
          <w:i/>
          <w:iCs/>
          <w:lang w:val="es-CO"/>
        </w:rPr>
        <w:t xml:space="preserve">: </w:t>
      </w:r>
      <w:r w:rsidRPr="00D224E6">
        <w:rPr>
          <w:rStyle w:val="Strong"/>
          <w:b w:val="0"/>
          <w:bCs w:val="0"/>
          <w:i/>
          <w:iCs/>
          <w:lang w:val="es-CO"/>
        </w:rPr>
        <w:t>Busca un amor verdadero... Matrimonio. ¡Crea esperanza para el futuro! La Planificación Familiar Natural, apoya los dones de Dios del amor y la vida en el matrimonio.</w:t>
      </w:r>
      <w:r w:rsidR="00D224E6" w:rsidRPr="00D224E6">
        <w:rPr>
          <w:b/>
          <w:bCs/>
          <w:i/>
          <w:iCs/>
          <w:lang w:val="es-CO"/>
        </w:rPr>
        <w:t xml:space="preserve"> </w:t>
      </w:r>
      <w:r w:rsidRPr="00D224E6">
        <w:rPr>
          <w:lang w:val="es-CO"/>
        </w:rPr>
        <w:t xml:space="preserve">Durante esta semana de celebración, destacamos el aniversario de </w:t>
      </w:r>
      <w:r w:rsidRPr="00D224E6">
        <w:rPr>
          <w:rStyle w:val="Emphasis"/>
          <w:lang w:val="es-CO"/>
        </w:rPr>
        <w:t>Humanae Vitae</w:t>
      </w:r>
      <w:r w:rsidRPr="00D224E6">
        <w:rPr>
          <w:lang w:val="es-CO"/>
        </w:rPr>
        <w:t xml:space="preserve"> (25 de julio), que expresa las creencias católicas sobre la sexualidad humana, el amor conyugal y la paternidad responsable. Además, conmemoramos la f</w:t>
      </w:r>
      <w:r w:rsidR="00D224E6" w:rsidRPr="00D224E6">
        <w:rPr>
          <w:lang w:val="es-CO"/>
        </w:rPr>
        <w:t>iesta</w:t>
      </w:r>
      <w:r w:rsidRPr="00D224E6">
        <w:rPr>
          <w:lang w:val="es-CO"/>
        </w:rPr>
        <w:t xml:space="preserve"> de los santos Joaquín y Ana (26 de julio), padres de la Santísima Virgen María y abuelos de Jesús.</w:t>
      </w:r>
    </w:p>
    <w:p w14:paraId="5FA193CF" w14:textId="348A5324" w:rsidR="00D27F23" w:rsidRPr="00FE7E4E" w:rsidRDefault="00D224E6" w:rsidP="00E554AB">
      <w:pPr>
        <w:spacing w:before="100" w:beforeAutospacing="1" w:after="100" w:afterAutospacing="1"/>
        <w:ind w:firstLine="720"/>
        <w:jc w:val="both"/>
        <w:rPr>
          <w:sz w:val="24"/>
          <w:szCs w:val="24"/>
          <w:lang w:val="es-CO"/>
        </w:rPr>
      </w:pPr>
      <w:r w:rsidRPr="00D224E6">
        <w:rPr>
          <w:sz w:val="24"/>
          <w:szCs w:val="24"/>
          <w:lang w:val="es-CO"/>
        </w:rPr>
        <w:t>Como siempre, pero especialmente durante la Semana de Concien</w:t>
      </w:r>
      <w:r w:rsidRPr="00D27F23">
        <w:rPr>
          <w:sz w:val="24"/>
          <w:szCs w:val="24"/>
          <w:lang w:val="es-CO"/>
        </w:rPr>
        <w:t>t</w:t>
      </w:r>
      <w:r w:rsidRPr="00D224E6">
        <w:rPr>
          <w:sz w:val="24"/>
          <w:szCs w:val="24"/>
          <w:lang w:val="es-CO"/>
        </w:rPr>
        <w:t>i</w:t>
      </w:r>
      <w:r w:rsidRPr="00D27F23">
        <w:rPr>
          <w:sz w:val="24"/>
          <w:szCs w:val="24"/>
          <w:lang w:val="es-CO"/>
        </w:rPr>
        <w:t>z</w:t>
      </w:r>
      <w:r w:rsidRPr="00D224E6">
        <w:rPr>
          <w:sz w:val="24"/>
          <w:szCs w:val="24"/>
          <w:lang w:val="es-CO"/>
        </w:rPr>
        <w:t xml:space="preserve">ación sobre la Planificación Familiar Natural, quiero felicitar a todos los matrimonios que viven su compromiso con un amor libre, total, fiel y </w:t>
      </w:r>
      <w:r w:rsidR="00D27F23" w:rsidRPr="00D27F23">
        <w:rPr>
          <w:sz w:val="24"/>
          <w:szCs w:val="24"/>
          <w:lang w:val="es-CO"/>
        </w:rPr>
        <w:t>fructífero</w:t>
      </w:r>
      <w:r w:rsidRPr="00D224E6">
        <w:rPr>
          <w:sz w:val="24"/>
          <w:szCs w:val="24"/>
          <w:lang w:val="es-CO"/>
        </w:rPr>
        <w:t>. Animo a todas las parejas casadas y a</w:t>
      </w:r>
      <w:r w:rsidRPr="00D27F23">
        <w:rPr>
          <w:sz w:val="24"/>
          <w:szCs w:val="24"/>
          <w:lang w:val="es-CO"/>
        </w:rPr>
        <w:t>quellos que</w:t>
      </w:r>
      <w:r w:rsidRPr="00D224E6">
        <w:rPr>
          <w:sz w:val="24"/>
          <w:szCs w:val="24"/>
          <w:lang w:val="es-CO"/>
        </w:rPr>
        <w:t xml:space="preserve"> se están preparando para el matrimonio a reflexionar sobre su matrimonio actual o futuro, y sobre cómo pueden cumplir de manera auténtica y responsable su compromiso con un amor </w:t>
      </w:r>
      <w:r w:rsidR="00D27F23" w:rsidRPr="00D27F23">
        <w:rPr>
          <w:sz w:val="24"/>
          <w:szCs w:val="24"/>
          <w:lang w:val="es-CO"/>
        </w:rPr>
        <w:t>fructífero</w:t>
      </w:r>
      <w:r w:rsidRPr="00D224E6">
        <w:rPr>
          <w:sz w:val="24"/>
          <w:szCs w:val="24"/>
          <w:lang w:val="es-CO"/>
        </w:rPr>
        <w:t>.</w:t>
      </w:r>
      <w:r w:rsidR="00D27F23" w:rsidRPr="00D27F23">
        <w:rPr>
          <w:sz w:val="24"/>
          <w:szCs w:val="24"/>
          <w:lang w:val="es-CO"/>
        </w:rPr>
        <w:t xml:space="preserve"> </w:t>
      </w:r>
      <w:r w:rsidRPr="00D224E6">
        <w:rPr>
          <w:sz w:val="24"/>
          <w:szCs w:val="24"/>
          <w:lang w:val="es-CO"/>
        </w:rPr>
        <w:t xml:space="preserve">Si aún no han considerado la PFN o tiene preguntas, los invito a investigar y descubrir la riqueza de la Planificación Familiar Natural. Visiten nuestro sitio web en </w:t>
      </w:r>
      <w:hyperlink r:id="rId10" w:history="1">
        <w:r w:rsidRPr="00D224E6">
          <w:rPr>
            <w:color w:val="0000FF"/>
            <w:sz w:val="24"/>
            <w:szCs w:val="24"/>
            <w:u w:val="single"/>
            <w:lang w:val="es-CO"/>
          </w:rPr>
          <w:t>www.diocesepb.org/naturalfamilyplanning</w:t>
        </w:r>
      </w:hyperlink>
      <w:r w:rsidRPr="00D224E6">
        <w:rPr>
          <w:sz w:val="24"/>
          <w:szCs w:val="24"/>
          <w:lang w:val="es-CO"/>
        </w:rPr>
        <w:t xml:space="preserve"> para obtener recursos e información adicional, o llame al 561-775-9557.</w:t>
      </w:r>
    </w:p>
    <w:p w14:paraId="54B05852" w14:textId="74CE6654" w:rsidR="00D27F23" w:rsidRPr="00FE7E4E" w:rsidRDefault="00D27F23" w:rsidP="00E554AB">
      <w:pPr>
        <w:ind w:firstLine="720"/>
        <w:jc w:val="both"/>
        <w:rPr>
          <w:sz w:val="24"/>
          <w:szCs w:val="24"/>
          <w:lang w:val="es-CO"/>
        </w:rPr>
      </w:pPr>
      <w:bookmarkStart w:id="0" w:name="_Hlk199831466"/>
      <w:r w:rsidRPr="00FE7E4E">
        <w:rPr>
          <w:sz w:val="24"/>
          <w:szCs w:val="24"/>
          <w:lang w:val="es-CO"/>
        </w:rPr>
        <w:t xml:space="preserve">Con todos </w:t>
      </w:r>
      <w:r>
        <w:rPr>
          <w:sz w:val="24"/>
          <w:szCs w:val="24"/>
          <w:lang w:val="es-CO"/>
        </w:rPr>
        <w:t>mis</w:t>
      </w:r>
      <w:r w:rsidRPr="00FE7E4E">
        <w:rPr>
          <w:sz w:val="24"/>
          <w:szCs w:val="24"/>
          <w:lang w:val="es-CO"/>
        </w:rPr>
        <w:t xml:space="preserve"> deseos de oración, Yo soy</w:t>
      </w:r>
    </w:p>
    <w:p w14:paraId="0C391FC1" w14:textId="77777777" w:rsidR="00D27F23" w:rsidRPr="00FE7E4E" w:rsidRDefault="00D27F23" w:rsidP="00E554AB">
      <w:pPr>
        <w:jc w:val="both"/>
        <w:rPr>
          <w:sz w:val="24"/>
          <w:szCs w:val="24"/>
          <w:lang w:val="es-CO"/>
        </w:rPr>
      </w:pPr>
    </w:p>
    <w:p w14:paraId="0B50DB46" w14:textId="610F3003" w:rsidR="00D27F23" w:rsidRPr="00FE7E4E" w:rsidRDefault="00D27F23" w:rsidP="00E554AB">
      <w:pPr>
        <w:jc w:val="both"/>
        <w:rPr>
          <w:sz w:val="24"/>
          <w:szCs w:val="24"/>
          <w:lang w:val="es-CO"/>
        </w:rPr>
      </w:pP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  <w:t>Sinceramente suyo en Cristo,</w:t>
      </w:r>
    </w:p>
    <w:p w14:paraId="5E3FE96F" w14:textId="7BCE92A9" w:rsidR="00D27F23" w:rsidRPr="00FE7E4E" w:rsidRDefault="00FF0860" w:rsidP="00FF0860">
      <w:pPr>
        <w:ind w:left="3600" w:firstLine="720"/>
        <w:jc w:val="both"/>
        <w:rPr>
          <w:sz w:val="24"/>
          <w:szCs w:val="24"/>
          <w:lang w:val="es-CO"/>
        </w:rPr>
      </w:pPr>
      <w:r w:rsidRPr="009A3E87">
        <w:rPr>
          <w:noProof/>
          <w:sz w:val="24"/>
          <w:szCs w:val="24"/>
        </w:rPr>
        <w:drawing>
          <wp:inline distT="0" distB="0" distL="0" distR="0" wp14:anchorId="4755E89F" wp14:editId="45C9E93D">
            <wp:extent cx="2752725" cy="529590"/>
            <wp:effectExtent l="0" t="0" r="0" b="0"/>
            <wp:docPr id="2" name="Picture 1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B24E9" w14:textId="77777777" w:rsidR="00D27F23" w:rsidRPr="00FE7E4E" w:rsidRDefault="00D27F23" w:rsidP="00E554AB">
      <w:pPr>
        <w:jc w:val="both"/>
        <w:rPr>
          <w:sz w:val="24"/>
          <w:szCs w:val="24"/>
          <w:lang w:val="es-ES"/>
        </w:rPr>
      </w:pP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ES"/>
        </w:rPr>
        <w:t>Reverendísimo Gerald M. Barbarito</w:t>
      </w:r>
    </w:p>
    <w:p w14:paraId="5BF3D376" w14:textId="77777777" w:rsidR="00D27F23" w:rsidRPr="00FE7E4E" w:rsidRDefault="00D27F23" w:rsidP="00E554AB">
      <w:pPr>
        <w:jc w:val="both"/>
        <w:rPr>
          <w:sz w:val="24"/>
          <w:szCs w:val="24"/>
          <w:lang w:val="es-ES"/>
        </w:rPr>
      </w:pP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  <w:t>Obispo de Palm Beach</w:t>
      </w:r>
    </w:p>
    <w:p w14:paraId="34044762" w14:textId="77777777" w:rsidR="00D27F23" w:rsidRPr="00FE7E4E" w:rsidRDefault="00D27F23" w:rsidP="00E554AB">
      <w:pPr>
        <w:ind w:firstLine="720"/>
        <w:jc w:val="both"/>
        <w:rPr>
          <w:sz w:val="24"/>
          <w:szCs w:val="24"/>
          <w:lang w:val="es-CO"/>
        </w:rPr>
      </w:pPr>
    </w:p>
    <w:bookmarkEnd w:id="0"/>
    <w:p w14:paraId="0BF4A372" w14:textId="6CA24F5B" w:rsidR="00114999" w:rsidRPr="00114999" w:rsidRDefault="00114999" w:rsidP="00B17CBF">
      <w:pPr>
        <w:rPr>
          <w:sz w:val="24"/>
          <w:szCs w:val="24"/>
          <w:lang w:val="es-CO"/>
        </w:rPr>
      </w:pPr>
    </w:p>
    <w:sectPr w:rsidR="00114999" w:rsidRPr="00114999" w:rsidSect="00544479">
      <w:endnotePr>
        <w:numFmt w:val="decimal"/>
      </w:endnotePr>
      <w:pgSz w:w="12240" w:h="15840"/>
      <w:pgMar w:top="317" w:right="1152" w:bottom="0" w:left="1152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E4DDA8-7CF1-482C-8CAD-5B4BB48CFB68}"/>
    <w:embedBold r:id="rId2" w:fontKey="{5C0A4179-9D3D-47A3-B33C-8FDFFC5D8CF7}"/>
    <w:embedItalic r:id="rId3" w:fontKey="{EA531324-847B-4C68-A61E-80762A50AF8A}"/>
    <w:embedBoldItalic r:id="rId4" w:fontKey="{CB0FAC1C-C944-4EF9-B4E4-C67B76DC7BE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6AF18491-518F-46C2-8E09-7E562DE73B52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6" w:fontKey="{A1293305-C1C9-4BEB-A0F5-E9596EA88C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7CD98A0-625B-442A-BC9D-5D627BD80B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DDDE5AE-9E0C-4DC3-8ACB-8C0A97B1E1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080034C-1AE4-4306-A85B-5D4A67DD67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86E811B8-B8DF-499B-9C5B-A716C26F37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F604226-4A2B-411D-9F8A-F5E062BC87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43597388">
    <w:abstractNumId w:val="0"/>
  </w:num>
  <w:num w:numId="2" w16cid:durableId="884760153">
    <w:abstractNumId w:val="2"/>
  </w:num>
  <w:num w:numId="3" w16cid:durableId="1794324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94"/>
    <w:rsid w:val="000027DC"/>
    <w:rsid w:val="00015C0A"/>
    <w:rsid w:val="00017299"/>
    <w:rsid w:val="0004109F"/>
    <w:rsid w:val="000A21A6"/>
    <w:rsid w:val="000B1BD8"/>
    <w:rsid w:val="000B411F"/>
    <w:rsid w:val="000C648F"/>
    <w:rsid w:val="000F07AA"/>
    <w:rsid w:val="000F21E0"/>
    <w:rsid w:val="00114999"/>
    <w:rsid w:val="00123F4D"/>
    <w:rsid w:val="001271D8"/>
    <w:rsid w:val="0013130C"/>
    <w:rsid w:val="00137BE5"/>
    <w:rsid w:val="00150F30"/>
    <w:rsid w:val="001A6BB2"/>
    <w:rsid w:val="001B0E3C"/>
    <w:rsid w:val="001E2BA5"/>
    <w:rsid w:val="001E74AD"/>
    <w:rsid w:val="002040A9"/>
    <w:rsid w:val="00217753"/>
    <w:rsid w:val="002401B2"/>
    <w:rsid w:val="002410E5"/>
    <w:rsid w:val="00291A90"/>
    <w:rsid w:val="002C1292"/>
    <w:rsid w:val="002C1BD7"/>
    <w:rsid w:val="002F324F"/>
    <w:rsid w:val="002F33E7"/>
    <w:rsid w:val="00314C5E"/>
    <w:rsid w:val="0036573C"/>
    <w:rsid w:val="00366A0F"/>
    <w:rsid w:val="00372FA8"/>
    <w:rsid w:val="003750C0"/>
    <w:rsid w:val="00376D8B"/>
    <w:rsid w:val="003A1635"/>
    <w:rsid w:val="003A58C7"/>
    <w:rsid w:val="003B4558"/>
    <w:rsid w:val="003B6F7D"/>
    <w:rsid w:val="003C45BC"/>
    <w:rsid w:val="003D6C6E"/>
    <w:rsid w:val="003E735B"/>
    <w:rsid w:val="003F1EC2"/>
    <w:rsid w:val="003F603A"/>
    <w:rsid w:val="004206B4"/>
    <w:rsid w:val="0042090F"/>
    <w:rsid w:val="004405C6"/>
    <w:rsid w:val="0046412E"/>
    <w:rsid w:val="00476FC0"/>
    <w:rsid w:val="00495AA6"/>
    <w:rsid w:val="004A164B"/>
    <w:rsid w:val="004A4766"/>
    <w:rsid w:val="004C7837"/>
    <w:rsid w:val="004E035C"/>
    <w:rsid w:val="00502FED"/>
    <w:rsid w:val="0051251A"/>
    <w:rsid w:val="005305EC"/>
    <w:rsid w:val="00540894"/>
    <w:rsid w:val="00544479"/>
    <w:rsid w:val="005B17B7"/>
    <w:rsid w:val="005C3C35"/>
    <w:rsid w:val="005C4E71"/>
    <w:rsid w:val="005D30A6"/>
    <w:rsid w:val="005D66F9"/>
    <w:rsid w:val="0060038A"/>
    <w:rsid w:val="00621F3D"/>
    <w:rsid w:val="0062200B"/>
    <w:rsid w:val="00657BAC"/>
    <w:rsid w:val="006C39E1"/>
    <w:rsid w:val="0071136A"/>
    <w:rsid w:val="00713C5E"/>
    <w:rsid w:val="007338FF"/>
    <w:rsid w:val="00754E13"/>
    <w:rsid w:val="00765235"/>
    <w:rsid w:val="007A2CA0"/>
    <w:rsid w:val="007B6554"/>
    <w:rsid w:val="007F6676"/>
    <w:rsid w:val="00815962"/>
    <w:rsid w:val="00817949"/>
    <w:rsid w:val="0085367B"/>
    <w:rsid w:val="008638E4"/>
    <w:rsid w:val="00866410"/>
    <w:rsid w:val="0089239F"/>
    <w:rsid w:val="008B38EC"/>
    <w:rsid w:val="008E0BD4"/>
    <w:rsid w:val="008E35D3"/>
    <w:rsid w:val="008E42D0"/>
    <w:rsid w:val="008F3D6C"/>
    <w:rsid w:val="009222A4"/>
    <w:rsid w:val="00941EE0"/>
    <w:rsid w:val="00976EE6"/>
    <w:rsid w:val="009A3E87"/>
    <w:rsid w:val="009C2B95"/>
    <w:rsid w:val="009E4560"/>
    <w:rsid w:val="009F3D0A"/>
    <w:rsid w:val="00A154CA"/>
    <w:rsid w:val="00A15FF6"/>
    <w:rsid w:val="00A647A0"/>
    <w:rsid w:val="00A65C85"/>
    <w:rsid w:val="00A772BF"/>
    <w:rsid w:val="00AA3B68"/>
    <w:rsid w:val="00AA7F69"/>
    <w:rsid w:val="00AE1B22"/>
    <w:rsid w:val="00AF0737"/>
    <w:rsid w:val="00B029AA"/>
    <w:rsid w:val="00B17CBF"/>
    <w:rsid w:val="00B25631"/>
    <w:rsid w:val="00B26A8A"/>
    <w:rsid w:val="00B34C96"/>
    <w:rsid w:val="00B36151"/>
    <w:rsid w:val="00B45764"/>
    <w:rsid w:val="00B46A61"/>
    <w:rsid w:val="00B65559"/>
    <w:rsid w:val="00BA4717"/>
    <w:rsid w:val="00BB1D85"/>
    <w:rsid w:val="00BC7E27"/>
    <w:rsid w:val="00BD318F"/>
    <w:rsid w:val="00BD78DE"/>
    <w:rsid w:val="00BE5E94"/>
    <w:rsid w:val="00C13EC5"/>
    <w:rsid w:val="00C16A1A"/>
    <w:rsid w:val="00C24089"/>
    <w:rsid w:val="00C36117"/>
    <w:rsid w:val="00C41A4D"/>
    <w:rsid w:val="00C50D8F"/>
    <w:rsid w:val="00C51095"/>
    <w:rsid w:val="00C55BD9"/>
    <w:rsid w:val="00C7397C"/>
    <w:rsid w:val="00C766A9"/>
    <w:rsid w:val="00C800C6"/>
    <w:rsid w:val="00CD617F"/>
    <w:rsid w:val="00D02280"/>
    <w:rsid w:val="00D11BE2"/>
    <w:rsid w:val="00D20EA3"/>
    <w:rsid w:val="00D224E6"/>
    <w:rsid w:val="00D25F0C"/>
    <w:rsid w:val="00D2644E"/>
    <w:rsid w:val="00D27F23"/>
    <w:rsid w:val="00D707BF"/>
    <w:rsid w:val="00DB1382"/>
    <w:rsid w:val="00DF3D05"/>
    <w:rsid w:val="00DF4456"/>
    <w:rsid w:val="00E02632"/>
    <w:rsid w:val="00E41FFD"/>
    <w:rsid w:val="00E44D90"/>
    <w:rsid w:val="00E46EA2"/>
    <w:rsid w:val="00E475F2"/>
    <w:rsid w:val="00E51835"/>
    <w:rsid w:val="00E554AB"/>
    <w:rsid w:val="00E703A0"/>
    <w:rsid w:val="00E9059B"/>
    <w:rsid w:val="00EA3909"/>
    <w:rsid w:val="00EB30BF"/>
    <w:rsid w:val="00ED0BFB"/>
    <w:rsid w:val="00ED3EEB"/>
    <w:rsid w:val="00F1088A"/>
    <w:rsid w:val="00F12B6C"/>
    <w:rsid w:val="00F13B8F"/>
    <w:rsid w:val="00F2722C"/>
    <w:rsid w:val="00F50E23"/>
    <w:rsid w:val="00F54C8D"/>
    <w:rsid w:val="00F57C87"/>
    <w:rsid w:val="00F65604"/>
    <w:rsid w:val="00F66AC7"/>
    <w:rsid w:val="00FB3B28"/>
    <w:rsid w:val="00FD1733"/>
    <w:rsid w:val="00FD3871"/>
    <w:rsid w:val="00FF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9E3746C"/>
  <w15:docId w15:val="{E1E3E1D7-254A-4F2C-B0D9-CFE66E39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CD617F"/>
    <w:rPr>
      <w:b/>
      <w:bCs/>
    </w:rPr>
  </w:style>
  <w:style w:type="paragraph" w:customStyle="1" w:styleId="Pa0">
    <w:name w:val="Pa0"/>
    <w:basedOn w:val="Default"/>
    <w:next w:val="Default"/>
    <w:uiPriority w:val="99"/>
    <w:rsid w:val="004C7837"/>
    <w:pPr>
      <w:spacing w:line="241" w:lineRule="atLeast"/>
    </w:pPr>
    <w:rPr>
      <w:rFonts w:eastAsiaTheme="minorHAnsi"/>
      <w:color w:val="auto"/>
    </w:rPr>
  </w:style>
  <w:style w:type="character" w:customStyle="1" w:styleId="woj">
    <w:name w:val="woj"/>
    <w:basedOn w:val="DefaultParagraphFont"/>
    <w:rsid w:val="005B17B7"/>
  </w:style>
  <w:style w:type="character" w:customStyle="1" w:styleId="indent-1-breaks">
    <w:name w:val="indent-1-breaks"/>
    <w:basedOn w:val="DefaultParagraphFont"/>
    <w:rsid w:val="005B17B7"/>
  </w:style>
  <w:style w:type="paragraph" w:styleId="PlainText">
    <w:name w:val="Plain Text"/>
    <w:basedOn w:val="Normal"/>
    <w:link w:val="PlainTextChar"/>
    <w:uiPriority w:val="99"/>
    <w:semiHidden/>
    <w:unhideWhenUsed/>
    <w:rsid w:val="00B25631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5631"/>
    <w:rPr>
      <w:rFonts w:ascii="Calibri" w:eastAsiaTheme="minorHAnsi" w:hAnsi="Calibri" w:cstheme="minorBidi"/>
      <w:sz w:val="22"/>
      <w:szCs w:val="21"/>
    </w:rPr>
  </w:style>
  <w:style w:type="character" w:styleId="Emphasis">
    <w:name w:val="Emphasis"/>
    <w:basedOn w:val="DefaultParagraphFont"/>
    <w:uiPriority w:val="20"/>
    <w:qFormat/>
    <w:rsid w:val="005444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0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hyperlink" Target="http://www.diocesepb.org/naturalfamilyplanni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50D365-E358-43FE-B2A0-66AA52B89F35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D105D053-0E07-4CA5-95D8-165845A8D1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03F39E-E360-49E2-90B3-B348DE0AF1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13</TotalTime>
  <Pages>1</Pages>
  <Words>400</Words>
  <Characters>2238</Characters>
  <Application>Microsoft Office Word</Application>
  <DocSecurity>0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2025-06-03T13:12:00Z</cp:lastPrinted>
  <dcterms:created xsi:type="dcterms:W3CDTF">2025-06-03T13:25:00Z</dcterms:created>
  <dcterms:modified xsi:type="dcterms:W3CDTF">2025-06-03T18:59:00Z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