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262C6" w14:textId="77777777" w:rsidR="008E35D3" w:rsidRDefault="008E35D3">
      <w:pPr>
        <w:widowControl w:val="0"/>
        <w:jc w:val="both"/>
      </w:pPr>
    </w:p>
    <w:p w14:paraId="3BC402D9"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9AE0C28" w14:textId="77777777" w:rsidR="000B411F"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752" behindDoc="0" locked="0" layoutInCell="1" allowOverlap="1" wp14:anchorId="2D3780E6" wp14:editId="4558BB24">
                <wp:simplePos x="0" y="0"/>
                <wp:positionH relativeFrom="column">
                  <wp:posOffset>51435</wp:posOffset>
                </wp:positionH>
                <wp:positionV relativeFrom="paragraph">
                  <wp:posOffset>102870</wp:posOffset>
                </wp:positionV>
                <wp:extent cx="1248410" cy="144907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3780E6" id="_x0000_t202" coordsize="21600,21600" o:spt="202" path="m,l,21600r21600,l21600,xe">
                <v:stroke joinstyle="miter"/>
                <v:path gradientshapeok="t" o:connecttype="rect"/>
              </v:shapetype>
              <v:shape id="Text Box 11" o:spid="_x0000_s1026" type="#_x0000_t202" style="position:absolute;margin-left:4.05pt;margin-top:8.1pt;width:98.3pt;height:114.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" filled="f" stroked="f">
                <v:textbox style="mso-fit-shape-to-text:t">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1" locked="1" layoutInCell="1" allowOverlap="1" wp14:anchorId="781027C5" wp14:editId="1ED2ACA6">
                <wp:simplePos x="0" y="0"/>
                <wp:positionH relativeFrom="margin">
                  <wp:posOffset>4707890</wp:posOffset>
                </wp:positionH>
                <wp:positionV relativeFrom="paragraph">
                  <wp:posOffset>633730</wp:posOffset>
                </wp:positionV>
                <wp:extent cx="1883410" cy="546100"/>
                <wp:effectExtent l="0" t="0" r="2540" b="63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027C5" id="Rectangle 4" o:spid="_x0000_s1027" style="position:absolute;margin-left:370.7pt;margin-top:49.9pt;width:148.3pt;height:4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" filled="f" stroked="f" strokeweight="0">
                <v:textbox inset="0,0,0,0">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4C8B805C"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EC81D45"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179D5B" w14:textId="77777777" w:rsidR="001E74AD" w:rsidRP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FC9C39" w14:textId="77777777" w:rsid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780233C2" w14:textId="77777777" w:rsidR="001E74AD" w:rsidRPr="00C16A1A"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18"/>
          <w:szCs w:val="18"/>
        </w:rPr>
      </w:pPr>
    </w:p>
    <w:p w14:paraId="07889FD4" w14:textId="77777777" w:rsidR="001E74AD" w:rsidRPr="001E74AD" w:rsidRDefault="00185289"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4294967295" distB="4294967295" distL="114300" distR="114300" simplePos="0" relativeHeight="251657728" behindDoc="0" locked="0" layoutInCell="1" allowOverlap="1" wp14:anchorId="13362E5B" wp14:editId="209D0891">
                <wp:simplePos x="0" y="0"/>
                <wp:positionH relativeFrom="column">
                  <wp:posOffset>318135</wp:posOffset>
                </wp:positionH>
                <wp:positionV relativeFrom="paragraph">
                  <wp:posOffset>67944</wp:posOffset>
                </wp:positionV>
                <wp:extent cx="2171700" cy="0"/>
                <wp:effectExtent l="0" t="0" r="19050" b="1905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D92C3" id="Line 8"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1F682F5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AED776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0A468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C40144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15728AA" w14:textId="77777777" w:rsidR="008E35D3"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6704" behindDoc="1" locked="1" layoutInCell="1" allowOverlap="1" wp14:anchorId="435E5C4C" wp14:editId="16079D3D">
                <wp:simplePos x="0" y="0"/>
                <wp:positionH relativeFrom="margin">
                  <wp:posOffset>1994535</wp:posOffset>
                </wp:positionH>
                <wp:positionV relativeFrom="paragraph">
                  <wp:posOffset>-970280</wp:posOffset>
                </wp:positionV>
                <wp:extent cx="2415540" cy="361950"/>
                <wp:effectExtent l="0" t="0" r="381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E5C4C" id="Rectangle 5" o:spid="_x0000_s1028" style="position:absolute;margin-left:157.05pt;margin-top:-76.4pt;width:190.2pt;height: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6572C0A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0029F7C" w14:textId="77777777" w:rsidR="00F166CA" w:rsidRDefault="00F166CA" w:rsidP="00B17CBF">
      <w:pPr>
        <w:rPr>
          <w:sz w:val="24"/>
          <w:szCs w:val="24"/>
        </w:rPr>
      </w:pPr>
    </w:p>
    <w:p w14:paraId="10CF0CB5" w14:textId="72272749" w:rsidR="00512C87" w:rsidRDefault="00512C87" w:rsidP="00B17CBF">
      <w:pPr>
        <w:rPr>
          <w:sz w:val="24"/>
          <w:szCs w:val="24"/>
        </w:rPr>
      </w:pPr>
    </w:p>
    <w:p w14:paraId="631B09D0" w14:textId="163CED19" w:rsidR="00512C87" w:rsidRPr="00A34479" w:rsidRDefault="009B744A" w:rsidP="00512C87">
      <w:pPr>
        <w:jc w:val="center"/>
        <w:rPr>
          <w:sz w:val="24"/>
          <w:szCs w:val="24"/>
          <w:lang w:val="es-CO"/>
        </w:rPr>
      </w:pPr>
      <w:r>
        <w:rPr>
          <w:sz w:val="24"/>
          <w:szCs w:val="24"/>
          <w:lang w:val="es-CO"/>
        </w:rPr>
        <w:t xml:space="preserve">            </w:t>
      </w:r>
      <w:r w:rsidR="00512C87" w:rsidRPr="00A34479">
        <w:rPr>
          <w:sz w:val="24"/>
          <w:szCs w:val="24"/>
          <w:lang w:val="es-CO"/>
        </w:rPr>
        <w:t>9 de abril 2022</w:t>
      </w:r>
    </w:p>
    <w:p w14:paraId="44E38C9C" w14:textId="30333701" w:rsidR="00512C87" w:rsidRPr="00A34479" w:rsidRDefault="00512C87" w:rsidP="00512C87">
      <w:pPr>
        <w:rPr>
          <w:sz w:val="24"/>
          <w:szCs w:val="24"/>
          <w:lang w:val="es-CO"/>
        </w:rPr>
      </w:pPr>
    </w:p>
    <w:p w14:paraId="2197AF62" w14:textId="4C43AECC" w:rsidR="00512C87" w:rsidRPr="00F71599" w:rsidRDefault="00512C87" w:rsidP="00512C87">
      <w:pPr>
        <w:rPr>
          <w:sz w:val="24"/>
          <w:szCs w:val="24"/>
          <w:lang w:val="es-CO"/>
        </w:rPr>
      </w:pPr>
      <w:r w:rsidRPr="00F71599">
        <w:rPr>
          <w:sz w:val="24"/>
          <w:szCs w:val="24"/>
          <w:lang w:val="es-CO"/>
        </w:rPr>
        <w:t>Queridos Hermanas y Hermanos en Cristo:</w:t>
      </w:r>
    </w:p>
    <w:p w14:paraId="10A82CDB" w14:textId="77777777" w:rsidR="00512C87" w:rsidRPr="00F71599" w:rsidRDefault="00512C87" w:rsidP="00512C87">
      <w:pPr>
        <w:rPr>
          <w:sz w:val="24"/>
          <w:szCs w:val="24"/>
          <w:lang w:val="es-CO"/>
        </w:rPr>
      </w:pPr>
    </w:p>
    <w:p w14:paraId="37D1DD62" w14:textId="32301A1E" w:rsidR="00512C87" w:rsidRPr="00F71599" w:rsidRDefault="00512C87" w:rsidP="00512C87">
      <w:pPr>
        <w:rPr>
          <w:sz w:val="24"/>
          <w:szCs w:val="24"/>
          <w:lang w:val="es-CO"/>
        </w:rPr>
      </w:pPr>
      <w:r w:rsidRPr="00F71599">
        <w:rPr>
          <w:sz w:val="24"/>
          <w:szCs w:val="24"/>
          <w:lang w:val="es-CO"/>
        </w:rPr>
        <w:tab/>
      </w:r>
      <w:r w:rsidR="0050611C" w:rsidRPr="00F71599">
        <w:rPr>
          <w:sz w:val="24"/>
          <w:szCs w:val="24"/>
          <w:lang w:val="es-CO"/>
        </w:rPr>
        <w:t>El Papa Francisco ha pedido a las parroquias que apoyen la Colecta Pontificia Anual del Viernes Santo, que se llevará a cabo el 15 de abril de 2022.</w:t>
      </w:r>
      <w:r w:rsidR="00CE47BE" w:rsidRPr="00F71599">
        <w:rPr>
          <w:sz w:val="24"/>
          <w:szCs w:val="24"/>
          <w:lang w:val="es-CO"/>
        </w:rPr>
        <w:t xml:space="preserve"> Esta segunda colecta anual se realiza en las iglesias católicas de todo el mundo para apoyar el trabajo de los Franciscanos que trabajan en Tierra Santa. Específicamente, la colecta financia escuelas católicas, ofrece educación religiosa y ayuda a preservar los santuarios sagrados.</w:t>
      </w:r>
    </w:p>
    <w:p w14:paraId="7A66B48E" w14:textId="5129AC9D" w:rsidR="00CE47BE" w:rsidRPr="00F71599" w:rsidRDefault="00CE47BE" w:rsidP="00512C87">
      <w:pPr>
        <w:rPr>
          <w:sz w:val="24"/>
          <w:szCs w:val="24"/>
          <w:lang w:val="es-CO"/>
        </w:rPr>
      </w:pPr>
    </w:p>
    <w:p w14:paraId="46CFD4C8" w14:textId="2E6882D4" w:rsidR="00CE47BE" w:rsidRPr="00F71599" w:rsidRDefault="00CE47BE" w:rsidP="00512C87">
      <w:pPr>
        <w:rPr>
          <w:sz w:val="24"/>
          <w:szCs w:val="24"/>
          <w:lang w:val="es-CO"/>
        </w:rPr>
      </w:pPr>
      <w:r w:rsidRPr="00F71599">
        <w:rPr>
          <w:sz w:val="24"/>
          <w:szCs w:val="24"/>
          <w:lang w:val="es-CO"/>
        </w:rPr>
        <w:tab/>
      </w:r>
      <w:r w:rsidR="00993FFF" w:rsidRPr="00F71599">
        <w:rPr>
          <w:sz w:val="24"/>
          <w:szCs w:val="24"/>
          <w:lang w:val="es-CO"/>
        </w:rPr>
        <w:t>La Colecta Pontificia del Viernes Santo del año pasado apoyó numerosas iniciativas, incluidas 23 parroquias y tres instituciones académicas, proporcionó un hogar para 30 niños de hogares que enfrentaban violencia doméstica, ofreció 400 becas para educación secundaria y universitaria, ayudó a mantener abiertas las escuelas para más de 10,000 estudiantes de jardín de infantes hasta grado 12, apoyaron a 120 hombres que se preparaban para ser sacerdotes o hermanos, restauraron y mantuvieron más de 1,000 casas/apartamentos para familias cristianas, ofrecieron asistencia en centros de atención para personas mayores en Belén y Nazaret, crearon 1,200 puestos de trabajo en Tierra Santa para cristianos, y preservaron 65 santuarios relacionados con la vida de Jesús y los profetas.</w:t>
      </w:r>
    </w:p>
    <w:p w14:paraId="7A6FCE83" w14:textId="2E526D14" w:rsidR="00993FFF" w:rsidRPr="00F71599" w:rsidRDefault="00993FFF" w:rsidP="00512C87">
      <w:pPr>
        <w:rPr>
          <w:sz w:val="24"/>
          <w:szCs w:val="24"/>
          <w:lang w:val="es-CO"/>
        </w:rPr>
      </w:pPr>
    </w:p>
    <w:p w14:paraId="2B2F6AEA" w14:textId="454655F8" w:rsidR="00993FFF" w:rsidRPr="00F71599" w:rsidRDefault="00993FFF" w:rsidP="00512C87">
      <w:pPr>
        <w:rPr>
          <w:sz w:val="24"/>
          <w:szCs w:val="24"/>
          <w:lang w:val="es-CO"/>
        </w:rPr>
      </w:pPr>
      <w:r w:rsidRPr="00F71599">
        <w:rPr>
          <w:sz w:val="24"/>
          <w:szCs w:val="24"/>
          <w:lang w:val="es-CO"/>
        </w:rPr>
        <w:tab/>
        <w:t>Gracias por apoyar la Colecta Pontificia del Viernes Santo, tal como lo fomenta el Papa Francisco.</w:t>
      </w:r>
      <w:r w:rsidR="00F71599" w:rsidRPr="00F71599">
        <w:rPr>
          <w:sz w:val="24"/>
          <w:szCs w:val="24"/>
          <w:lang w:val="es-CO"/>
        </w:rPr>
        <w:t xml:space="preserve"> Al apoyar esta causa, te unes a los católicos de todo el mundo para solidarizarte con la Iglesia en Tierra Santa y te conviertes en un instrumento de paz en una tierra atribulada.</w:t>
      </w:r>
    </w:p>
    <w:p w14:paraId="365CD619" w14:textId="228E501B" w:rsidR="00F71599" w:rsidRPr="00F71599" w:rsidRDefault="00F71599" w:rsidP="00512C87">
      <w:pPr>
        <w:rPr>
          <w:sz w:val="24"/>
          <w:szCs w:val="24"/>
          <w:lang w:val="es-CO"/>
        </w:rPr>
      </w:pPr>
    </w:p>
    <w:p w14:paraId="3F40CBC2" w14:textId="77777777" w:rsidR="00F71599" w:rsidRPr="00F71599" w:rsidRDefault="00F71599" w:rsidP="00F71599">
      <w:pPr>
        <w:rPr>
          <w:sz w:val="24"/>
          <w:szCs w:val="24"/>
          <w:lang w:val="es-CO"/>
        </w:rPr>
      </w:pPr>
      <w:r w:rsidRPr="00F71599">
        <w:rPr>
          <w:sz w:val="24"/>
          <w:szCs w:val="24"/>
          <w:lang w:val="es-CO"/>
        </w:rPr>
        <w:tab/>
        <w:t>Con gratitud por su continua generosidad y cada deseo de oración, Yo soy</w:t>
      </w:r>
    </w:p>
    <w:p w14:paraId="33D5AACB" w14:textId="77777777" w:rsidR="00F71599" w:rsidRPr="00F71599" w:rsidRDefault="00F71599" w:rsidP="00F71599">
      <w:pPr>
        <w:rPr>
          <w:sz w:val="24"/>
          <w:szCs w:val="24"/>
          <w:lang w:val="es-CO"/>
        </w:rPr>
      </w:pPr>
    </w:p>
    <w:p w14:paraId="2705F501" w14:textId="77777777" w:rsidR="00F71599" w:rsidRPr="00F71599" w:rsidRDefault="00F71599" w:rsidP="00F71599">
      <w:pPr>
        <w:rPr>
          <w:sz w:val="24"/>
          <w:szCs w:val="24"/>
          <w:lang w:val="es-CO"/>
        </w:rPr>
      </w:pPr>
      <w:r w:rsidRPr="00F71599">
        <w:rPr>
          <w:sz w:val="24"/>
          <w:szCs w:val="24"/>
          <w:lang w:val="es-CO"/>
        </w:rPr>
        <w:tab/>
      </w:r>
      <w:r w:rsidRPr="00F71599">
        <w:rPr>
          <w:sz w:val="24"/>
          <w:szCs w:val="24"/>
          <w:lang w:val="es-CO"/>
        </w:rPr>
        <w:tab/>
      </w:r>
      <w:r w:rsidRPr="00F71599">
        <w:rPr>
          <w:sz w:val="24"/>
          <w:szCs w:val="24"/>
          <w:lang w:val="es-CO"/>
        </w:rPr>
        <w:tab/>
      </w:r>
      <w:r w:rsidRPr="00F71599">
        <w:rPr>
          <w:sz w:val="24"/>
          <w:szCs w:val="24"/>
          <w:lang w:val="es-CO"/>
        </w:rPr>
        <w:tab/>
      </w:r>
      <w:r w:rsidRPr="00F71599">
        <w:rPr>
          <w:sz w:val="24"/>
          <w:szCs w:val="24"/>
          <w:lang w:val="es-CO"/>
        </w:rPr>
        <w:tab/>
      </w:r>
      <w:r w:rsidRPr="00F71599">
        <w:rPr>
          <w:sz w:val="24"/>
          <w:szCs w:val="24"/>
          <w:lang w:val="es-CO"/>
        </w:rPr>
        <w:tab/>
        <w:t>Sinceramente suyo en Cristo,</w:t>
      </w:r>
    </w:p>
    <w:p w14:paraId="2A94F73D" w14:textId="77777777" w:rsidR="00F71599" w:rsidRPr="00F71599" w:rsidRDefault="00F71599" w:rsidP="00F71599">
      <w:pPr>
        <w:rPr>
          <w:sz w:val="24"/>
          <w:szCs w:val="24"/>
          <w:lang w:val="es-CO"/>
        </w:rPr>
      </w:pPr>
    </w:p>
    <w:p w14:paraId="2FDDAAC4" w14:textId="11B6E4CE" w:rsidR="00F71599" w:rsidRPr="00F71599" w:rsidRDefault="009B744A" w:rsidP="009B744A">
      <w:pPr>
        <w:ind w:left="3600" w:firstLine="720"/>
        <w:rPr>
          <w:sz w:val="24"/>
          <w:szCs w:val="24"/>
          <w:lang w:val="es-CO"/>
        </w:rPr>
      </w:pPr>
      <w:r>
        <w:rPr>
          <w:noProof/>
          <w:sz w:val="24"/>
          <w:szCs w:val="24"/>
          <w:lang w:val="es-CO"/>
        </w:rPr>
        <w:drawing>
          <wp:inline distT="0" distB="0" distL="0" distR="0" wp14:anchorId="48FEE304" wp14:editId="49E5D8B1">
            <wp:extent cx="2646045" cy="494030"/>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6045" cy="494030"/>
                    </a:xfrm>
                    <a:prstGeom prst="rect">
                      <a:avLst/>
                    </a:prstGeom>
                    <a:noFill/>
                  </pic:spPr>
                </pic:pic>
              </a:graphicData>
            </a:graphic>
          </wp:inline>
        </w:drawing>
      </w:r>
    </w:p>
    <w:p w14:paraId="65ECDF3E" w14:textId="77777777" w:rsidR="00F71599" w:rsidRPr="00F71599" w:rsidRDefault="00F71599" w:rsidP="00F71599">
      <w:pPr>
        <w:rPr>
          <w:sz w:val="24"/>
          <w:szCs w:val="24"/>
          <w:lang w:val="es-CO"/>
        </w:rPr>
      </w:pPr>
    </w:p>
    <w:p w14:paraId="4B3D36A6" w14:textId="77777777" w:rsidR="00F71599" w:rsidRPr="00F71599" w:rsidRDefault="00F71599" w:rsidP="00F71599">
      <w:pPr>
        <w:rPr>
          <w:sz w:val="24"/>
          <w:szCs w:val="24"/>
          <w:lang w:val="es-CO"/>
        </w:rPr>
      </w:pPr>
      <w:r w:rsidRPr="00F71599">
        <w:rPr>
          <w:color w:val="000000" w:themeColor="text1"/>
          <w:sz w:val="24"/>
          <w:szCs w:val="24"/>
          <w:lang w:val="es-ES"/>
        </w:rPr>
        <w:tab/>
      </w:r>
      <w:r w:rsidRPr="00F71599">
        <w:rPr>
          <w:color w:val="000000" w:themeColor="text1"/>
          <w:sz w:val="24"/>
          <w:szCs w:val="24"/>
          <w:lang w:val="es-ES"/>
        </w:rPr>
        <w:tab/>
      </w:r>
      <w:r w:rsidRPr="00F71599">
        <w:rPr>
          <w:color w:val="000000" w:themeColor="text1"/>
          <w:sz w:val="24"/>
          <w:szCs w:val="24"/>
          <w:lang w:val="es-ES"/>
        </w:rPr>
        <w:tab/>
      </w:r>
      <w:r w:rsidRPr="00F71599">
        <w:rPr>
          <w:color w:val="000000" w:themeColor="text1"/>
          <w:sz w:val="24"/>
          <w:szCs w:val="24"/>
          <w:lang w:val="es-ES"/>
        </w:rPr>
        <w:tab/>
      </w:r>
      <w:r w:rsidRPr="00F71599">
        <w:rPr>
          <w:color w:val="000000" w:themeColor="text1"/>
          <w:sz w:val="24"/>
          <w:szCs w:val="24"/>
          <w:lang w:val="es-ES"/>
        </w:rPr>
        <w:tab/>
      </w:r>
      <w:r w:rsidRPr="00F71599">
        <w:rPr>
          <w:color w:val="000000" w:themeColor="text1"/>
          <w:sz w:val="24"/>
          <w:szCs w:val="24"/>
          <w:lang w:val="es-ES"/>
        </w:rPr>
        <w:tab/>
        <w:t>Reverendísimo Gerald M. Barbarito</w:t>
      </w:r>
    </w:p>
    <w:p w14:paraId="06665214" w14:textId="77777777" w:rsidR="00F71599" w:rsidRPr="00F71599" w:rsidRDefault="00F71599" w:rsidP="00F71599">
      <w:pPr>
        <w:widowControl w:val="0"/>
        <w:autoSpaceDE w:val="0"/>
        <w:autoSpaceDN w:val="0"/>
        <w:adjustRightInd w:val="0"/>
        <w:rPr>
          <w:color w:val="000000" w:themeColor="text1"/>
          <w:sz w:val="24"/>
          <w:szCs w:val="24"/>
          <w:lang w:val="es-ES"/>
        </w:rPr>
      </w:pPr>
      <w:r w:rsidRPr="00F71599">
        <w:rPr>
          <w:color w:val="000000" w:themeColor="text1"/>
          <w:sz w:val="24"/>
          <w:szCs w:val="24"/>
          <w:lang w:val="es-ES"/>
        </w:rPr>
        <w:tab/>
      </w:r>
      <w:r w:rsidRPr="00F71599">
        <w:rPr>
          <w:color w:val="000000" w:themeColor="text1"/>
          <w:sz w:val="24"/>
          <w:szCs w:val="24"/>
          <w:lang w:val="es-ES"/>
        </w:rPr>
        <w:tab/>
      </w:r>
      <w:r w:rsidRPr="00F71599">
        <w:rPr>
          <w:color w:val="000000" w:themeColor="text1"/>
          <w:sz w:val="24"/>
          <w:szCs w:val="24"/>
          <w:lang w:val="es-ES"/>
        </w:rPr>
        <w:tab/>
      </w:r>
      <w:r w:rsidRPr="00F71599">
        <w:rPr>
          <w:color w:val="000000" w:themeColor="text1"/>
          <w:sz w:val="24"/>
          <w:szCs w:val="24"/>
          <w:lang w:val="es-ES"/>
        </w:rPr>
        <w:tab/>
      </w:r>
      <w:r w:rsidRPr="00F71599">
        <w:rPr>
          <w:color w:val="000000" w:themeColor="text1"/>
          <w:sz w:val="24"/>
          <w:szCs w:val="24"/>
          <w:lang w:val="es-ES"/>
        </w:rPr>
        <w:tab/>
      </w:r>
      <w:r w:rsidRPr="00F71599">
        <w:rPr>
          <w:color w:val="000000" w:themeColor="text1"/>
          <w:sz w:val="24"/>
          <w:szCs w:val="24"/>
          <w:lang w:val="es-ES"/>
        </w:rPr>
        <w:tab/>
        <w:t>Obispo de Palm Beach</w:t>
      </w:r>
    </w:p>
    <w:p w14:paraId="1E677F97" w14:textId="77777777" w:rsidR="00F71599" w:rsidRPr="00F71599" w:rsidRDefault="00F71599" w:rsidP="00F71599">
      <w:pPr>
        <w:widowControl w:val="0"/>
        <w:autoSpaceDE w:val="0"/>
        <w:autoSpaceDN w:val="0"/>
        <w:adjustRightInd w:val="0"/>
        <w:rPr>
          <w:color w:val="000000" w:themeColor="text1"/>
          <w:sz w:val="24"/>
          <w:szCs w:val="24"/>
          <w:lang w:val="es-ES"/>
        </w:rPr>
      </w:pPr>
    </w:p>
    <w:p w14:paraId="039691C9" w14:textId="77777777" w:rsidR="00F71599" w:rsidRPr="001A6C81" w:rsidRDefault="00F71599" w:rsidP="00F71599">
      <w:pPr>
        <w:widowControl w:val="0"/>
        <w:autoSpaceDE w:val="0"/>
        <w:autoSpaceDN w:val="0"/>
        <w:adjustRightInd w:val="0"/>
        <w:rPr>
          <w:color w:val="000000" w:themeColor="text1"/>
          <w:sz w:val="24"/>
          <w:szCs w:val="24"/>
          <w:lang w:val="es-ES"/>
        </w:rPr>
      </w:pPr>
    </w:p>
    <w:p w14:paraId="48A3D92D" w14:textId="1D3A3B6C" w:rsidR="00F71599" w:rsidRPr="00F71599" w:rsidRDefault="00F71599" w:rsidP="00512C87">
      <w:pPr>
        <w:rPr>
          <w:sz w:val="28"/>
          <w:szCs w:val="28"/>
          <w:lang w:val="es-ES"/>
        </w:rPr>
      </w:pPr>
      <w:r w:rsidRPr="00C51F92">
        <w:rPr>
          <w:b/>
          <w:color w:val="222222"/>
          <w:sz w:val="24"/>
          <w:szCs w:val="24"/>
          <w:u w:val="single"/>
          <w:lang w:val="es-ES"/>
        </w:rPr>
        <w:t>NOTA PARA LOS PARROCOS</w:t>
      </w:r>
      <w:r w:rsidRPr="00C51F92">
        <w:rPr>
          <w:b/>
          <w:color w:val="222222"/>
          <w:sz w:val="24"/>
          <w:szCs w:val="24"/>
          <w:lang w:val="es-ES"/>
        </w:rPr>
        <w:t>: SE RE</w:t>
      </w:r>
      <w:r>
        <w:rPr>
          <w:b/>
          <w:color w:val="222222"/>
          <w:sz w:val="24"/>
          <w:szCs w:val="24"/>
          <w:lang w:val="es-ES"/>
        </w:rPr>
        <w:t>QUIERE</w:t>
      </w:r>
      <w:r w:rsidRPr="00C51F92">
        <w:rPr>
          <w:b/>
          <w:color w:val="222222"/>
          <w:sz w:val="24"/>
          <w:szCs w:val="24"/>
          <w:lang w:val="es-ES"/>
        </w:rPr>
        <w:t xml:space="preserve"> PUBLICAR ESTA CARTA EN EL BOLETÍN DE LA PARROQUIA EN MEDIA PÁGINA O PAGINA COMPLETA EL FIN DE SEMANA DEL </w:t>
      </w:r>
      <w:r>
        <w:rPr>
          <w:b/>
          <w:color w:val="222222"/>
          <w:sz w:val="24"/>
          <w:szCs w:val="24"/>
          <w:lang w:val="es-ES"/>
        </w:rPr>
        <w:t xml:space="preserve">9 </w:t>
      </w:r>
      <w:r w:rsidRPr="00C51F92">
        <w:rPr>
          <w:b/>
          <w:color w:val="222222"/>
          <w:sz w:val="24"/>
          <w:szCs w:val="24"/>
          <w:lang w:val="es-ES"/>
        </w:rPr>
        <w:t xml:space="preserve">Y </w:t>
      </w:r>
      <w:r>
        <w:rPr>
          <w:b/>
          <w:color w:val="222222"/>
          <w:sz w:val="24"/>
          <w:szCs w:val="24"/>
          <w:lang w:val="es-ES"/>
        </w:rPr>
        <w:t>10</w:t>
      </w:r>
      <w:r w:rsidRPr="00C51F92">
        <w:rPr>
          <w:b/>
          <w:color w:val="222222"/>
          <w:sz w:val="24"/>
          <w:szCs w:val="24"/>
          <w:lang w:val="es-ES"/>
        </w:rPr>
        <w:t xml:space="preserve"> DE </w:t>
      </w:r>
      <w:r>
        <w:rPr>
          <w:b/>
          <w:color w:val="222222"/>
          <w:sz w:val="24"/>
          <w:szCs w:val="24"/>
          <w:lang w:val="es-ES"/>
        </w:rPr>
        <w:t>ABRIL</w:t>
      </w:r>
      <w:r w:rsidRPr="00C51F92">
        <w:rPr>
          <w:b/>
          <w:color w:val="222222"/>
          <w:sz w:val="24"/>
          <w:szCs w:val="24"/>
          <w:lang w:val="es-ES"/>
        </w:rPr>
        <w:t xml:space="preserve"> DE 202</w:t>
      </w:r>
      <w:r>
        <w:rPr>
          <w:b/>
          <w:color w:val="222222"/>
          <w:sz w:val="24"/>
          <w:szCs w:val="24"/>
          <w:lang w:val="es-ES"/>
        </w:rPr>
        <w:t>2</w:t>
      </w:r>
      <w:r w:rsidRPr="00C51F92">
        <w:rPr>
          <w:b/>
          <w:color w:val="222222"/>
          <w:sz w:val="24"/>
          <w:szCs w:val="24"/>
          <w:lang w:val="es-ES"/>
        </w:rPr>
        <w:t xml:space="preserve">.  LA COLECTA TENDRÁ LUGAR EL </w:t>
      </w:r>
      <w:r>
        <w:rPr>
          <w:b/>
          <w:color w:val="222222"/>
          <w:sz w:val="24"/>
          <w:szCs w:val="24"/>
          <w:lang w:val="es-ES"/>
        </w:rPr>
        <w:t xml:space="preserve">15 </w:t>
      </w:r>
      <w:r w:rsidRPr="00C51F92">
        <w:rPr>
          <w:b/>
          <w:color w:val="222222"/>
          <w:sz w:val="24"/>
          <w:szCs w:val="24"/>
          <w:lang w:val="es-ES"/>
        </w:rPr>
        <w:t xml:space="preserve">DE </w:t>
      </w:r>
      <w:r>
        <w:rPr>
          <w:b/>
          <w:color w:val="222222"/>
          <w:sz w:val="24"/>
          <w:szCs w:val="24"/>
          <w:lang w:val="es-ES"/>
        </w:rPr>
        <w:t>ABRIL</w:t>
      </w:r>
      <w:r w:rsidRPr="00C51F92">
        <w:rPr>
          <w:b/>
          <w:color w:val="222222"/>
          <w:sz w:val="24"/>
          <w:szCs w:val="24"/>
          <w:lang w:val="es-ES"/>
        </w:rPr>
        <w:t xml:space="preserve"> DE 202</w:t>
      </w:r>
      <w:r>
        <w:rPr>
          <w:b/>
          <w:color w:val="222222"/>
          <w:sz w:val="24"/>
          <w:szCs w:val="24"/>
          <w:lang w:val="es-ES"/>
        </w:rPr>
        <w:t>2</w:t>
      </w:r>
      <w:r w:rsidRPr="00C51F92">
        <w:rPr>
          <w:b/>
          <w:color w:val="222222"/>
          <w:sz w:val="24"/>
          <w:szCs w:val="24"/>
          <w:lang w:val="es-ES"/>
        </w:rPr>
        <w:t>.  PUEDEN LEER LA CARTA EN TODAS LAS MISAS</w:t>
      </w:r>
      <w:r>
        <w:rPr>
          <w:b/>
          <w:color w:val="222222"/>
          <w:sz w:val="24"/>
          <w:szCs w:val="24"/>
          <w:lang w:val="es-ES"/>
        </w:rPr>
        <w:t xml:space="preserve">, PUBLICARLA EN LAS REDES SOCIALES Y EN SU PAGINA WEB, </w:t>
      </w:r>
      <w:r w:rsidRPr="00C51F92">
        <w:rPr>
          <w:b/>
          <w:color w:val="222222"/>
          <w:sz w:val="24"/>
          <w:szCs w:val="24"/>
          <w:lang w:val="es-ES"/>
        </w:rPr>
        <w:t>ADEMÁS DE TENERLA IMPRESA EN EL BOLETÍN</w:t>
      </w:r>
      <w:r>
        <w:rPr>
          <w:b/>
          <w:color w:val="222222"/>
          <w:sz w:val="24"/>
          <w:szCs w:val="24"/>
          <w:lang w:val="es-ES"/>
        </w:rPr>
        <w:t>.</w:t>
      </w:r>
    </w:p>
    <w:sectPr w:rsidR="00F71599" w:rsidRPr="00F71599" w:rsidSect="00AA3B68">
      <w:endnotePr>
        <w:numFmt w:val="decimal"/>
      </w:endnotePr>
      <w:pgSz w:w="12240" w:h="15840"/>
      <w:pgMar w:top="317" w:right="1440" w:bottom="317"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5AEE3FA-7575-4100-8C80-96F4762E151E}"/>
    <w:embedBold r:id="rId2" w:fontKey="{5A327E4C-49E3-4C8A-BA1D-69F644914397}"/>
  </w:font>
  <w:font w:name="Symbol">
    <w:panose1 w:val="05050102010706020507"/>
    <w:charset w:val="02"/>
    <w:family w:val="roman"/>
    <w:pitch w:val="variable"/>
    <w:sig w:usb0="00000000" w:usb1="10000000" w:usb2="00000000" w:usb3="00000000" w:csb0="80000000" w:csb1="00000000"/>
    <w:embedRegular r:id="rId3" w:fontKey="{75BBE486-834B-4BC0-B454-C7C9A4730288}"/>
  </w:font>
  <w:font w:name="Courier New">
    <w:panose1 w:val="02070309020205020404"/>
    <w:charset w:val="00"/>
    <w:family w:val="modern"/>
    <w:pitch w:val="fixed"/>
    <w:sig w:usb0="E0002EFF" w:usb1="C0007843" w:usb2="00000009" w:usb3="00000000" w:csb0="000001FF" w:csb1="00000000"/>
    <w:embedRegular r:id="rId4" w:fontKey="{0650580B-10F3-46CB-8670-A9DBA9971465}"/>
  </w:font>
  <w:font w:name="Wingdings">
    <w:panose1 w:val="05000000000000000000"/>
    <w:charset w:val="02"/>
    <w:family w:val="auto"/>
    <w:pitch w:val="variable"/>
    <w:sig w:usb0="00000000" w:usb1="10000000" w:usb2="00000000" w:usb3="00000000" w:csb0="80000000" w:csb1="00000000"/>
    <w:embedRegular r:id="rId5" w:fontKey="{92109512-75DC-490E-9C9E-3949FBE694C8}"/>
  </w:font>
  <w:font w:name="Arial Black">
    <w:panose1 w:val="020B0A04020102020204"/>
    <w:charset w:val="00"/>
    <w:family w:val="swiss"/>
    <w:pitch w:val="variable"/>
    <w:sig w:usb0="A00002AF" w:usb1="400078FB" w:usb2="00000000" w:usb3="00000000" w:csb0="0000009F" w:csb1="00000000"/>
    <w:embedRegular r:id="rId6" w:fontKey="{6C174C8D-00C2-49C8-9385-A78BC2E75BA3}"/>
  </w:font>
  <w:font w:name="UnivrstyRoman BT">
    <w:altName w:val="Courier New"/>
    <w:charset w:val="00"/>
    <w:family w:val="decorative"/>
    <w:pitch w:val="variable"/>
    <w:sig w:usb0="00000087" w:usb1="00000000" w:usb2="00000000" w:usb3="00000000" w:csb0="0000001B" w:csb1="00000000"/>
    <w:embedRegular r:id="rId7" w:fontKey="{9B540FE2-1558-4942-9FB9-F6C83D227BC0}"/>
  </w:font>
  <w:font w:name="Arial">
    <w:panose1 w:val="020B0604020202020204"/>
    <w:charset w:val="00"/>
    <w:family w:val="swiss"/>
    <w:pitch w:val="variable"/>
    <w:sig w:usb0="E0002EFF" w:usb1="C000785B" w:usb2="00000009" w:usb3="00000000" w:csb0="000001FF" w:csb1="00000000"/>
    <w:embedRegular r:id="rId8" w:fontKey="{B114AA1A-3FD4-425A-9411-DD433082CD5C}"/>
  </w:font>
  <w:font w:name="Tahoma">
    <w:panose1 w:val="020B0604030504040204"/>
    <w:charset w:val="00"/>
    <w:family w:val="swiss"/>
    <w:pitch w:val="variable"/>
    <w:sig w:usb0="E1002EFF" w:usb1="C000605B" w:usb2="00000029" w:usb3="00000000" w:csb0="000101FF" w:csb1="00000000"/>
    <w:embedRegular r:id="rId9" w:fontKey="{70BCCC55-580A-442D-82FD-B77B3BBB920F}"/>
  </w:font>
  <w:font w:name="Times">
    <w:panose1 w:val="02020603050405020304"/>
    <w:charset w:val="00"/>
    <w:family w:val="roman"/>
    <w:pitch w:val="variable"/>
    <w:sig w:usb0="E0002EFF" w:usb1="C000785B" w:usb2="00000009" w:usb3="00000000" w:csb0="000001FF" w:csb1="00000000"/>
    <w:embedRegular r:id="rId10" w:fontKey="{DF295EA1-CA3A-4415-B50B-BC39B68F4D24}"/>
  </w:font>
  <w:font w:name="Calibri Light">
    <w:panose1 w:val="020F0302020204030204"/>
    <w:charset w:val="00"/>
    <w:family w:val="swiss"/>
    <w:pitch w:val="variable"/>
    <w:sig w:usb0="E4002EFF" w:usb1="C000247B" w:usb2="00000009" w:usb3="00000000" w:csb0="000001FF" w:csb1="00000000"/>
    <w:embedRegular r:id="rId11" w:fontKey="{1EC33298-17F4-40DC-A52D-A653D0F36E35}"/>
  </w:font>
  <w:font w:name="Calibri">
    <w:panose1 w:val="020F0502020204030204"/>
    <w:charset w:val="00"/>
    <w:family w:val="swiss"/>
    <w:pitch w:val="variable"/>
    <w:sig w:usb0="E4002EFF" w:usb1="C000247B" w:usb2="00000009" w:usb3="00000000" w:csb0="000001FF" w:csb1="00000000"/>
    <w:embedRegular r:id="rId12" w:fontKey="{D1898F27-78E9-400E-B8DA-994FB36890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5A55490E"/>
    <w:multiLevelType w:val="multilevel"/>
    <w:tmpl w:val="E280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6B71"/>
    <w:rsid w:val="00014206"/>
    <w:rsid w:val="00015C0A"/>
    <w:rsid w:val="00017299"/>
    <w:rsid w:val="00022ADA"/>
    <w:rsid w:val="00036EEA"/>
    <w:rsid w:val="0004109F"/>
    <w:rsid w:val="00057730"/>
    <w:rsid w:val="000708A1"/>
    <w:rsid w:val="00093884"/>
    <w:rsid w:val="00096408"/>
    <w:rsid w:val="000B15E5"/>
    <w:rsid w:val="000B1BD8"/>
    <w:rsid w:val="000B411F"/>
    <w:rsid w:val="000C200A"/>
    <w:rsid w:val="000C648F"/>
    <w:rsid w:val="000F07AA"/>
    <w:rsid w:val="000F75DE"/>
    <w:rsid w:val="000F79F3"/>
    <w:rsid w:val="00110AA6"/>
    <w:rsid w:val="001117C8"/>
    <w:rsid w:val="00123F4D"/>
    <w:rsid w:val="001271D8"/>
    <w:rsid w:val="00134840"/>
    <w:rsid w:val="001553E1"/>
    <w:rsid w:val="00173F71"/>
    <w:rsid w:val="0017585F"/>
    <w:rsid w:val="0018518E"/>
    <w:rsid w:val="00185289"/>
    <w:rsid w:val="00196150"/>
    <w:rsid w:val="001A1076"/>
    <w:rsid w:val="001C7CAF"/>
    <w:rsid w:val="001D4838"/>
    <w:rsid w:val="001E2BA5"/>
    <w:rsid w:val="001E579C"/>
    <w:rsid w:val="001E5B81"/>
    <w:rsid w:val="001E74AD"/>
    <w:rsid w:val="002040A9"/>
    <w:rsid w:val="00217753"/>
    <w:rsid w:val="00220BCF"/>
    <w:rsid w:val="0023720E"/>
    <w:rsid w:val="002401B2"/>
    <w:rsid w:val="002401FB"/>
    <w:rsid w:val="002410E5"/>
    <w:rsid w:val="0024216C"/>
    <w:rsid w:val="0025788B"/>
    <w:rsid w:val="00291A90"/>
    <w:rsid w:val="00294E33"/>
    <w:rsid w:val="002A01A8"/>
    <w:rsid w:val="002A5F0F"/>
    <w:rsid w:val="002B1AAE"/>
    <w:rsid w:val="002B4153"/>
    <w:rsid w:val="002C0854"/>
    <w:rsid w:val="002C1292"/>
    <w:rsid w:val="002C1BD7"/>
    <w:rsid w:val="002E1872"/>
    <w:rsid w:val="002F324F"/>
    <w:rsid w:val="002F4A91"/>
    <w:rsid w:val="00305F68"/>
    <w:rsid w:val="003128B6"/>
    <w:rsid w:val="00321051"/>
    <w:rsid w:val="00322CD3"/>
    <w:rsid w:val="00325717"/>
    <w:rsid w:val="00333AE6"/>
    <w:rsid w:val="00353B3C"/>
    <w:rsid w:val="00356204"/>
    <w:rsid w:val="00360D01"/>
    <w:rsid w:val="00371174"/>
    <w:rsid w:val="003750C0"/>
    <w:rsid w:val="00376D8B"/>
    <w:rsid w:val="003908B2"/>
    <w:rsid w:val="003A1635"/>
    <w:rsid w:val="003A7C7B"/>
    <w:rsid w:val="003C45BC"/>
    <w:rsid w:val="003D6C6E"/>
    <w:rsid w:val="003E78DE"/>
    <w:rsid w:val="0041070F"/>
    <w:rsid w:val="00420354"/>
    <w:rsid w:val="004206B4"/>
    <w:rsid w:val="0042090F"/>
    <w:rsid w:val="00420AA3"/>
    <w:rsid w:val="004221FA"/>
    <w:rsid w:val="004223E4"/>
    <w:rsid w:val="00426885"/>
    <w:rsid w:val="004405C6"/>
    <w:rsid w:val="00442595"/>
    <w:rsid w:val="00454458"/>
    <w:rsid w:val="00457E3C"/>
    <w:rsid w:val="004B7C0D"/>
    <w:rsid w:val="004C5E22"/>
    <w:rsid w:val="004E6A5F"/>
    <w:rsid w:val="004F7837"/>
    <w:rsid w:val="005009BF"/>
    <w:rsid w:val="0050611C"/>
    <w:rsid w:val="00512C87"/>
    <w:rsid w:val="005305EC"/>
    <w:rsid w:val="005340A8"/>
    <w:rsid w:val="00540894"/>
    <w:rsid w:val="00546BE8"/>
    <w:rsid w:val="00547CEB"/>
    <w:rsid w:val="00554369"/>
    <w:rsid w:val="005835B5"/>
    <w:rsid w:val="005A3723"/>
    <w:rsid w:val="005B5B6D"/>
    <w:rsid w:val="005D3767"/>
    <w:rsid w:val="005D5AD5"/>
    <w:rsid w:val="005D66F9"/>
    <w:rsid w:val="005E5821"/>
    <w:rsid w:val="00614B23"/>
    <w:rsid w:val="00623C0D"/>
    <w:rsid w:val="00642840"/>
    <w:rsid w:val="00646371"/>
    <w:rsid w:val="00653069"/>
    <w:rsid w:val="00657BAC"/>
    <w:rsid w:val="00670490"/>
    <w:rsid w:val="00682AE6"/>
    <w:rsid w:val="00694868"/>
    <w:rsid w:val="006A5F86"/>
    <w:rsid w:val="006B0FAC"/>
    <w:rsid w:val="006B2C9A"/>
    <w:rsid w:val="006B5F9D"/>
    <w:rsid w:val="006C39E1"/>
    <w:rsid w:val="006C42C5"/>
    <w:rsid w:val="006E2DEA"/>
    <w:rsid w:val="0070459F"/>
    <w:rsid w:val="00710B58"/>
    <w:rsid w:val="00713C5E"/>
    <w:rsid w:val="00714F49"/>
    <w:rsid w:val="007250E0"/>
    <w:rsid w:val="00754E13"/>
    <w:rsid w:val="00765235"/>
    <w:rsid w:val="00772720"/>
    <w:rsid w:val="00774650"/>
    <w:rsid w:val="00777E21"/>
    <w:rsid w:val="00780B16"/>
    <w:rsid w:val="00780DBD"/>
    <w:rsid w:val="00781D96"/>
    <w:rsid w:val="007851CE"/>
    <w:rsid w:val="007928AC"/>
    <w:rsid w:val="00796DE3"/>
    <w:rsid w:val="007A4F8A"/>
    <w:rsid w:val="007C0E49"/>
    <w:rsid w:val="007D06A0"/>
    <w:rsid w:val="007D0777"/>
    <w:rsid w:val="008059E4"/>
    <w:rsid w:val="00813BFD"/>
    <w:rsid w:val="00816684"/>
    <w:rsid w:val="00834218"/>
    <w:rsid w:val="00835D02"/>
    <w:rsid w:val="0084480C"/>
    <w:rsid w:val="008450B9"/>
    <w:rsid w:val="00847419"/>
    <w:rsid w:val="0085367B"/>
    <w:rsid w:val="00856EA2"/>
    <w:rsid w:val="00864FD3"/>
    <w:rsid w:val="00871000"/>
    <w:rsid w:val="0088659B"/>
    <w:rsid w:val="0089239F"/>
    <w:rsid w:val="008B38EC"/>
    <w:rsid w:val="008C1133"/>
    <w:rsid w:val="008D02C1"/>
    <w:rsid w:val="008D1B62"/>
    <w:rsid w:val="008D7C77"/>
    <w:rsid w:val="008E0BD4"/>
    <w:rsid w:val="008E2F29"/>
    <w:rsid w:val="008E35D3"/>
    <w:rsid w:val="008F3D6C"/>
    <w:rsid w:val="0090302B"/>
    <w:rsid w:val="0090403A"/>
    <w:rsid w:val="0091286D"/>
    <w:rsid w:val="009222A4"/>
    <w:rsid w:val="00922FC4"/>
    <w:rsid w:val="00944CAE"/>
    <w:rsid w:val="009533CB"/>
    <w:rsid w:val="00960B9E"/>
    <w:rsid w:val="00976EE6"/>
    <w:rsid w:val="0098155B"/>
    <w:rsid w:val="00993FFF"/>
    <w:rsid w:val="009B744A"/>
    <w:rsid w:val="009C3F03"/>
    <w:rsid w:val="009E4560"/>
    <w:rsid w:val="009E52B6"/>
    <w:rsid w:val="009E7C58"/>
    <w:rsid w:val="009F3BFA"/>
    <w:rsid w:val="00A154CA"/>
    <w:rsid w:val="00A261ED"/>
    <w:rsid w:val="00A34479"/>
    <w:rsid w:val="00A65C85"/>
    <w:rsid w:val="00A85DC9"/>
    <w:rsid w:val="00AA3B68"/>
    <w:rsid w:val="00AA7F69"/>
    <w:rsid w:val="00AB77C9"/>
    <w:rsid w:val="00AC57D7"/>
    <w:rsid w:val="00AD0974"/>
    <w:rsid w:val="00AE1B22"/>
    <w:rsid w:val="00AF7B88"/>
    <w:rsid w:val="00B029AA"/>
    <w:rsid w:val="00B122B6"/>
    <w:rsid w:val="00B13ACC"/>
    <w:rsid w:val="00B14B02"/>
    <w:rsid w:val="00B17CBF"/>
    <w:rsid w:val="00B26EB1"/>
    <w:rsid w:val="00B37553"/>
    <w:rsid w:val="00B52F93"/>
    <w:rsid w:val="00B74BBD"/>
    <w:rsid w:val="00B94B69"/>
    <w:rsid w:val="00BA4717"/>
    <w:rsid w:val="00BB1D85"/>
    <w:rsid w:val="00BB28CF"/>
    <w:rsid w:val="00BB6590"/>
    <w:rsid w:val="00BC6328"/>
    <w:rsid w:val="00BE74FF"/>
    <w:rsid w:val="00C03CB7"/>
    <w:rsid w:val="00C1094D"/>
    <w:rsid w:val="00C16A1A"/>
    <w:rsid w:val="00C177AD"/>
    <w:rsid w:val="00C244B3"/>
    <w:rsid w:val="00C24655"/>
    <w:rsid w:val="00C51095"/>
    <w:rsid w:val="00C64188"/>
    <w:rsid w:val="00C705F4"/>
    <w:rsid w:val="00C800C6"/>
    <w:rsid w:val="00C91E37"/>
    <w:rsid w:val="00C94DF3"/>
    <w:rsid w:val="00C94EC8"/>
    <w:rsid w:val="00C96E90"/>
    <w:rsid w:val="00CA1BD1"/>
    <w:rsid w:val="00CA462D"/>
    <w:rsid w:val="00CC7727"/>
    <w:rsid w:val="00CE47BE"/>
    <w:rsid w:val="00CF1CB1"/>
    <w:rsid w:val="00CF2264"/>
    <w:rsid w:val="00D02280"/>
    <w:rsid w:val="00D11BE2"/>
    <w:rsid w:val="00D20EA3"/>
    <w:rsid w:val="00D225BA"/>
    <w:rsid w:val="00D22D73"/>
    <w:rsid w:val="00D25F0C"/>
    <w:rsid w:val="00D2644E"/>
    <w:rsid w:val="00D268A5"/>
    <w:rsid w:val="00D30F7A"/>
    <w:rsid w:val="00D46057"/>
    <w:rsid w:val="00D501E8"/>
    <w:rsid w:val="00D51665"/>
    <w:rsid w:val="00D66845"/>
    <w:rsid w:val="00D766FE"/>
    <w:rsid w:val="00D92E1D"/>
    <w:rsid w:val="00D93DD2"/>
    <w:rsid w:val="00DA1C61"/>
    <w:rsid w:val="00DB665D"/>
    <w:rsid w:val="00DC149F"/>
    <w:rsid w:val="00DD51D6"/>
    <w:rsid w:val="00DF4456"/>
    <w:rsid w:val="00E02632"/>
    <w:rsid w:val="00E058B9"/>
    <w:rsid w:val="00E11B81"/>
    <w:rsid w:val="00E30461"/>
    <w:rsid w:val="00E44D90"/>
    <w:rsid w:val="00E475F2"/>
    <w:rsid w:val="00E50372"/>
    <w:rsid w:val="00E51835"/>
    <w:rsid w:val="00E77048"/>
    <w:rsid w:val="00EA3909"/>
    <w:rsid w:val="00EB30BF"/>
    <w:rsid w:val="00EC0E7A"/>
    <w:rsid w:val="00EC2C10"/>
    <w:rsid w:val="00EC2FC7"/>
    <w:rsid w:val="00EC3833"/>
    <w:rsid w:val="00ED0BFB"/>
    <w:rsid w:val="00ED3700"/>
    <w:rsid w:val="00ED3BCC"/>
    <w:rsid w:val="00ED540D"/>
    <w:rsid w:val="00EE3CCF"/>
    <w:rsid w:val="00EE6618"/>
    <w:rsid w:val="00F06D13"/>
    <w:rsid w:val="00F12B6C"/>
    <w:rsid w:val="00F166CA"/>
    <w:rsid w:val="00F23799"/>
    <w:rsid w:val="00F2722C"/>
    <w:rsid w:val="00F338AB"/>
    <w:rsid w:val="00F46B4A"/>
    <w:rsid w:val="00F50E23"/>
    <w:rsid w:val="00F57C87"/>
    <w:rsid w:val="00F62F0D"/>
    <w:rsid w:val="00F65604"/>
    <w:rsid w:val="00F66AC7"/>
    <w:rsid w:val="00F70799"/>
    <w:rsid w:val="00F71599"/>
    <w:rsid w:val="00F741C2"/>
    <w:rsid w:val="00FA528D"/>
    <w:rsid w:val="00FB272F"/>
    <w:rsid w:val="00FB3B28"/>
    <w:rsid w:val="00FB4D67"/>
    <w:rsid w:val="00FB69ED"/>
    <w:rsid w:val="00FD1E9D"/>
    <w:rsid w:val="00FD3871"/>
    <w:rsid w:val="00FD439B"/>
    <w:rsid w:val="00FD7988"/>
    <w:rsid w:val="00FE247C"/>
    <w:rsid w:val="00FE3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14:docId w14:val="4D2434EB"/>
  <w15:docId w15:val="{E125B43B-F887-4888-9E8D-727D1EA1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D85"/>
  </w:style>
  <w:style w:type="paragraph" w:styleId="Heading1">
    <w:name w:val="heading 1"/>
    <w:basedOn w:val="Normal"/>
    <w:next w:val="BodyText"/>
    <w:qFormat/>
    <w:rsid w:val="00BB1D85"/>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BB1D85"/>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1D85"/>
  </w:style>
  <w:style w:type="paragraph" w:styleId="BodyText">
    <w:name w:val="Body Text"/>
    <w:basedOn w:val="Normal"/>
    <w:rsid w:val="00BB1D85"/>
    <w:pPr>
      <w:spacing w:after="220" w:line="180" w:lineRule="atLeast"/>
      <w:jc w:val="both"/>
    </w:pPr>
    <w:rPr>
      <w:rFonts w:ascii="Arial" w:hAnsi="Arial"/>
      <w:spacing w:val="-5"/>
    </w:rPr>
  </w:style>
  <w:style w:type="paragraph" w:styleId="MessageHeader">
    <w:name w:val="Message Header"/>
    <w:basedOn w:val="BodyText"/>
    <w:rsid w:val="00BB1D85"/>
    <w:pPr>
      <w:keepLines/>
      <w:spacing w:after="120"/>
      <w:ind w:left="720" w:hanging="720"/>
      <w:jc w:val="left"/>
    </w:pPr>
  </w:style>
  <w:style w:type="paragraph" w:customStyle="1" w:styleId="MessageHeaderFirst">
    <w:name w:val="Message Header First"/>
    <w:basedOn w:val="MessageHeader"/>
    <w:next w:val="MessageHeader"/>
    <w:rsid w:val="00BB1D85"/>
    <w:pPr>
      <w:spacing w:before="220"/>
    </w:pPr>
  </w:style>
  <w:style w:type="character" w:customStyle="1" w:styleId="MessageHeaderLabel">
    <w:name w:val="Message Header Label"/>
    <w:rsid w:val="00BB1D85"/>
    <w:rPr>
      <w:rFonts w:ascii="Arial Black" w:hAnsi="Arial Black"/>
      <w:spacing w:val="-10"/>
      <w:sz w:val="18"/>
    </w:rPr>
  </w:style>
  <w:style w:type="paragraph" w:customStyle="1" w:styleId="MessageHeaderLast">
    <w:name w:val="Message Header Last"/>
    <w:basedOn w:val="MessageHeader"/>
    <w:next w:val="BodyText"/>
    <w:rsid w:val="00BB1D85"/>
    <w:pPr>
      <w:pBdr>
        <w:bottom w:val="single" w:sz="6" w:space="15" w:color="auto"/>
      </w:pBdr>
      <w:spacing w:after="320"/>
    </w:pPr>
  </w:style>
  <w:style w:type="character" w:styleId="Hyperlink">
    <w:name w:val="Hyperlink"/>
    <w:rsid w:val="00BB1D85"/>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Default">
    <w:name w:val="Default"/>
    <w:rsid w:val="004405C6"/>
    <w:pPr>
      <w:autoSpaceDE w:val="0"/>
      <w:autoSpaceDN w:val="0"/>
      <w:adjustRightInd w:val="0"/>
    </w:pPr>
    <w:rPr>
      <w:color w:val="000000"/>
      <w:sz w:val="24"/>
      <w:szCs w:val="24"/>
    </w:rPr>
  </w:style>
  <w:style w:type="paragraph" w:styleId="NormalWeb">
    <w:name w:val="Normal (Web)"/>
    <w:basedOn w:val="Normal"/>
    <w:uiPriority w:val="99"/>
    <w:unhideWhenUsed/>
    <w:rsid w:val="008F3D6C"/>
    <w:pPr>
      <w:spacing w:before="100" w:beforeAutospacing="1" w:after="100" w:afterAutospacing="1"/>
    </w:pPr>
    <w:rPr>
      <w:sz w:val="24"/>
      <w:szCs w:val="24"/>
    </w:rPr>
  </w:style>
  <w:style w:type="character" w:customStyle="1" w:styleId="text-fancy">
    <w:name w:val="text-fancy"/>
    <w:basedOn w:val="DefaultParagraphFont"/>
    <w:rsid w:val="007928AC"/>
  </w:style>
  <w:style w:type="paragraph" w:customStyle="1" w:styleId="2012text">
    <w:name w:val="2012 text"/>
    <w:uiPriority w:val="99"/>
    <w:qFormat/>
    <w:rsid w:val="006E2DEA"/>
    <w:pPr>
      <w:spacing w:after="280" w:line="280" w:lineRule="exact"/>
    </w:pPr>
    <w:rPr>
      <w:rFonts w:ascii="Times" w:hAnsi="Times" w:cs="Times"/>
      <w:sz w:val="22"/>
      <w:szCs w:val="22"/>
    </w:rPr>
  </w:style>
  <w:style w:type="character" w:customStyle="1" w:styleId="resizeable">
    <w:name w:val="resizeable"/>
    <w:basedOn w:val="DefaultParagraphFont"/>
    <w:rsid w:val="001D4838"/>
  </w:style>
  <w:style w:type="paragraph" w:styleId="Revision">
    <w:name w:val="Revision"/>
    <w:hidden/>
    <w:uiPriority w:val="99"/>
    <w:semiHidden/>
    <w:rsid w:val="00780DBD"/>
  </w:style>
  <w:style w:type="character" w:styleId="CommentReference">
    <w:name w:val="annotation reference"/>
    <w:basedOn w:val="DefaultParagraphFont"/>
    <w:semiHidden/>
    <w:unhideWhenUsed/>
    <w:rsid w:val="00780DBD"/>
    <w:rPr>
      <w:sz w:val="16"/>
      <w:szCs w:val="16"/>
    </w:rPr>
  </w:style>
  <w:style w:type="paragraph" w:styleId="CommentText">
    <w:name w:val="annotation text"/>
    <w:basedOn w:val="Normal"/>
    <w:link w:val="CommentTextChar"/>
    <w:semiHidden/>
    <w:unhideWhenUsed/>
    <w:rsid w:val="00780DBD"/>
  </w:style>
  <w:style w:type="character" w:customStyle="1" w:styleId="CommentTextChar">
    <w:name w:val="Comment Text Char"/>
    <w:basedOn w:val="DefaultParagraphFont"/>
    <w:link w:val="CommentText"/>
    <w:semiHidden/>
    <w:rsid w:val="00780DBD"/>
  </w:style>
  <w:style w:type="paragraph" w:styleId="CommentSubject">
    <w:name w:val="annotation subject"/>
    <w:basedOn w:val="CommentText"/>
    <w:next w:val="CommentText"/>
    <w:link w:val="CommentSubjectChar"/>
    <w:semiHidden/>
    <w:unhideWhenUsed/>
    <w:rsid w:val="00780DBD"/>
    <w:rPr>
      <w:b/>
      <w:bCs/>
    </w:rPr>
  </w:style>
  <w:style w:type="character" w:customStyle="1" w:styleId="CommentSubjectChar">
    <w:name w:val="Comment Subject Char"/>
    <w:basedOn w:val="CommentTextChar"/>
    <w:link w:val="CommentSubject"/>
    <w:semiHidden/>
    <w:rsid w:val="00780D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049072">
      <w:bodyDiv w:val="1"/>
      <w:marLeft w:val="0"/>
      <w:marRight w:val="0"/>
      <w:marTop w:val="0"/>
      <w:marBottom w:val="0"/>
      <w:divBdr>
        <w:top w:val="none" w:sz="0" w:space="0" w:color="auto"/>
        <w:left w:val="none" w:sz="0" w:space="0" w:color="auto"/>
        <w:bottom w:val="none" w:sz="0" w:space="0" w:color="auto"/>
        <w:right w:val="none" w:sz="0" w:space="0" w:color="auto"/>
      </w:divBdr>
    </w:div>
    <w:div w:id="1323120165">
      <w:bodyDiv w:val="1"/>
      <w:marLeft w:val="0"/>
      <w:marRight w:val="0"/>
      <w:marTop w:val="0"/>
      <w:marBottom w:val="0"/>
      <w:divBdr>
        <w:top w:val="none" w:sz="0" w:space="0" w:color="auto"/>
        <w:left w:val="none" w:sz="0" w:space="0" w:color="auto"/>
        <w:bottom w:val="none" w:sz="0" w:space="0" w:color="auto"/>
        <w:right w:val="none" w:sz="0" w:space="0" w:color="auto"/>
      </w:divBdr>
    </w:div>
    <w:div w:id="1941571759">
      <w:bodyDiv w:val="1"/>
      <w:marLeft w:val="0"/>
      <w:marRight w:val="0"/>
      <w:marTop w:val="0"/>
      <w:marBottom w:val="0"/>
      <w:divBdr>
        <w:top w:val="none" w:sz="0" w:space="0" w:color="auto"/>
        <w:left w:val="none" w:sz="0" w:space="0" w:color="auto"/>
        <w:bottom w:val="none" w:sz="0" w:space="0" w:color="auto"/>
        <w:right w:val="none" w:sz="0" w:space="0" w:color="auto"/>
      </w:divBdr>
    </w:div>
    <w:div w:id="211832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Diocesan Letterhead</Template>
  <TotalTime>4</TotalTime>
  <Pages>1</Pages>
  <Words>354</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Brown</dc:creator>
  <cp:keywords/>
  <cp:lastModifiedBy>Cynthia Pashley</cp:lastModifiedBy>
  <cp:revision>5</cp:revision>
  <cp:lastPrinted>2020-01-13T20:39:00Z</cp:lastPrinted>
  <dcterms:created xsi:type="dcterms:W3CDTF">2022-03-22T20:05:00Z</dcterms:created>
  <dcterms:modified xsi:type="dcterms:W3CDTF">2022-03-23T13:14:00Z</dcterms:modified>
</cp:coreProperties>
</file>