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154D21E5" w:rsidR="008E35D3" w:rsidRDefault="00F541B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7A8B8A75">
                <wp:simplePos x="0" y="0"/>
                <wp:positionH relativeFrom="column">
                  <wp:posOffset>45720</wp:posOffset>
                </wp:positionH>
                <wp:positionV relativeFrom="paragraph">
                  <wp:posOffset>173990</wp:posOffset>
                </wp:positionV>
                <wp:extent cx="1421765" cy="15925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EBD781">
                                  <wp:extent cx="1219200" cy="154686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.6pt;margin-top:13.7pt;width:111.95pt;height:1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" filled="f" stroked="f">
                <v:textbox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EBD781">
                            <wp:extent cx="1219200" cy="154686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E81502" w14:textId="3655D159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F541B1">
      <w:pPr>
        <w:framePr w:w="4398" w:h="1405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F541B1">
      <w:pPr>
        <w:framePr w:w="4398" w:h="1405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F541B1">
      <w:pPr>
        <w:framePr w:w="4398" w:h="1405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F541B1">
      <w:pPr>
        <w:framePr w:w="4398" w:h="1405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21DFC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15BE306E">
                <wp:simplePos x="0" y="0"/>
                <wp:positionH relativeFrom="margin">
                  <wp:posOffset>1988820</wp:posOffset>
                </wp:positionH>
                <wp:positionV relativeFrom="paragraph">
                  <wp:posOffset>-1057910</wp:posOffset>
                </wp:positionV>
                <wp:extent cx="2415540" cy="381000"/>
                <wp:effectExtent l="0" t="0" r="381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BD066" w14:textId="77777777" w:rsidR="00F541B1" w:rsidRPr="00F541B1" w:rsidRDefault="00F541B1">
                            <w:pPr>
                              <w:pStyle w:val="Heading2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0ABF5F50" w14:textId="14882EE5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6.6pt;margin-top:-83.3pt;width:190.2pt;height:30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" filled="f" stroked="f" strokeweight="0">
                <v:textbox inset="0,0,0,0">
                  <w:txbxContent>
                    <w:p w14:paraId="477BD066" w14:textId="77777777" w:rsidR="00F541B1" w:rsidRPr="00F541B1" w:rsidRDefault="00F541B1">
                      <w:pPr>
                        <w:pStyle w:val="Heading2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0ABF5F50" w14:textId="14882EE5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1A80BD0" w14:textId="77777777" w:rsidR="00F541B1" w:rsidRDefault="00F541B1" w:rsidP="00F541B1">
      <w:pPr>
        <w:jc w:val="right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</w:p>
    <w:p w14:paraId="0741DFB9" w14:textId="15B1B54B" w:rsidR="007E63E9" w:rsidRDefault="00F541B1" w:rsidP="00F541B1">
      <w:pPr>
        <w:jc w:val="center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        </w:t>
      </w:r>
      <w:r w:rsidR="007E63E9" w:rsidRPr="00E75F5A">
        <w:rPr>
          <w:sz w:val="24"/>
          <w:szCs w:val="24"/>
          <w:lang w:val="es-CO"/>
        </w:rPr>
        <w:t>5 de marzo de 2022</w:t>
      </w:r>
    </w:p>
    <w:p w14:paraId="127A8214" w14:textId="77777777" w:rsidR="00F541B1" w:rsidRPr="00F541B1" w:rsidRDefault="00F541B1" w:rsidP="00F541B1">
      <w:pPr>
        <w:jc w:val="right"/>
        <w:rPr>
          <w:sz w:val="24"/>
          <w:szCs w:val="24"/>
        </w:rPr>
      </w:pPr>
    </w:p>
    <w:p w14:paraId="1A90BFA7" w14:textId="51D24F4E" w:rsidR="007E63E9" w:rsidRDefault="007E63E9" w:rsidP="00E95847">
      <w:pPr>
        <w:rPr>
          <w:sz w:val="24"/>
          <w:szCs w:val="24"/>
          <w:lang w:val="es-CO"/>
        </w:rPr>
      </w:pPr>
      <w:r w:rsidRPr="007E63E9">
        <w:rPr>
          <w:sz w:val="24"/>
          <w:szCs w:val="24"/>
          <w:lang w:val="es-CO"/>
        </w:rPr>
        <w:t xml:space="preserve">Queridos Hermanos y </w:t>
      </w:r>
      <w:r w:rsidR="008E41E2">
        <w:rPr>
          <w:sz w:val="24"/>
          <w:szCs w:val="24"/>
          <w:lang w:val="es-CO"/>
        </w:rPr>
        <w:t>H</w:t>
      </w:r>
      <w:r w:rsidRPr="007E63E9">
        <w:rPr>
          <w:sz w:val="24"/>
          <w:szCs w:val="24"/>
          <w:lang w:val="es-CO"/>
        </w:rPr>
        <w:t>ermanas en C</w:t>
      </w:r>
      <w:r>
        <w:rPr>
          <w:sz w:val="24"/>
          <w:szCs w:val="24"/>
          <w:lang w:val="es-CO"/>
        </w:rPr>
        <w:t>risto:</w:t>
      </w:r>
    </w:p>
    <w:p w14:paraId="35F54F6A" w14:textId="1EF45353" w:rsidR="007E63E9" w:rsidRDefault="007E63E9" w:rsidP="00E95847">
      <w:pPr>
        <w:rPr>
          <w:sz w:val="24"/>
          <w:szCs w:val="24"/>
          <w:lang w:val="es-CO"/>
        </w:rPr>
      </w:pPr>
    </w:p>
    <w:p w14:paraId="41167E2C" w14:textId="40CEF898" w:rsidR="007E63E9" w:rsidRPr="00753819" w:rsidRDefault="007E63E9" w:rsidP="007E63E9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753819">
        <w:rPr>
          <w:sz w:val="24"/>
          <w:szCs w:val="24"/>
          <w:lang w:val="es-CO"/>
        </w:rPr>
        <w:t>El próximo fin de semana, del 1</w:t>
      </w:r>
      <w:r>
        <w:rPr>
          <w:sz w:val="24"/>
          <w:szCs w:val="24"/>
          <w:lang w:val="es-CO"/>
        </w:rPr>
        <w:t>2</w:t>
      </w:r>
      <w:r w:rsidRPr="00753819">
        <w:rPr>
          <w:sz w:val="24"/>
          <w:szCs w:val="24"/>
          <w:lang w:val="es-CO"/>
        </w:rPr>
        <w:t xml:space="preserve"> al 1</w:t>
      </w:r>
      <w:r>
        <w:rPr>
          <w:sz w:val="24"/>
          <w:szCs w:val="24"/>
          <w:lang w:val="es-CO"/>
        </w:rPr>
        <w:t>3</w:t>
      </w:r>
      <w:r w:rsidRPr="00753819">
        <w:rPr>
          <w:sz w:val="24"/>
          <w:szCs w:val="24"/>
          <w:lang w:val="es-CO"/>
        </w:rPr>
        <w:t xml:space="preserve"> de marzo es la colecta anual de la Diócesis de Palm Beach para la educación de los seminaristas y la formación de sacerdotes.  El proceso de discernimiento sacerdotal y formación en el seminario </w:t>
      </w:r>
      <w:r w:rsidR="00E75F5A">
        <w:rPr>
          <w:sz w:val="24"/>
          <w:szCs w:val="24"/>
          <w:lang w:val="es-CO"/>
        </w:rPr>
        <w:t>es</w:t>
      </w:r>
      <w:r w:rsidRPr="00753819">
        <w:rPr>
          <w:sz w:val="24"/>
          <w:szCs w:val="24"/>
          <w:lang w:val="es-CO"/>
        </w:rPr>
        <w:t xml:space="preserve"> importante, y estos seminaristas necesitan nuestro apoyo espiritual y económico.  Los fondos recaudados en esta colecta se utilizan para financiar el costo de la matrícula, la vivienda, la educación y la capacitación pastoral de nuestros seminaristas.</w:t>
      </w:r>
      <w:r>
        <w:rPr>
          <w:sz w:val="24"/>
          <w:szCs w:val="24"/>
          <w:lang w:val="es-CO"/>
        </w:rPr>
        <w:t xml:space="preserve"> </w:t>
      </w:r>
      <w:r w:rsidRPr="007E63E9">
        <w:rPr>
          <w:sz w:val="24"/>
          <w:szCs w:val="24"/>
          <w:lang w:val="es-CO"/>
        </w:rPr>
        <w:t>Por ejemplo, el costo de la matrícula para un seminarista por año es de $22,000 y el alojamiento y comida para un seminarista es de $12,100 por año.</w:t>
      </w:r>
    </w:p>
    <w:p w14:paraId="4D596638" w14:textId="77777777" w:rsidR="00EC39CE" w:rsidRDefault="00EC39CE" w:rsidP="00E95847">
      <w:pPr>
        <w:rPr>
          <w:sz w:val="24"/>
          <w:szCs w:val="24"/>
          <w:lang w:val="es-CO"/>
        </w:rPr>
      </w:pPr>
    </w:p>
    <w:p w14:paraId="030D2461" w14:textId="4ED8FEAC" w:rsidR="00EC39CE" w:rsidRPr="00753819" w:rsidRDefault="00EC39CE" w:rsidP="00EC39CE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753819">
        <w:rPr>
          <w:sz w:val="24"/>
          <w:szCs w:val="24"/>
          <w:lang w:val="es-CO"/>
        </w:rPr>
        <w:t>Actualmente, hay ocho seminaristas de nuestra Diócesis que se están dedicando a este importante proceso de comprender su vocación.  Con la gracia de Dios, este año tendremos tres ordenaciones:</w:t>
      </w:r>
      <w:r>
        <w:rPr>
          <w:sz w:val="24"/>
          <w:szCs w:val="24"/>
          <w:lang w:val="es-CO"/>
        </w:rPr>
        <w:t xml:space="preserve"> dos ordenaciones sacerdotales (Rev. Sr. Daniel Donohue and Rev. Sr. Armando León) y una ordenación al diaconado (Sr. Marc </w:t>
      </w:r>
      <w:proofErr w:type="spellStart"/>
      <w:r>
        <w:rPr>
          <w:sz w:val="24"/>
          <w:szCs w:val="24"/>
          <w:lang w:val="es-CO"/>
        </w:rPr>
        <w:t>Gustinelli</w:t>
      </w:r>
      <w:proofErr w:type="spellEnd"/>
      <w:r>
        <w:rPr>
          <w:sz w:val="24"/>
          <w:szCs w:val="24"/>
          <w:lang w:val="es-CO"/>
        </w:rPr>
        <w:t xml:space="preserve">). </w:t>
      </w:r>
    </w:p>
    <w:p w14:paraId="1E2D6B60" w14:textId="2A395F67" w:rsidR="007E63E9" w:rsidRDefault="007E63E9" w:rsidP="00E95847">
      <w:pPr>
        <w:rPr>
          <w:sz w:val="24"/>
          <w:szCs w:val="24"/>
          <w:lang w:val="es-CO"/>
        </w:rPr>
      </w:pPr>
    </w:p>
    <w:p w14:paraId="3DCAE784" w14:textId="57881B95" w:rsidR="00EC39CE" w:rsidRDefault="00EC39CE" w:rsidP="00E9584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="008E41E2" w:rsidRPr="008E41E2">
        <w:rPr>
          <w:sz w:val="24"/>
          <w:szCs w:val="24"/>
          <w:lang w:val="es-CO"/>
        </w:rPr>
        <w:t>Por su generosidad, nuestros seminaristas pueden dedicarse plenamente a la tarea de la formación sacerdotal, sin tener que preocuparse por la carga financiera del seminario.</w:t>
      </w:r>
      <w:r w:rsidR="008E41E2">
        <w:rPr>
          <w:sz w:val="24"/>
          <w:szCs w:val="24"/>
          <w:lang w:val="es-CO"/>
        </w:rPr>
        <w:t xml:space="preserve"> </w:t>
      </w:r>
      <w:r w:rsidR="008E41E2" w:rsidRPr="008E41E2">
        <w:rPr>
          <w:sz w:val="24"/>
          <w:szCs w:val="24"/>
          <w:lang w:val="es-CO"/>
        </w:rPr>
        <w:t>Con ellos, recorres el camino de la fe y te aseguras de que los sacramentos continúen alimentando a los fieles en las generaciones venideras</w:t>
      </w:r>
      <w:r w:rsidR="008E41E2">
        <w:rPr>
          <w:sz w:val="24"/>
          <w:szCs w:val="24"/>
          <w:lang w:val="es-CO"/>
        </w:rPr>
        <w:t>.</w:t>
      </w:r>
    </w:p>
    <w:p w14:paraId="1B96F806" w14:textId="09B5D04E" w:rsidR="008E41E2" w:rsidRDefault="008E41E2" w:rsidP="00E95847">
      <w:pPr>
        <w:rPr>
          <w:sz w:val="24"/>
          <w:szCs w:val="24"/>
          <w:lang w:val="es-CO"/>
        </w:rPr>
      </w:pPr>
    </w:p>
    <w:p w14:paraId="07BFBEF5" w14:textId="01894A8C" w:rsidR="00187316" w:rsidRPr="00753819" w:rsidRDefault="008E41E2" w:rsidP="00187316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8E41E2">
        <w:rPr>
          <w:sz w:val="24"/>
          <w:szCs w:val="24"/>
          <w:lang w:val="es-CO"/>
        </w:rPr>
        <w:t>San Pablo dice en las Escrituras</w:t>
      </w:r>
      <w:r>
        <w:rPr>
          <w:sz w:val="24"/>
          <w:szCs w:val="24"/>
          <w:lang w:val="es-CO"/>
        </w:rPr>
        <w:t>, “</w:t>
      </w:r>
      <w:r w:rsidR="00187316">
        <w:rPr>
          <w:sz w:val="24"/>
          <w:szCs w:val="24"/>
          <w:lang w:val="es-CO"/>
        </w:rPr>
        <w:t>Porque este servicio sagrado, no sólo satisface las necesidades de los santos, sino que también es una fuente abundante de acciones de gracias a Dios” (2</w:t>
      </w:r>
      <w:r w:rsidR="002C27BC" w:rsidRPr="002C27BC">
        <w:rPr>
          <w:sz w:val="24"/>
          <w:szCs w:val="24"/>
          <w:vertAlign w:val="superscript"/>
          <w:lang w:val="es-CO"/>
        </w:rPr>
        <w:t>a</w:t>
      </w:r>
      <w:r w:rsidR="00187316" w:rsidRPr="002C27BC">
        <w:rPr>
          <w:sz w:val="24"/>
          <w:szCs w:val="24"/>
          <w:vertAlign w:val="superscript"/>
          <w:lang w:val="es-CO"/>
        </w:rPr>
        <w:t xml:space="preserve"> </w:t>
      </w:r>
      <w:proofErr w:type="spellStart"/>
      <w:r w:rsidR="00187316">
        <w:rPr>
          <w:sz w:val="24"/>
          <w:szCs w:val="24"/>
          <w:lang w:val="es-CO"/>
        </w:rPr>
        <w:t>Cor</w:t>
      </w:r>
      <w:proofErr w:type="spellEnd"/>
      <w:r w:rsidR="00187316">
        <w:rPr>
          <w:sz w:val="24"/>
          <w:szCs w:val="24"/>
          <w:lang w:val="es-CO"/>
        </w:rPr>
        <w:t xml:space="preserve"> 9:12). </w:t>
      </w:r>
      <w:r w:rsidR="00187316" w:rsidRPr="00753819">
        <w:rPr>
          <w:sz w:val="24"/>
          <w:szCs w:val="24"/>
          <w:lang w:val="es-CO"/>
        </w:rPr>
        <w:t>Les agradezco sus oraciones p</w:t>
      </w:r>
      <w:r w:rsidR="00187316">
        <w:rPr>
          <w:sz w:val="24"/>
          <w:szCs w:val="24"/>
          <w:lang w:val="es-CO"/>
        </w:rPr>
        <w:t>ara</w:t>
      </w:r>
      <w:r w:rsidR="00187316" w:rsidRPr="00753819">
        <w:rPr>
          <w:sz w:val="24"/>
          <w:szCs w:val="24"/>
          <w:lang w:val="es-CO"/>
        </w:rPr>
        <w:t xml:space="preserve"> el aumento de las vocaciones y por estos hombres</w:t>
      </w:r>
      <w:r w:rsidR="00187316">
        <w:rPr>
          <w:sz w:val="24"/>
          <w:szCs w:val="24"/>
          <w:lang w:val="es-CO"/>
        </w:rPr>
        <w:t xml:space="preserve"> y l</w:t>
      </w:r>
      <w:r w:rsidR="00187316" w:rsidRPr="00753819">
        <w:rPr>
          <w:sz w:val="24"/>
          <w:szCs w:val="24"/>
          <w:lang w:val="es-CO"/>
        </w:rPr>
        <w:t xml:space="preserve">es aseguro que esas oraciones están </w:t>
      </w:r>
      <w:r w:rsidR="00187316">
        <w:rPr>
          <w:sz w:val="24"/>
          <w:szCs w:val="24"/>
          <w:lang w:val="es-CO"/>
        </w:rPr>
        <w:t>siendo escuchadas</w:t>
      </w:r>
      <w:r w:rsidR="00187316" w:rsidRPr="00753819">
        <w:rPr>
          <w:sz w:val="24"/>
          <w:szCs w:val="24"/>
          <w:lang w:val="es-CO"/>
        </w:rPr>
        <w:t>.</w:t>
      </w:r>
    </w:p>
    <w:p w14:paraId="1F04F6D0" w14:textId="502F4439" w:rsidR="008E41E2" w:rsidRDefault="008E41E2" w:rsidP="00E95847">
      <w:pPr>
        <w:rPr>
          <w:sz w:val="24"/>
          <w:szCs w:val="24"/>
          <w:lang w:val="es-CO"/>
        </w:rPr>
      </w:pPr>
    </w:p>
    <w:p w14:paraId="607CEEC8" w14:textId="77777777" w:rsidR="002C27BC" w:rsidRPr="00C51F92" w:rsidRDefault="002C27BC" w:rsidP="002C27BC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Con gratitud por su continua generosidad y cada deseo de oración, Yo soy</w:t>
      </w:r>
    </w:p>
    <w:p w14:paraId="33E1517D" w14:textId="77777777" w:rsidR="002C27BC" w:rsidRPr="00C51F92" w:rsidRDefault="002C27BC" w:rsidP="002C27BC">
      <w:pPr>
        <w:rPr>
          <w:sz w:val="24"/>
          <w:szCs w:val="24"/>
          <w:lang w:val="es-CO"/>
        </w:rPr>
      </w:pPr>
    </w:p>
    <w:p w14:paraId="65FFF24A" w14:textId="3979B85D" w:rsidR="002C27BC" w:rsidRDefault="002C27BC" w:rsidP="002C27BC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="00F541B1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 xml:space="preserve">Sinceramente suyo en </w:t>
      </w:r>
      <w:r>
        <w:rPr>
          <w:sz w:val="24"/>
          <w:szCs w:val="24"/>
          <w:lang w:val="es-CO"/>
        </w:rPr>
        <w:t>C</w:t>
      </w:r>
      <w:r w:rsidRPr="00C51F92">
        <w:rPr>
          <w:sz w:val="24"/>
          <w:szCs w:val="24"/>
          <w:lang w:val="es-CO"/>
        </w:rPr>
        <w:t>risto,</w:t>
      </w:r>
    </w:p>
    <w:p w14:paraId="0DA28F92" w14:textId="77777777" w:rsidR="00F541B1" w:rsidRPr="00F541B1" w:rsidRDefault="00F541B1" w:rsidP="002C27BC">
      <w:pPr>
        <w:rPr>
          <w:sz w:val="16"/>
          <w:szCs w:val="16"/>
          <w:lang w:val="es-CO"/>
        </w:rPr>
      </w:pPr>
    </w:p>
    <w:p w14:paraId="1AA9766A" w14:textId="63C1785F" w:rsidR="002C27BC" w:rsidRPr="00C51F92" w:rsidRDefault="00F541B1" w:rsidP="002C27BC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1033D0AC" wp14:editId="2ED90923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5F55" w14:textId="1A66E041" w:rsidR="002C27BC" w:rsidRPr="00C51F92" w:rsidRDefault="002C27BC" w:rsidP="002C27BC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="00F541B1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Reverendísimo Gerald M. Barbarito</w:t>
      </w:r>
    </w:p>
    <w:p w14:paraId="66A91F56" w14:textId="77B5DF9F" w:rsidR="002C27BC" w:rsidRDefault="002C27BC" w:rsidP="002C27BC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="00F541B1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Obispo de Palm Beach</w:t>
      </w:r>
    </w:p>
    <w:p w14:paraId="40591CAB" w14:textId="6217A551" w:rsidR="002C27BC" w:rsidRPr="00F541B1" w:rsidRDefault="002C27BC" w:rsidP="00E95847">
      <w:pPr>
        <w:rPr>
          <w:sz w:val="16"/>
          <w:szCs w:val="16"/>
          <w:lang w:val="es-CO"/>
        </w:rPr>
      </w:pPr>
    </w:p>
    <w:p w14:paraId="402E0305" w14:textId="77777777" w:rsidR="00F12333" w:rsidRDefault="00F12333" w:rsidP="00E95847">
      <w:pPr>
        <w:rPr>
          <w:sz w:val="24"/>
          <w:szCs w:val="24"/>
          <w:lang w:val="es-CO"/>
        </w:rPr>
      </w:pPr>
    </w:p>
    <w:p w14:paraId="3D95FB67" w14:textId="38745618" w:rsidR="002C27BC" w:rsidRPr="002C27BC" w:rsidRDefault="002C27BC" w:rsidP="00E95847">
      <w:pPr>
        <w:rPr>
          <w:b/>
          <w:color w:val="222222"/>
          <w:sz w:val="24"/>
          <w:szCs w:val="24"/>
          <w:lang w:val="es-ES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5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6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MARZO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 xml:space="preserve">.  LA COLECTA TENDRÁ LUGAR EL </w:t>
      </w:r>
      <w:r>
        <w:rPr>
          <w:b/>
          <w:color w:val="222222"/>
          <w:sz w:val="24"/>
          <w:szCs w:val="24"/>
          <w:lang w:val="es-ES"/>
        </w:rPr>
        <w:t>1</w:t>
      </w:r>
      <w:r w:rsidR="00F12333"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</w:t>
      </w:r>
      <w:r w:rsidR="00F12333">
        <w:rPr>
          <w:b/>
          <w:color w:val="222222"/>
          <w:sz w:val="24"/>
          <w:szCs w:val="24"/>
          <w:lang w:val="es-ES"/>
        </w:rPr>
        <w:t>3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MARZO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 w:rsidR="00F12333"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>. 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</w:t>
      </w:r>
      <w:r>
        <w:rPr>
          <w:b/>
          <w:color w:val="222222"/>
          <w:sz w:val="24"/>
          <w:szCs w:val="24"/>
          <w:lang w:val="es-ES"/>
        </w:rPr>
        <w:t>.</w:t>
      </w:r>
    </w:p>
    <w:sectPr w:rsidR="002C27BC" w:rsidRPr="002C27BC" w:rsidSect="00F541B1">
      <w:endnotePr>
        <w:numFmt w:val="decimal"/>
      </w:endnotePr>
      <w:pgSz w:w="12240" w:h="15840"/>
      <w:pgMar w:top="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DB94D5-0CD3-4602-B9A7-71FFE4176E6B}"/>
    <w:embedBold r:id="rId2" w:fontKey="{FEEDD7B8-3015-49B9-BBE5-731F7240EEF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848AAAC-E461-43A8-AF6B-884B0B8BE90D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83C8A0EF-3124-44E5-807F-25E8495CC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B76A2C-FE50-4FB6-8519-70998CD9E3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094573-EB52-422B-8F82-601B1AA870D7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7" w:fontKey="{679AD27D-2CD2-4835-9AF5-89386FB5BC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1FD3CDA-56F0-41DC-B2DC-AD83D6EBA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4282377-396A-4C56-8756-88F94A60F2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F350777-5144-4FF4-AA20-A96ED0B7A2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90199"/>
    <w:rsid w:val="000B1BD8"/>
    <w:rsid w:val="000B411F"/>
    <w:rsid w:val="000E0B4B"/>
    <w:rsid w:val="000E7033"/>
    <w:rsid w:val="000F07AA"/>
    <w:rsid w:val="001271D8"/>
    <w:rsid w:val="00187316"/>
    <w:rsid w:val="001E74AD"/>
    <w:rsid w:val="0021465B"/>
    <w:rsid w:val="00244E66"/>
    <w:rsid w:val="00297C51"/>
    <w:rsid w:val="002C1292"/>
    <w:rsid w:val="002C27BC"/>
    <w:rsid w:val="002D6C24"/>
    <w:rsid w:val="002E7D7F"/>
    <w:rsid w:val="002F324F"/>
    <w:rsid w:val="00315579"/>
    <w:rsid w:val="003907AF"/>
    <w:rsid w:val="00392C53"/>
    <w:rsid w:val="003A1635"/>
    <w:rsid w:val="003D6C6E"/>
    <w:rsid w:val="0042090F"/>
    <w:rsid w:val="00431B6F"/>
    <w:rsid w:val="00433DA9"/>
    <w:rsid w:val="004376FC"/>
    <w:rsid w:val="004F20EB"/>
    <w:rsid w:val="005305EC"/>
    <w:rsid w:val="00540894"/>
    <w:rsid w:val="00564882"/>
    <w:rsid w:val="005D66F9"/>
    <w:rsid w:val="006164D1"/>
    <w:rsid w:val="00631375"/>
    <w:rsid w:val="00652E10"/>
    <w:rsid w:val="00696B36"/>
    <w:rsid w:val="006A7673"/>
    <w:rsid w:val="006C6C76"/>
    <w:rsid w:val="00713C5E"/>
    <w:rsid w:val="00722373"/>
    <w:rsid w:val="00723AB7"/>
    <w:rsid w:val="00765235"/>
    <w:rsid w:val="007C7000"/>
    <w:rsid w:val="007E63E9"/>
    <w:rsid w:val="008C2C27"/>
    <w:rsid w:val="008C2F83"/>
    <w:rsid w:val="008C67ED"/>
    <w:rsid w:val="008E35D3"/>
    <w:rsid w:val="008E41E2"/>
    <w:rsid w:val="009222A4"/>
    <w:rsid w:val="009A4E44"/>
    <w:rsid w:val="00AD1A95"/>
    <w:rsid w:val="00AD4F17"/>
    <w:rsid w:val="00B44FD8"/>
    <w:rsid w:val="00B973FA"/>
    <w:rsid w:val="00BA4717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75F5A"/>
    <w:rsid w:val="00E95847"/>
    <w:rsid w:val="00EA3909"/>
    <w:rsid w:val="00EB649F"/>
    <w:rsid w:val="00EC39CE"/>
    <w:rsid w:val="00ED0BFB"/>
    <w:rsid w:val="00F12333"/>
    <w:rsid w:val="00F12B6C"/>
    <w:rsid w:val="00F22A3A"/>
    <w:rsid w:val="00F30842"/>
    <w:rsid w:val="00F50E23"/>
    <w:rsid w:val="00F541B1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11</TotalTime>
  <Pages>1</Pages>
  <Words>385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3</cp:revision>
  <cp:lastPrinted>2022-02-23T15:34:00Z</cp:lastPrinted>
  <dcterms:created xsi:type="dcterms:W3CDTF">2022-02-23T21:01:00Z</dcterms:created>
  <dcterms:modified xsi:type="dcterms:W3CDTF">2022-02-23T21:11:00Z</dcterms:modified>
</cp:coreProperties>
</file>