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11093" w14:textId="77777777" w:rsidR="008E35D3" w:rsidRDefault="008E35D3">
      <w:pPr>
        <w:widowControl w:val="0"/>
        <w:jc w:val="both"/>
      </w:pPr>
    </w:p>
    <w:p w14:paraId="0415C89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2BE40D8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536576" wp14:editId="686816F0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BCA6A" w14:textId="77777777" w:rsidR="006E6D9A" w:rsidRDefault="006E6D9A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570FE844" wp14:editId="184E6C8C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53657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" filled="f" stroked="f">
                <v:textbox style="mso-fit-shape-to-text:t">
                  <w:txbxContent>
                    <w:p w14:paraId="4E2BCA6A" w14:textId="77777777" w:rsidR="006E6D9A" w:rsidRDefault="006E6D9A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570FE844" wp14:editId="184E6C8C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7C44E26E" wp14:editId="79AF8FB7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85064" w14:textId="77777777" w:rsidR="006E6D9A" w:rsidRPr="001E74AD" w:rsidRDefault="006E6D9A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4E26E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" filled="f" stroked="f" strokeweight="0">
                <v:textbox inset="0,0,0,0">
                  <w:txbxContent>
                    <w:p w14:paraId="25885064" w14:textId="77777777" w:rsidR="006E6D9A" w:rsidRPr="001E74AD" w:rsidRDefault="006E6D9A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67CA8A70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02DE113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B206F71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06601E37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3073E77E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6984997F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296620" wp14:editId="523FC333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16DA7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1F019D57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BFDE44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62B5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6D6464C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553C3BA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733052BE" wp14:editId="1FE32D59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72546" w14:textId="77777777" w:rsidR="006E6D9A" w:rsidRPr="001E74AD" w:rsidRDefault="006E6D9A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052BE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" filled="f" stroked="f" strokeweight="0">
                <v:textbox inset="0,0,0,0">
                  <w:txbxContent>
                    <w:p w14:paraId="5D872546" w14:textId="77777777" w:rsidR="006E6D9A" w:rsidRPr="001E74AD" w:rsidRDefault="006E6D9A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4988829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507F59E" w14:textId="77777777" w:rsidR="00EA3909" w:rsidRPr="004549F6" w:rsidRDefault="00EA3909" w:rsidP="00EA3909">
      <w:pPr>
        <w:rPr>
          <w:sz w:val="16"/>
          <w:szCs w:val="16"/>
        </w:rPr>
      </w:pPr>
    </w:p>
    <w:p w14:paraId="6D66586E" w14:textId="77777777" w:rsidR="003A1635" w:rsidRPr="004549F6" w:rsidRDefault="003A1635" w:rsidP="003A1635">
      <w:pPr>
        <w:rPr>
          <w:sz w:val="16"/>
          <w:szCs w:val="16"/>
        </w:rPr>
      </w:pPr>
    </w:p>
    <w:p w14:paraId="4F5A4DF8" w14:textId="77777777" w:rsidR="009A4E44" w:rsidRPr="009A4E44" w:rsidRDefault="009A4E44" w:rsidP="009A4E44">
      <w:pPr>
        <w:rPr>
          <w:sz w:val="24"/>
          <w:szCs w:val="24"/>
        </w:rPr>
      </w:pPr>
    </w:p>
    <w:p w14:paraId="39667F42" w14:textId="69D48C8E" w:rsidR="00C34453" w:rsidRPr="000056A8" w:rsidRDefault="009A4E44" w:rsidP="00C94B51">
      <w:pPr>
        <w:rPr>
          <w:bCs/>
          <w:sz w:val="24"/>
          <w:szCs w:val="24"/>
          <w:lang w:val="es-CO"/>
        </w:rPr>
      </w:pPr>
      <w:r w:rsidRPr="009A4E44">
        <w:rPr>
          <w:sz w:val="24"/>
          <w:szCs w:val="24"/>
        </w:rPr>
        <w:tab/>
      </w:r>
      <w:r w:rsidR="00C94B51">
        <w:rPr>
          <w:sz w:val="24"/>
          <w:szCs w:val="24"/>
        </w:rPr>
        <w:t xml:space="preserve">                         </w:t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="00C94B51">
        <w:rPr>
          <w:sz w:val="24"/>
          <w:szCs w:val="24"/>
        </w:rPr>
        <w:t xml:space="preserve">     </w:t>
      </w:r>
      <w:r w:rsidR="005A3EB8">
        <w:rPr>
          <w:bCs/>
          <w:sz w:val="24"/>
          <w:szCs w:val="24"/>
          <w:lang w:val="es-CO"/>
        </w:rPr>
        <w:t>6</w:t>
      </w:r>
      <w:r w:rsidR="00433BB4" w:rsidRPr="000056A8">
        <w:rPr>
          <w:bCs/>
          <w:sz w:val="24"/>
          <w:szCs w:val="24"/>
          <w:lang w:val="es-CO"/>
        </w:rPr>
        <w:t xml:space="preserve"> de noviembre de 2021</w:t>
      </w:r>
    </w:p>
    <w:p w14:paraId="1BD8CB29" w14:textId="351DEF37" w:rsidR="00433BB4" w:rsidRDefault="00433BB4" w:rsidP="00433BB4">
      <w:pPr>
        <w:rPr>
          <w:bCs/>
          <w:sz w:val="24"/>
          <w:szCs w:val="24"/>
          <w:lang w:val="es-CO"/>
        </w:rPr>
      </w:pPr>
    </w:p>
    <w:p w14:paraId="586EE2F3" w14:textId="77777777" w:rsidR="00C94B51" w:rsidRPr="000056A8" w:rsidRDefault="00C94B51" w:rsidP="00433BB4">
      <w:pPr>
        <w:rPr>
          <w:bCs/>
          <w:sz w:val="24"/>
          <w:szCs w:val="24"/>
          <w:lang w:val="es-CO"/>
        </w:rPr>
      </w:pPr>
    </w:p>
    <w:p w14:paraId="7F42C5DC" w14:textId="1AF59720" w:rsidR="00433BB4" w:rsidRPr="000056A8" w:rsidRDefault="00433BB4" w:rsidP="00433BB4">
      <w:pPr>
        <w:rPr>
          <w:bCs/>
          <w:sz w:val="24"/>
          <w:szCs w:val="24"/>
          <w:lang w:val="es-CO"/>
        </w:rPr>
      </w:pPr>
      <w:r w:rsidRPr="000056A8">
        <w:rPr>
          <w:bCs/>
          <w:sz w:val="24"/>
          <w:szCs w:val="24"/>
          <w:lang w:val="es-CO"/>
        </w:rPr>
        <w:t xml:space="preserve">Queridos </w:t>
      </w:r>
      <w:r w:rsidR="00F8426D" w:rsidRPr="000056A8">
        <w:rPr>
          <w:bCs/>
          <w:sz w:val="24"/>
          <w:szCs w:val="24"/>
          <w:lang w:val="es-CO"/>
        </w:rPr>
        <w:t>H</w:t>
      </w:r>
      <w:r w:rsidRPr="000056A8">
        <w:rPr>
          <w:bCs/>
          <w:sz w:val="24"/>
          <w:szCs w:val="24"/>
          <w:lang w:val="es-CO"/>
        </w:rPr>
        <w:t xml:space="preserve">ermanos y </w:t>
      </w:r>
      <w:r w:rsidR="00F8426D" w:rsidRPr="000056A8">
        <w:rPr>
          <w:bCs/>
          <w:sz w:val="24"/>
          <w:szCs w:val="24"/>
          <w:lang w:val="es-CO"/>
        </w:rPr>
        <w:t>H</w:t>
      </w:r>
      <w:r w:rsidRPr="000056A8">
        <w:rPr>
          <w:bCs/>
          <w:sz w:val="24"/>
          <w:szCs w:val="24"/>
          <w:lang w:val="es-CO"/>
        </w:rPr>
        <w:t>ermanas en Cristo:</w:t>
      </w:r>
    </w:p>
    <w:p w14:paraId="7357F16C" w14:textId="0FD5A9A2" w:rsidR="00433BB4" w:rsidRPr="000056A8" w:rsidRDefault="00433BB4" w:rsidP="00433BB4">
      <w:pPr>
        <w:rPr>
          <w:bCs/>
          <w:sz w:val="24"/>
          <w:szCs w:val="24"/>
          <w:lang w:val="es-CO"/>
        </w:rPr>
      </w:pPr>
    </w:p>
    <w:p w14:paraId="12D966D3" w14:textId="1B356CB7" w:rsidR="00433BB4" w:rsidRPr="000056A8" w:rsidRDefault="00433BB4" w:rsidP="00433BB4">
      <w:pPr>
        <w:rPr>
          <w:bCs/>
          <w:sz w:val="24"/>
          <w:szCs w:val="24"/>
          <w:lang w:val="es-CO"/>
        </w:rPr>
      </w:pPr>
      <w:r w:rsidRPr="000056A8">
        <w:rPr>
          <w:bCs/>
          <w:sz w:val="24"/>
          <w:szCs w:val="24"/>
          <w:lang w:val="es-CO"/>
        </w:rPr>
        <w:tab/>
        <w:t>El próximo fin de semana nuestra diócesis tendrá una segunda colecta para la Campaña Católica para el Desarrollo Humano (CCHD). La CCHD busca promover las enseñanzas sociales católicas y la dignidad de hombres y mujeres que dan gloria a Dios a través del don del trabajo humano.  A través de varios programas, iniciativas y organizaciones, la CCHD busca defender la dignidad del trabajador estadounidense y todo lo que hacen por esta gran nación.</w:t>
      </w:r>
    </w:p>
    <w:p w14:paraId="6B98670B" w14:textId="50B60489" w:rsidR="00433BB4" w:rsidRPr="000056A8" w:rsidRDefault="00433BB4" w:rsidP="00433BB4">
      <w:pPr>
        <w:rPr>
          <w:bCs/>
          <w:sz w:val="24"/>
          <w:szCs w:val="24"/>
          <w:lang w:val="es-CO"/>
        </w:rPr>
      </w:pPr>
    </w:p>
    <w:p w14:paraId="71D8D934" w14:textId="34855E8B" w:rsidR="00433BB4" w:rsidRPr="000056A8" w:rsidRDefault="00433BB4" w:rsidP="00433BB4">
      <w:pPr>
        <w:rPr>
          <w:bCs/>
          <w:sz w:val="24"/>
          <w:szCs w:val="24"/>
          <w:lang w:val="es-CO"/>
        </w:rPr>
      </w:pPr>
      <w:r w:rsidRPr="000056A8">
        <w:rPr>
          <w:bCs/>
          <w:sz w:val="24"/>
          <w:szCs w:val="24"/>
          <w:lang w:val="es-CO"/>
        </w:rPr>
        <w:tab/>
        <w:t>El veinticinco por ciento de las donaciones recolectadas el próximo fin de semana se queda en nuestra diócesis y beneficia</w:t>
      </w:r>
      <w:r w:rsidR="00F8426D" w:rsidRPr="000056A8">
        <w:rPr>
          <w:bCs/>
          <w:sz w:val="24"/>
          <w:szCs w:val="24"/>
          <w:lang w:val="es-CO"/>
        </w:rPr>
        <w:t>n</w:t>
      </w:r>
      <w:r w:rsidRPr="000056A8">
        <w:rPr>
          <w:bCs/>
          <w:sz w:val="24"/>
          <w:szCs w:val="24"/>
          <w:lang w:val="es-CO"/>
        </w:rPr>
        <w:t xml:space="preserve"> directamente nuestras iniciativas locales de Caridades Católicas para apoyar a los necesitados.  </w:t>
      </w:r>
      <w:r w:rsidR="00893237" w:rsidRPr="000056A8">
        <w:rPr>
          <w:bCs/>
          <w:sz w:val="24"/>
          <w:szCs w:val="24"/>
          <w:lang w:val="es-CO"/>
        </w:rPr>
        <w:t xml:space="preserve">Caridades Católicas </w:t>
      </w:r>
      <w:r w:rsidR="00F8426D" w:rsidRPr="000056A8">
        <w:rPr>
          <w:bCs/>
          <w:sz w:val="24"/>
          <w:szCs w:val="24"/>
          <w:lang w:val="es-CO"/>
        </w:rPr>
        <w:t>en</w:t>
      </w:r>
      <w:r w:rsidR="00893237" w:rsidRPr="000056A8">
        <w:rPr>
          <w:bCs/>
          <w:sz w:val="24"/>
          <w:szCs w:val="24"/>
          <w:lang w:val="es-CO"/>
        </w:rPr>
        <w:t xml:space="preserve"> la Diócesis de Palm Beach atiende a más de 12,500 clientes a través de 11 programas y ministerios dentro de nuestros cinco condados. Actualmente, 38 millones de personas en los Estados Unidos viven en la pobreza.</w:t>
      </w:r>
    </w:p>
    <w:p w14:paraId="7B88C413" w14:textId="48D6F4FA" w:rsidR="00CF6B58" w:rsidRPr="000056A8" w:rsidRDefault="00CF6B58" w:rsidP="00433BB4">
      <w:pPr>
        <w:rPr>
          <w:bCs/>
          <w:sz w:val="24"/>
          <w:szCs w:val="24"/>
          <w:lang w:val="es-CO"/>
        </w:rPr>
      </w:pPr>
    </w:p>
    <w:p w14:paraId="79810032" w14:textId="4415B2FA" w:rsidR="00CF6B58" w:rsidRPr="000056A8" w:rsidRDefault="00CF6B58" w:rsidP="00433BB4">
      <w:pPr>
        <w:rPr>
          <w:bCs/>
          <w:sz w:val="24"/>
          <w:szCs w:val="24"/>
          <w:lang w:val="es-CO"/>
        </w:rPr>
      </w:pPr>
      <w:r w:rsidRPr="000056A8">
        <w:rPr>
          <w:bCs/>
          <w:sz w:val="24"/>
          <w:szCs w:val="24"/>
          <w:lang w:val="es-CO"/>
        </w:rPr>
        <w:tab/>
        <w:t>Su apoyo espiritual y económico a la CCHD es un acto de solidaridad con nuestros hermanos y hermanas más necesitados.  Que Dios los bendiga con toda la gracia y la paz, y que nuestra Santísima Madre siempre interceda por ustedes.</w:t>
      </w:r>
    </w:p>
    <w:p w14:paraId="0F7FF0FF" w14:textId="6C0A491F" w:rsidR="00CF6B58" w:rsidRPr="000056A8" w:rsidRDefault="00CF6B58" w:rsidP="00433BB4">
      <w:pPr>
        <w:rPr>
          <w:bCs/>
          <w:sz w:val="24"/>
          <w:szCs w:val="24"/>
          <w:lang w:val="es-CO"/>
        </w:rPr>
      </w:pPr>
    </w:p>
    <w:p w14:paraId="74F6C8EE" w14:textId="77777777" w:rsidR="000056A8" w:rsidRPr="000056A8" w:rsidRDefault="000056A8" w:rsidP="000056A8">
      <w:pPr>
        <w:widowControl w:val="0"/>
        <w:autoSpaceDE w:val="0"/>
        <w:autoSpaceDN w:val="0"/>
        <w:rPr>
          <w:bCs/>
          <w:sz w:val="24"/>
          <w:szCs w:val="24"/>
          <w:lang w:val="es-CO"/>
        </w:rPr>
      </w:pPr>
      <w:r w:rsidRPr="000056A8">
        <w:rPr>
          <w:bCs/>
          <w:sz w:val="24"/>
          <w:szCs w:val="24"/>
          <w:lang w:val="es-CO"/>
        </w:rPr>
        <w:tab/>
      </w:r>
      <w:r w:rsidRPr="000056A8">
        <w:rPr>
          <w:sz w:val="24"/>
          <w:szCs w:val="24"/>
          <w:lang w:val="es-CO"/>
        </w:rPr>
        <w:t>Con gratitud por su continua generosidad y cada deseo de oración, yo soy</w:t>
      </w:r>
      <w:r w:rsidRPr="000056A8">
        <w:rPr>
          <w:bCs/>
          <w:sz w:val="24"/>
          <w:szCs w:val="24"/>
          <w:lang w:val="es-CO"/>
        </w:rPr>
        <w:tab/>
      </w:r>
    </w:p>
    <w:p w14:paraId="3A87543D" w14:textId="77777777" w:rsidR="000056A8" w:rsidRPr="000056A8" w:rsidRDefault="000056A8" w:rsidP="000056A8">
      <w:pPr>
        <w:jc w:val="both"/>
        <w:rPr>
          <w:sz w:val="24"/>
          <w:szCs w:val="24"/>
          <w:lang w:val="es-CO"/>
        </w:rPr>
      </w:pPr>
    </w:p>
    <w:p w14:paraId="74B772B6" w14:textId="3105798B" w:rsidR="000056A8" w:rsidRPr="000056A8" w:rsidRDefault="000056A8" w:rsidP="000056A8">
      <w:pPr>
        <w:jc w:val="both"/>
        <w:rPr>
          <w:sz w:val="24"/>
          <w:szCs w:val="24"/>
          <w:lang w:val="es-CO"/>
        </w:rPr>
      </w:pPr>
      <w:r w:rsidRPr="000056A8">
        <w:rPr>
          <w:sz w:val="24"/>
          <w:szCs w:val="24"/>
          <w:lang w:val="es-CO"/>
        </w:rPr>
        <w:tab/>
      </w:r>
      <w:r w:rsidRPr="000056A8">
        <w:rPr>
          <w:sz w:val="24"/>
          <w:szCs w:val="24"/>
          <w:lang w:val="es-CO"/>
        </w:rPr>
        <w:tab/>
      </w:r>
      <w:r w:rsidRPr="000056A8">
        <w:rPr>
          <w:sz w:val="24"/>
          <w:szCs w:val="24"/>
          <w:lang w:val="es-CO"/>
        </w:rPr>
        <w:tab/>
      </w:r>
      <w:r w:rsidRPr="000056A8">
        <w:rPr>
          <w:sz w:val="24"/>
          <w:szCs w:val="24"/>
          <w:lang w:val="es-CO"/>
        </w:rPr>
        <w:tab/>
      </w:r>
      <w:r w:rsidRPr="000056A8">
        <w:rPr>
          <w:sz w:val="24"/>
          <w:szCs w:val="24"/>
          <w:lang w:val="es-CO"/>
        </w:rPr>
        <w:tab/>
      </w:r>
      <w:r w:rsidR="00C94B51">
        <w:rPr>
          <w:sz w:val="24"/>
          <w:szCs w:val="24"/>
          <w:lang w:val="es-CO"/>
        </w:rPr>
        <w:tab/>
      </w:r>
      <w:r w:rsidRPr="000056A8">
        <w:rPr>
          <w:sz w:val="24"/>
          <w:szCs w:val="24"/>
          <w:lang w:val="es-CO"/>
        </w:rPr>
        <w:t>Sinceramente suyo en Cristo,</w:t>
      </w:r>
    </w:p>
    <w:p w14:paraId="3CB8A60E" w14:textId="13DC3C95" w:rsidR="000056A8" w:rsidRPr="000056A8" w:rsidRDefault="00C94B51" w:rsidP="000056A8">
      <w:pPr>
        <w:jc w:val="both"/>
        <w:rPr>
          <w:sz w:val="24"/>
          <w:szCs w:val="24"/>
          <w:lang w:val="es-CO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F9C92F4" wp14:editId="4B970A28">
            <wp:simplePos x="0" y="0"/>
            <wp:positionH relativeFrom="column">
              <wp:posOffset>2705100</wp:posOffset>
            </wp:positionH>
            <wp:positionV relativeFrom="paragraph">
              <wp:posOffset>106680</wp:posOffset>
            </wp:positionV>
            <wp:extent cx="2883535" cy="572770"/>
            <wp:effectExtent l="0" t="0" r="0" b="0"/>
            <wp:wrapTight wrapText="bothSides">
              <wp:wrapPolygon edited="0">
                <wp:start x="0" y="0"/>
                <wp:lineTo x="0" y="20834"/>
                <wp:lineTo x="21405" y="20834"/>
                <wp:lineTo x="21405" y="0"/>
                <wp:lineTo x="0" y="0"/>
              </wp:wrapPolygon>
            </wp:wrapTight>
            <wp:docPr id="7" name="Picture 7" descr="Blue writing on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Blue writing on a white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73D55" w14:textId="00388894" w:rsidR="000056A8" w:rsidRPr="000056A8" w:rsidRDefault="00C94B51" w:rsidP="000056A8">
      <w:pPr>
        <w:jc w:val="both"/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</w:p>
    <w:p w14:paraId="00889BFB" w14:textId="77777777" w:rsidR="000056A8" w:rsidRPr="000056A8" w:rsidRDefault="000056A8" w:rsidP="000056A8">
      <w:pPr>
        <w:jc w:val="both"/>
        <w:rPr>
          <w:sz w:val="24"/>
          <w:szCs w:val="24"/>
          <w:lang w:val="es-CO"/>
        </w:rPr>
      </w:pPr>
    </w:p>
    <w:p w14:paraId="13D4A535" w14:textId="69DBF808" w:rsidR="000056A8" w:rsidRPr="000056A8" w:rsidRDefault="000056A8" w:rsidP="000056A8">
      <w:pPr>
        <w:jc w:val="both"/>
        <w:rPr>
          <w:sz w:val="24"/>
          <w:szCs w:val="24"/>
          <w:lang w:val="es-CO"/>
        </w:rPr>
      </w:pPr>
      <w:r w:rsidRPr="000056A8">
        <w:rPr>
          <w:sz w:val="24"/>
          <w:szCs w:val="24"/>
          <w:lang w:val="es-CO"/>
        </w:rPr>
        <w:tab/>
      </w:r>
      <w:r w:rsidRPr="000056A8">
        <w:rPr>
          <w:sz w:val="24"/>
          <w:szCs w:val="24"/>
          <w:lang w:val="es-CO"/>
        </w:rPr>
        <w:tab/>
      </w:r>
      <w:r w:rsidRPr="000056A8">
        <w:rPr>
          <w:sz w:val="24"/>
          <w:szCs w:val="24"/>
          <w:lang w:val="es-CO"/>
        </w:rPr>
        <w:tab/>
      </w:r>
      <w:r w:rsidRPr="000056A8">
        <w:rPr>
          <w:sz w:val="24"/>
          <w:szCs w:val="24"/>
          <w:lang w:val="es-CO"/>
        </w:rPr>
        <w:tab/>
      </w:r>
      <w:r w:rsidRPr="000056A8">
        <w:rPr>
          <w:sz w:val="24"/>
          <w:szCs w:val="24"/>
          <w:lang w:val="es-CO"/>
        </w:rPr>
        <w:tab/>
      </w:r>
      <w:r w:rsidR="00C94B51">
        <w:rPr>
          <w:sz w:val="24"/>
          <w:szCs w:val="24"/>
          <w:lang w:val="es-CO"/>
        </w:rPr>
        <w:tab/>
      </w:r>
      <w:r w:rsidR="00C94B51">
        <w:rPr>
          <w:sz w:val="24"/>
          <w:szCs w:val="24"/>
          <w:lang w:val="es-CO"/>
        </w:rPr>
        <w:tab/>
        <w:t xml:space="preserve">                                                            </w:t>
      </w:r>
      <w:r w:rsidRPr="000056A8">
        <w:rPr>
          <w:sz w:val="24"/>
          <w:szCs w:val="24"/>
          <w:lang w:val="es-CO"/>
        </w:rPr>
        <w:t>Reverendísimo Gerald M. Barbarito</w:t>
      </w:r>
    </w:p>
    <w:p w14:paraId="5FD29E7F" w14:textId="2EA42C66" w:rsidR="000056A8" w:rsidRDefault="000056A8" w:rsidP="000056A8">
      <w:pPr>
        <w:jc w:val="both"/>
        <w:rPr>
          <w:sz w:val="24"/>
          <w:szCs w:val="24"/>
          <w:lang w:val="es-CO"/>
        </w:rPr>
      </w:pPr>
      <w:r w:rsidRPr="000056A8">
        <w:rPr>
          <w:sz w:val="24"/>
          <w:szCs w:val="24"/>
          <w:lang w:val="es-CO"/>
        </w:rPr>
        <w:tab/>
      </w:r>
      <w:r w:rsidRPr="000056A8">
        <w:rPr>
          <w:sz w:val="24"/>
          <w:szCs w:val="24"/>
          <w:lang w:val="es-CO"/>
        </w:rPr>
        <w:tab/>
      </w:r>
      <w:r w:rsidRPr="000056A8">
        <w:rPr>
          <w:sz w:val="24"/>
          <w:szCs w:val="24"/>
          <w:lang w:val="es-CO"/>
        </w:rPr>
        <w:tab/>
      </w:r>
      <w:r w:rsidRPr="000056A8">
        <w:rPr>
          <w:sz w:val="24"/>
          <w:szCs w:val="24"/>
          <w:lang w:val="es-CO"/>
        </w:rPr>
        <w:tab/>
      </w:r>
      <w:r w:rsidRPr="000056A8">
        <w:rPr>
          <w:sz w:val="24"/>
          <w:szCs w:val="24"/>
          <w:lang w:val="es-CO"/>
        </w:rPr>
        <w:tab/>
      </w:r>
      <w:r w:rsidR="00C94B51">
        <w:rPr>
          <w:sz w:val="24"/>
          <w:szCs w:val="24"/>
          <w:lang w:val="es-CO"/>
        </w:rPr>
        <w:tab/>
      </w:r>
      <w:r w:rsidRPr="000056A8">
        <w:rPr>
          <w:sz w:val="24"/>
          <w:szCs w:val="24"/>
          <w:lang w:val="es-CO"/>
        </w:rPr>
        <w:t>Obispo de Palm Beach</w:t>
      </w:r>
    </w:p>
    <w:p w14:paraId="6B48203D" w14:textId="77777777" w:rsidR="00C94B51" w:rsidRPr="000056A8" w:rsidRDefault="00C94B51" w:rsidP="000056A8">
      <w:pPr>
        <w:jc w:val="both"/>
        <w:rPr>
          <w:sz w:val="24"/>
          <w:szCs w:val="24"/>
          <w:lang w:val="es-CO"/>
        </w:rPr>
      </w:pPr>
    </w:p>
    <w:p w14:paraId="61A40B71" w14:textId="5AFA81BB" w:rsidR="00CF6B58" w:rsidRPr="000056A8" w:rsidRDefault="00CF6B58" w:rsidP="00433BB4">
      <w:pPr>
        <w:rPr>
          <w:bCs/>
          <w:sz w:val="24"/>
          <w:szCs w:val="24"/>
          <w:lang w:val="es-CO"/>
        </w:rPr>
      </w:pPr>
    </w:p>
    <w:p w14:paraId="04D82EC9" w14:textId="247EFF0E" w:rsidR="000056A8" w:rsidRPr="00C71F1E" w:rsidRDefault="000056A8" w:rsidP="000056A8">
      <w:pPr>
        <w:rPr>
          <w:sz w:val="24"/>
          <w:szCs w:val="24"/>
          <w:lang w:val="es-CO"/>
        </w:rPr>
      </w:pPr>
      <w:r w:rsidRPr="00C71F1E">
        <w:rPr>
          <w:b/>
          <w:color w:val="222222"/>
          <w:sz w:val="24"/>
          <w:szCs w:val="24"/>
          <w:u w:val="single"/>
          <w:lang w:val="es-ES"/>
        </w:rPr>
        <w:t>NOTA PARA LOS PARROCOS</w:t>
      </w:r>
      <w:r w:rsidRPr="00C71F1E">
        <w:rPr>
          <w:b/>
          <w:color w:val="222222"/>
          <w:sz w:val="24"/>
          <w:szCs w:val="24"/>
          <w:lang w:val="es-ES"/>
        </w:rPr>
        <w:t xml:space="preserve">: SE REQUIERE PUBLICAR ESTA CARTA EN EL BOLETÍN DE LA PARROQUIA EN MEDIA PÁGINA O PAGINA COMPLETA EL FIN DE SEMANA DEL </w:t>
      </w:r>
      <w:r>
        <w:rPr>
          <w:b/>
          <w:bCs/>
          <w:sz w:val="24"/>
          <w:szCs w:val="24"/>
          <w:lang w:val="es-ES"/>
        </w:rPr>
        <w:t>6</w:t>
      </w:r>
      <w:r w:rsidRPr="00C71F1E">
        <w:rPr>
          <w:b/>
          <w:bCs/>
          <w:sz w:val="24"/>
          <w:szCs w:val="24"/>
          <w:lang w:val="es-ES"/>
        </w:rPr>
        <w:t xml:space="preserve"> Y </w:t>
      </w:r>
      <w:r>
        <w:rPr>
          <w:b/>
          <w:bCs/>
          <w:sz w:val="24"/>
          <w:szCs w:val="24"/>
          <w:lang w:val="es-ES"/>
        </w:rPr>
        <w:t>7</w:t>
      </w:r>
      <w:r w:rsidRPr="00C71F1E">
        <w:rPr>
          <w:b/>
          <w:bCs/>
          <w:sz w:val="24"/>
          <w:szCs w:val="24"/>
          <w:lang w:val="es-ES"/>
        </w:rPr>
        <w:t xml:space="preserve"> </w:t>
      </w:r>
      <w:r w:rsidRPr="00C71F1E">
        <w:rPr>
          <w:b/>
          <w:color w:val="222222"/>
          <w:sz w:val="24"/>
          <w:szCs w:val="24"/>
          <w:lang w:val="es-CO"/>
        </w:rPr>
        <w:t xml:space="preserve">DE </w:t>
      </w:r>
      <w:r>
        <w:rPr>
          <w:b/>
          <w:color w:val="222222"/>
          <w:sz w:val="24"/>
          <w:szCs w:val="24"/>
          <w:lang w:val="es-CO"/>
        </w:rPr>
        <w:t>NOVIEMBRE</w:t>
      </w:r>
      <w:r w:rsidRPr="00C71F1E">
        <w:rPr>
          <w:b/>
          <w:color w:val="222222"/>
          <w:sz w:val="24"/>
          <w:szCs w:val="24"/>
          <w:lang w:val="es-CO"/>
        </w:rPr>
        <w:t xml:space="preserve"> DE</w:t>
      </w:r>
      <w:r>
        <w:rPr>
          <w:b/>
          <w:color w:val="222222"/>
          <w:sz w:val="24"/>
          <w:szCs w:val="24"/>
          <w:lang w:val="es-CO"/>
        </w:rPr>
        <w:t xml:space="preserve"> </w:t>
      </w:r>
      <w:r w:rsidRPr="00C71F1E">
        <w:rPr>
          <w:b/>
          <w:color w:val="222222"/>
          <w:sz w:val="24"/>
          <w:szCs w:val="24"/>
          <w:lang w:val="es-ES"/>
        </w:rPr>
        <w:t xml:space="preserve">2021.  LA COLECTA TENDRÁ LUGAR EL </w:t>
      </w:r>
      <w:r>
        <w:rPr>
          <w:b/>
          <w:color w:val="222222"/>
          <w:sz w:val="24"/>
          <w:szCs w:val="24"/>
          <w:lang w:val="es-ES"/>
        </w:rPr>
        <w:t>13</w:t>
      </w:r>
      <w:r w:rsidRPr="00C71F1E">
        <w:rPr>
          <w:b/>
          <w:color w:val="222222"/>
          <w:sz w:val="24"/>
          <w:szCs w:val="24"/>
          <w:lang w:val="es-ES"/>
        </w:rPr>
        <w:t xml:space="preserve"> Y </w:t>
      </w:r>
      <w:r>
        <w:rPr>
          <w:b/>
          <w:color w:val="222222"/>
          <w:sz w:val="24"/>
          <w:szCs w:val="24"/>
          <w:lang w:val="es-ES"/>
        </w:rPr>
        <w:t>14</w:t>
      </w:r>
      <w:r w:rsidRPr="00C71F1E">
        <w:rPr>
          <w:b/>
          <w:color w:val="222222"/>
          <w:sz w:val="24"/>
          <w:szCs w:val="24"/>
          <w:lang w:val="es-ES"/>
        </w:rPr>
        <w:t xml:space="preserve"> DE </w:t>
      </w:r>
      <w:r>
        <w:rPr>
          <w:b/>
          <w:color w:val="222222"/>
          <w:sz w:val="24"/>
          <w:szCs w:val="24"/>
          <w:lang w:val="es-ES"/>
        </w:rPr>
        <w:t>NOVIEMBRE</w:t>
      </w:r>
      <w:r w:rsidRPr="00C71F1E">
        <w:rPr>
          <w:b/>
          <w:color w:val="222222"/>
          <w:sz w:val="24"/>
          <w:szCs w:val="24"/>
          <w:lang w:val="es-ES"/>
        </w:rPr>
        <w:t xml:space="preserve"> DE 2021.  PUEDEN LEER LA CARTA EN TODAS LAS MISAS, PUBLICARLA EN LAS REDES SOCIALES Y EN SU PAGINA WEB, ADEMÁS DE TENERLA IMPRESA EN EL BOLETÍN.</w:t>
      </w:r>
    </w:p>
    <w:p w14:paraId="574FCFA7" w14:textId="77777777" w:rsidR="000056A8" w:rsidRPr="00433BB4" w:rsidRDefault="000056A8" w:rsidP="00433BB4">
      <w:pPr>
        <w:rPr>
          <w:bCs/>
          <w:sz w:val="28"/>
          <w:szCs w:val="28"/>
          <w:lang w:val="es-CO"/>
        </w:rPr>
      </w:pPr>
    </w:p>
    <w:sectPr w:rsidR="000056A8" w:rsidRPr="00433BB4" w:rsidSect="00CD137E">
      <w:endnotePr>
        <w:numFmt w:val="decimal"/>
      </w:endnotePr>
      <w:pgSz w:w="12240" w:h="15840"/>
      <w:pgMar w:top="317" w:right="1296" w:bottom="346" w:left="1296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9F845D1-E174-4303-B5D0-9533559AED9C}"/>
    <w:embedBold r:id="rId2" w:fontKey="{374220F7-59E0-4C6A-A7F7-9CA76CC4FD9B}"/>
    <w:embedItalic r:id="rId3" w:fontKey="{F1EDBCB7-8C42-4674-AFF7-A5A3812FA98A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62DBCED7-9171-4D05-99D1-BAC1466F0421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5" w:fontKey="{42E25EC2-BC5E-4401-889D-B8646AE96A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FAE45479-42D6-4208-8CC0-B6C6775F99F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B8B8D12-6A3F-40E9-B801-EF2154F88878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44E6AACE-A205-4275-BBDA-DE7C1772ED4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DA730FEE-46CD-41BF-9B3B-A2B873D947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B87C901-2E68-403F-8732-F1CECDAFE3E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A88F03D2-B830-40FB-9EB2-E8F873276EA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056A8"/>
    <w:rsid w:val="000103D2"/>
    <w:rsid w:val="00015C0A"/>
    <w:rsid w:val="000250DD"/>
    <w:rsid w:val="00027489"/>
    <w:rsid w:val="0002776C"/>
    <w:rsid w:val="000531CA"/>
    <w:rsid w:val="0005788E"/>
    <w:rsid w:val="00062D8F"/>
    <w:rsid w:val="0007079D"/>
    <w:rsid w:val="0008063F"/>
    <w:rsid w:val="00081A5C"/>
    <w:rsid w:val="000B1BD8"/>
    <w:rsid w:val="000B411F"/>
    <w:rsid w:val="000D3A10"/>
    <w:rsid w:val="000E0B4B"/>
    <w:rsid w:val="000E7033"/>
    <w:rsid w:val="000F07AA"/>
    <w:rsid w:val="00101E46"/>
    <w:rsid w:val="00115419"/>
    <w:rsid w:val="001271D8"/>
    <w:rsid w:val="00137B07"/>
    <w:rsid w:val="001463AD"/>
    <w:rsid w:val="00177730"/>
    <w:rsid w:val="001D6018"/>
    <w:rsid w:val="001E66DC"/>
    <w:rsid w:val="001E74AD"/>
    <w:rsid w:val="00244E66"/>
    <w:rsid w:val="002641D4"/>
    <w:rsid w:val="002644E0"/>
    <w:rsid w:val="002734FC"/>
    <w:rsid w:val="002754B1"/>
    <w:rsid w:val="00281DF4"/>
    <w:rsid w:val="002A5566"/>
    <w:rsid w:val="002C1292"/>
    <w:rsid w:val="002C4E2A"/>
    <w:rsid w:val="002C5642"/>
    <w:rsid w:val="002C7411"/>
    <w:rsid w:val="002D42CE"/>
    <w:rsid w:val="002D6222"/>
    <w:rsid w:val="002D6C24"/>
    <w:rsid w:val="002F324F"/>
    <w:rsid w:val="00312BEE"/>
    <w:rsid w:val="00315579"/>
    <w:rsid w:val="003336B8"/>
    <w:rsid w:val="003373F0"/>
    <w:rsid w:val="0034303B"/>
    <w:rsid w:val="00387375"/>
    <w:rsid w:val="00392C53"/>
    <w:rsid w:val="003A1635"/>
    <w:rsid w:val="003C1271"/>
    <w:rsid w:val="003C4B41"/>
    <w:rsid w:val="003C7705"/>
    <w:rsid w:val="003D6C6E"/>
    <w:rsid w:val="003E100F"/>
    <w:rsid w:val="003E79BE"/>
    <w:rsid w:val="0041208A"/>
    <w:rsid w:val="004127FB"/>
    <w:rsid w:val="00414756"/>
    <w:rsid w:val="0042090F"/>
    <w:rsid w:val="00425028"/>
    <w:rsid w:val="00431B6F"/>
    <w:rsid w:val="00433BB4"/>
    <w:rsid w:val="0043708E"/>
    <w:rsid w:val="004376FC"/>
    <w:rsid w:val="00440A48"/>
    <w:rsid w:val="00445FFC"/>
    <w:rsid w:val="00451C02"/>
    <w:rsid w:val="004549F6"/>
    <w:rsid w:val="0045579C"/>
    <w:rsid w:val="00456E81"/>
    <w:rsid w:val="004738C6"/>
    <w:rsid w:val="00484BAA"/>
    <w:rsid w:val="004A553B"/>
    <w:rsid w:val="004F20EB"/>
    <w:rsid w:val="00522C17"/>
    <w:rsid w:val="005278D0"/>
    <w:rsid w:val="005305EC"/>
    <w:rsid w:val="0054017D"/>
    <w:rsid w:val="00540894"/>
    <w:rsid w:val="00561B8D"/>
    <w:rsid w:val="00597744"/>
    <w:rsid w:val="005A3EB8"/>
    <w:rsid w:val="005B0DC3"/>
    <w:rsid w:val="005D66F9"/>
    <w:rsid w:val="005E2FD0"/>
    <w:rsid w:val="006021E0"/>
    <w:rsid w:val="00602A1F"/>
    <w:rsid w:val="006100A0"/>
    <w:rsid w:val="00624521"/>
    <w:rsid w:val="0064558F"/>
    <w:rsid w:val="00651602"/>
    <w:rsid w:val="0065210E"/>
    <w:rsid w:val="006A7673"/>
    <w:rsid w:val="006B3913"/>
    <w:rsid w:val="006C223F"/>
    <w:rsid w:val="006C6C76"/>
    <w:rsid w:val="006C71FC"/>
    <w:rsid w:val="006E69A6"/>
    <w:rsid w:val="006E6BEE"/>
    <w:rsid w:val="006E6D9A"/>
    <w:rsid w:val="006F6508"/>
    <w:rsid w:val="00713C5E"/>
    <w:rsid w:val="00720CA0"/>
    <w:rsid w:val="00722826"/>
    <w:rsid w:val="007243A1"/>
    <w:rsid w:val="0074740B"/>
    <w:rsid w:val="00765235"/>
    <w:rsid w:val="007C4F24"/>
    <w:rsid w:val="007C6D44"/>
    <w:rsid w:val="007C7000"/>
    <w:rsid w:val="007D7CF7"/>
    <w:rsid w:val="007F23E0"/>
    <w:rsid w:val="007F382F"/>
    <w:rsid w:val="008034B3"/>
    <w:rsid w:val="008511D8"/>
    <w:rsid w:val="008626D3"/>
    <w:rsid w:val="00862F35"/>
    <w:rsid w:val="00893237"/>
    <w:rsid w:val="008C2C27"/>
    <w:rsid w:val="008C2F83"/>
    <w:rsid w:val="008D655D"/>
    <w:rsid w:val="008D6E3C"/>
    <w:rsid w:val="008D79BA"/>
    <w:rsid w:val="008E1AF8"/>
    <w:rsid w:val="008E35D3"/>
    <w:rsid w:val="008F0948"/>
    <w:rsid w:val="00916E60"/>
    <w:rsid w:val="009222A4"/>
    <w:rsid w:val="00922C7C"/>
    <w:rsid w:val="00925A6D"/>
    <w:rsid w:val="009376BD"/>
    <w:rsid w:val="009463C1"/>
    <w:rsid w:val="009738B1"/>
    <w:rsid w:val="0098428B"/>
    <w:rsid w:val="009A4E44"/>
    <w:rsid w:val="009B14AC"/>
    <w:rsid w:val="009E6920"/>
    <w:rsid w:val="00A06B66"/>
    <w:rsid w:val="00A12C84"/>
    <w:rsid w:val="00A15E27"/>
    <w:rsid w:val="00A43B6C"/>
    <w:rsid w:val="00A44FD2"/>
    <w:rsid w:val="00A95092"/>
    <w:rsid w:val="00AA220F"/>
    <w:rsid w:val="00AB1797"/>
    <w:rsid w:val="00AB43DA"/>
    <w:rsid w:val="00AC6ADD"/>
    <w:rsid w:val="00AD4F17"/>
    <w:rsid w:val="00AE2056"/>
    <w:rsid w:val="00B01DD1"/>
    <w:rsid w:val="00B17BFE"/>
    <w:rsid w:val="00B24174"/>
    <w:rsid w:val="00B511F3"/>
    <w:rsid w:val="00B80437"/>
    <w:rsid w:val="00B973FA"/>
    <w:rsid w:val="00BA4717"/>
    <w:rsid w:val="00BD203A"/>
    <w:rsid w:val="00BE77BF"/>
    <w:rsid w:val="00BF02B3"/>
    <w:rsid w:val="00BF1CAA"/>
    <w:rsid w:val="00BF3CDD"/>
    <w:rsid w:val="00C04C6E"/>
    <w:rsid w:val="00C06653"/>
    <w:rsid w:val="00C34453"/>
    <w:rsid w:val="00C46315"/>
    <w:rsid w:val="00C51095"/>
    <w:rsid w:val="00C51646"/>
    <w:rsid w:val="00C5261C"/>
    <w:rsid w:val="00C94B51"/>
    <w:rsid w:val="00C9770C"/>
    <w:rsid w:val="00CA7E82"/>
    <w:rsid w:val="00CC56A0"/>
    <w:rsid w:val="00CD137E"/>
    <w:rsid w:val="00CF6B58"/>
    <w:rsid w:val="00D02280"/>
    <w:rsid w:val="00D17F54"/>
    <w:rsid w:val="00D20EA3"/>
    <w:rsid w:val="00D271F1"/>
    <w:rsid w:val="00D4457E"/>
    <w:rsid w:val="00D5737E"/>
    <w:rsid w:val="00D840F7"/>
    <w:rsid w:val="00D85E81"/>
    <w:rsid w:val="00DA1741"/>
    <w:rsid w:val="00DD3D39"/>
    <w:rsid w:val="00DD5CFE"/>
    <w:rsid w:val="00DF687B"/>
    <w:rsid w:val="00E02632"/>
    <w:rsid w:val="00E15D3E"/>
    <w:rsid w:val="00E250F3"/>
    <w:rsid w:val="00E34C6F"/>
    <w:rsid w:val="00E4342A"/>
    <w:rsid w:val="00E44D90"/>
    <w:rsid w:val="00E51835"/>
    <w:rsid w:val="00E740E2"/>
    <w:rsid w:val="00E7552C"/>
    <w:rsid w:val="00E830C8"/>
    <w:rsid w:val="00E967B7"/>
    <w:rsid w:val="00EA3909"/>
    <w:rsid w:val="00EB649F"/>
    <w:rsid w:val="00EB7DF3"/>
    <w:rsid w:val="00EC0BF0"/>
    <w:rsid w:val="00ED0BFB"/>
    <w:rsid w:val="00ED3E6B"/>
    <w:rsid w:val="00EE6446"/>
    <w:rsid w:val="00EF1FF1"/>
    <w:rsid w:val="00F03EE5"/>
    <w:rsid w:val="00F12B6C"/>
    <w:rsid w:val="00F13156"/>
    <w:rsid w:val="00F30842"/>
    <w:rsid w:val="00F45135"/>
    <w:rsid w:val="00F50E23"/>
    <w:rsid w:val="00F57C87"/>
    <w:rsid w:val="00F70D5A"/>
    <w:rsid w:val="00F7298C"/>
    <w:rsid w:val="00F8426D"/>
    <w:rsid w:val="00FA4AD6"/>
    <w:rsid w:val="00FA77C4"/>
    <w:rsid w:val="00FB1D8A"/>
    <w:rsid w:val="00FB3B28"/>
    <w:rsid w:val="00FD226E"/>
    <w:rsid w:val="00FD3871"/>
    <w:rsid w:val="00FF3732"/>
    <w:rsid w:val="00FF7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46A8313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customStyle="1" w:styleId="Default">
    <w:name w:val="Default"/>
    <w:rsid w:val="004549F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3E79BE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3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0</TotalTime>
  <Pages>1</Pages>
  <Words>307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Cynthia Pashley</cp:lastModifiedBy>
  <cp:revision>2</cp:revision>
  <cp:lastPrinted>2021-10-19T13:31:00Z</cp:lastPrinted>
  <dcterms:created xsi:type="dcterms:W3CDTF">2021-11-05T13:46:00Z</dcterms:created>
  <dcterms:modified xsi:type="dcterms:W3CDTF">2021-11-05T13:46:00Z</dcterms:modified>
</cp:coreProperties>
</file>