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68F55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311131BC" w14:textId="0A00EB2D" w:rsidR="00474AA0" w:rsidRPr="00474AA0" w:rsidRDefault="00474AA0" w:rsidP="00792B03">
      <w:pPr>
        <w:ind w:left="990" w:firstLine="3330"/>
        <w:rPr>
          <w:sz w:val="24"/>
          <w:szCs w:val="24"/>
          <w:lang w:val="es-CO"/>
        </w:rPr>
      </w:pPr>
      <w:r w:rsidRPr="00474AA0">
        <w:rPr>
          <w:sz w:val="24"/>
          <w:szCs w:val="24"/>
          <w:lang w:val="es-CO"/>
        </w:rPr>
        <w:t>31 de octubre de 2025</w:t>
      </w:r>
    </w:p>
    <w:p w14:paraId="7BADD288" w14:textId="77777777" w:rsidR="00474AA0" w:rsidRPr="00474AA0" w:rsidRDefault="00474AA0" w:rsidP="00474AA0">
      <w:pPr>
        <w:rPr>
          <w:sz w:val="24"/>
          <w:szCs w:val="24"/>
          <w:lang w:val="es-CO"/>
        </w:rPr>
      </w:pPr>
    </w:p>
    <w:p w14:paraId="5672B86C" w14:textId="77777777" w:rsidR="00474AA0" w:rsidRPr="00474AA0" w:rsidRDefault="00474AA0" w:rsidP="00474AA0">
      <w:pPr>
        <w:rPr>
          <w:sz w:val="24"/>
          <w:szCs w:val="24"/>
          <w:lang w:val="es-CO"/>
        </w:rPr>
      </w:pPr>
      <w:r w:rsidRPr="00474AA0">
        <w:rPr>
          <w:sz w:val="24"/>
          <w:szCs w:val="24"/>
          <w:lang w:val="es-CO"/>
        </w:rPr>
        <w:t>Queridos Hermanos y Hermanas en Cristo:</w:t>
      </w:r>
    </w:p>
    <w:p w14:paraId="45246A4D" w14:textId="77777777" w:rsidR="00474AA0" w:rsidRPr="00474AA0" w:rsidRDefault="00474AA0" w:rsidP="009A4E44">
      <w:pPr>
        <w:rPr>
          <w:b/>
          <w:sz w:val="24"/>
          <w:szCs w:val="24"/>
          <w:lang w:val="es-CO"/>
        </w:rPr>
      </w:pPr>
    </w:p>
    <w:p w14:paraId="1618DDE6" w14:textId="699B8117" w:rsidR="00474AA0" w:rsidRPr="00474AA0" w:rsidRDefault="00474AA0" w:rsidP="009A4E44">
      <w:pPr>
        <w:rPr>
          <w:b/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474AA0">
        <w:rPr>
          <w:sz w:val="24"/>
          <w:szCs w:val="24"/>
          <w:lang w:val="es-CO"/>
        </w:rPr>
        <w:t xml:space="preserve">El próximo fin de semana, 8 y 9 de noviembre, se realizará en la Diócesis de Palm Beach una colecta para la Campaña Católica para el Desarrollo Humano. Su apoyo a esta colecta trae cambios a comunidades en todo el país y </w:t>
      </w:r>
      <w:r>
        <w:rPr>
          <w:sz w:val="24"/>
          <w:szCs w:val="24"/>
          <w:lang w:val="es-CO"/>
        </w:rPr>
        <w:t>empodera</w:t>
      </w:r>
      <w:r w:rsidRPr="00474AA0">
        <w:rPr>
          <w:sz w:val="24"/>
          <w:szCs w:val="24"/>
          <w:lang w:val="es-CO"/>
        </w:rPr>
        <w:t xml:space="preserve"> a quienes viven en la pobreza para transformar sus comunidades en </w:t>
      </w:r>
      <w:r>
        <w:rPr>
          <w:sz w:val="24"/>
          <w:szCs w:val="24"/>
          <w:lang w:val="es-CO"/>
        </w:rPr>
        <w:t xml:space="preserve">el </w:t>
      </w:r>
      <w:r w:rsidRPr="00474AA0">
        <w:rPr>
          <w:sz w:val="24"/>
          <w:szCs w:val="24"/>
          <w:lang w:val="es-CO"/>
        </w:rPr>
        <w:t>reflejo del Reino de Dios.</w:t>
      </w:r>
    </w:p>
    <w:p w14:paraId="1790F6EB" w14:textId="77777777" w:rsidR="00474AA0" w:rsidRPr="00474AA0" w:rsidRDefault="00474AA0" w:rsidP="009A4E44">
      <w:pPr>
        <w:rPr>
          <w:b/>
          <w:sz w:val="24"/>
          <w:szCs w:val="24"/>
          <w:lang w:val="es-CO"/>
        </w:rPr>
      </w:pPr>
    </w:p>
    <w:p w14:paraId="2CFF0D9F" w14:textId="7754D4EE" w:rsidR="00474AA0" w:rsidRPr="00474AA0" w:rsidRDefault="00474AA0" w:rsidP="009A4E44">
      <w:pPr>
        <w:rPr>
          <w:b/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474AA0">
        <w:rPr>
          <w:sz w:val="24"/>
          <w:szCs w:val="24"/>
          <w:lang w:val="es-CO"/>
        </w:rPr>
        <w:t xml:space="preserve">Por más de 50 años, la CCHD ha ayudado a las personas de bajos </w:t>
      </w:r>
      <w:r>
        <w:rPr>
          <w:sz w:val="24"/>
          <w:szCs w:val="24"/>
          <w:lang w:val="es-CO"/>
        </w:rPr>
        <w:t>recursos</w:t>
      </w:r>
      <w:r w:rsidRPr="00474AA0">
        <w:rPr>
          <w:sz w:val="24"/>
          <w:szCs w:val="24"/>
          <w:lang w:val="es-CO"/>
        </w:rPr>
        <w:t xml:space="preserve"> a enfrentar las causas profundas de la pobreza y la injusticia, no dando ayudas “iguales para todos”, sino financiando organizaciones locales que empoderan a los más necesitados para lograr un impacto positivo en sus propias comunidades. Este modelo comunitario permite que las personas utilicen sus experiencias y conocimientos de sus comunidades para formar coaliciones de líderes religiosos, negocios locales y otros vecinos que trabajan juntos para encontrar soluciones que beneficien a todos.</w:t>
      </w:r>
    </w:p>
    <w:p w14:paraId="39729C7C" w14:textId="77777777" w:rsidR="00474AA0" w:rsidRPr="00474AA0" w:rsidRDefault="00474AA0" w:rsidP="009A4E44">
      <w:pPr>
        <w:rPr>
          <w:b/>
          <w:sz w:val="24"/>
          <w:szCs w:val="24"/>
          <w:lang w:val="es-CO"/>
        </w:rPr>
      </w:pPr>
    </w:p>
    <w:p w14:paraId="3BB48C89" w14:textId="2EB9D351" w:rsidR="00474AA0" w:rsidRPr="00474AA0" w:rsidRDefault="00474AA0" w:rsidP="009A4E44">
      <w:pPr>
        <w:rPr>
          <w:b/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474AA0">
        <w:rPr>
          <w:sz w:val="24"/>
          <w:szCs w:val="24"/>
          <w:lang w:val="es-CO"/>
        </w:rPr>
        <w:t xml:space="preserve">Cuando usted aporta a la colecta de la CCHD, genera un impacto tanto a nivel nacional como local, ya que el 25% de su contribución permanece en nuestra propia </w:t>
      </w:r>
      <w:r w:rsidR="00F915F3">
        <w:rPr>
          <w:sz w:val="24"/>
          <w:szCs w:val="24"/>
          <w:lang w:val="es-CO"/>
        </w:rPr>
        <w:t>d</w:t>
      </w:r>
      <w:r w:rsidRPr="00474AA0">
        <w:rPr>
          <w:sz w:val="24"/>
          <w:szCs w:val="24"/>
          <w:lang w:val="es-CO"/>
        </w:rPr>
        <w:t>iócesis a través de Caridades Católicas. De esta manera, ayuda a su comunidad a continuar con este legado de éxito, al mismo tiempo que apoya a comunidades en todo el país.</w:t>
      </w:r>
    </w:p>
    <w:p w14:paraId="08B77325" w14:textId="77777777" w:rsidR="00474AA0" w:rsidRPr="00474AA0" w:rsidRDefault="00474AA0" w:rsidP="009A4E44">
      <w:pPr>
        <w:rPr>
          <w:b/>
          <w:sz w:val="24"/>
          <w:szCs w:val="24"/>
          <w:lang w:val="es-CO"/>
        </w:rPr>
      </w:pPr>
    </w:p>
    <w:p w14:paraId="398AAA57" w14:textId="73AEF5AB" w:rsidR="00474AA0" w:rsidRPr="00474AA0" w:rsidRDefault="00474AA0" w:rsidP="009A4E44">
      <w:pPr>
        <w:rPr>
          <w:b/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474AA0">
        <w:rPr>
          <w:sz w:val="24"/>
          <w:szCs w:val="24"/>
          <w:lang w:val="es-CO"/>
        </w:rPr>
        <w:t xml:space="preserve">Con más de 250,000 personas en nuestra </w:t>
      </w:r>
      <w:r w:rsidR="00F915F3">
        <w:rPr>
          <w:sz w:val="24"/>
          <w:szCs w:val="24"/>
          <w:lang w:val="es-CO"/>
        </w:rPr>
        <w:t>d</w:t>
      </w:r>
      <w:r w:rsidRPr="00474AA0">
        <w:rPr>
          <w:sz w:val="24"/>
          <w:szCs w:val="24"/>
          <w:lang w:val="es-CO"/>
        </w:rPr>
        <w:t xml:space="preserve">iócesis y casi 37 millones en todo el país viviendo en la pobreza, su apoyo a esta colecta puede ayudar a generar un cambio significativo. Su apoyo espiritual y financiero a la CCHD es un acto de solidaridad con nuestros hermanos y hermanas que están sufriendo. </w:t>
      </w:r>
      <w:r w:rsidRPr="00474AA0">
        <w:rPr>
          <w:sz w:val="24"/>
          <w:szCs w:val="24"/>
        </w:rPr>
        <w:t>Gracias por considerar su apoyo a este valioso esfuerzo.</w:t>
      </w:r>
    </w:p>
    <w:p w14:paraId="28E45DAF" w14:textId="77777777" w:rsidR="00474AA0" w:rsidRPr="00474AA0" w:rsidRDefault="00474AA0" w:rsidP="009A4E44">
      <w:pPr>
        <w:rPr>
          <w:b/>
          <w:sz w:val="24"/>
          <w:szCs w:val="24"/>
          <w:lang w:val="es-CO"/>
        </w:rPr>
      </w:pPr>
    </w:p>
    <w:p w14:paraId="38427444" w14:textId="77777777" w:rsidR="00474AA0" w:rsidRPr="00474AA0" w:rsidRDefault="00474AA0" w:rsidP="00474AA0">
      <w:pPr>
        <w:ind w:firstLine="720"/>
        <w:rPr>
          <w:color w:val="000000" w:themeColor="text1"/>
          <w:sz w:val="24"/>
          <w:szCs w:val="24"/>
          <w:lang w:val="es-ES"/>
        </w:rPr>
      </w:pPr>
      <w:r w:rsidRPr="00474AA0">
        <w:rPr>
          <w:color w:val="000000" w:themeColor="text1"/>
          <w:sz w:val="24"/>
          <w:szCs w:val="24"/>
          <w:lang w:val="es-ES"/>
        </w:rPr>
        <w:t>Con gratitud por su continua generosidad y con mis mejores deseos de oración, Yo soy</w:t>
      </w:r>
    </w:p>
    <w:p w14:paraId="68731CDB" w14:textId="77777777" w:rsidR="00474AA0" w:rsidRPr="00474AA0" w:rsidRDefault="00474AA0" w:rsidP="00474AA0">
      <w:pPr>
        <w:rPr>
          <w:bCs/>
          <w:sz w:val="24"/>
          <w:szCs w:val="24"/>
          <w:lang w:val="es-ES"/>
        </w:rPr>
      </w:pPr>
    </w:p>
    <w:p w14:paraId="2326FAB1" w14:textId="77777777" w:rsidR="00474AA0" w:rsidRPr="00474AA0" w:rsidRDefault="00474AA0" w:rsidP="00792B03">
      <w:pPr>
        <w:ind w:left="3600" w:firstLine="720"/>
        <w:rPr>
          <w:sz w:val="24"/>
          <w:szCs w:val="24"/>
          <w:lang w:val="es-ES"/>
        </w:rPr>
      </w:pPr>
      <w:r w:rsidRPr="00474AA0">
        <w:rPr>
          <w:sz w:val="24"/>
          <w:szCs w:val="24"/>
          <w:lang w:val="es-ES"/>
        </w:rPr>
        <w:t>Sinceramente suyo en Cristo,</w:t>
      </w:r>
    </w:p>
    <w:p w14:paraId="296C18D1" w14:textId="23ECD384" w:rsidR="00474AA0" w:rsidRPr="00474AA0" w:rsidRDefault="00792B03" w:rsidP="00474AA0">
      <w:pPr>
        <w:rPr>
          <w:color w:val="222222"/>
          <w:sz w:val="24"/>
          <w:szCs w:val="24"/>
          <w:lang w:val="es-E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5BB0D901">
            <wp:simplePos x="0" y="0"/>
            <wp:positionH relativeFrom="column">
              <wp:posOffset>2276475</wp:posOffset>
            </wp:positionH>
            <wp:positionV relativeFrom="paragraph">
              <wp:posOffset>109855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0CC77" w14:textId="400C5CA0" w:rsidR="00474AA0" w:rsidRPr="00474AA0" w:rsidRDefault="00474AA0" w:rsidP="00474AA0">
      <w:pPr>
        <w:rPr>
          <w:color w:val="222222"/>
          <w:sz w:val="24"/>
          <w:szCs w:val="24"/>
          <w:lang w:val="es-ES"/>
        </w:rPr>
      </w:pPr>
    </w:p>
    <w:p w14:paraId="40B0B018" w14:textId="77777777" w:rsidR="00474AA0" w:rsidRPr="00474AA0" w:rsidRDefault="00474AA0" w:rsidP="00474AA0">
      <w:pPr>
        <w:rPr>
          <w:color w:val="222222"/>
          <w:sz w:val="24"/>
          <w:szCs w:val="24"/>
          <w:lang w:val="es-ES"/>
        </w:rPr>
      </w:pPr>
    </w:p>
    <w:p w14:paraId="2AE01CB5" w14:textId="77777777" w:rsidR="00792B03" w:rsidRDefault="00474AA0" w:rsidP="00474AA0">
      <w:pPr>
        <w:rPr>
          <w:rFonts w:eastAsiaTheme="minorEastAsia"/>
          <w:sz w:val="24"/>
          <w:szCs w:val="24"/>
          <w:lang w:val="es-ES"/>
        </w:rPr>
      </w:pPr>
      <w:r w:rsidRPr="00474AA0">
        <w:rPr>
          <w:rFonts w:eastAsiaTheme="minorEastAsia"/>
          <w:sz w:val="24"/>
          <w:szCs w:val="24"/>
          <w:lang w:val="es-ES"/>
        </w:rPr>
        <w:tab/>
      </w:r>
      <w:r w:rsidRPr="00474AA0">
        <w:rPr>
          <w:rFonts w:eastAsiaTheme="minorEastAsia"/>
          <w:sz w:val="24"/>
          <w:szCs w:val="24"/>
          <w:lang w:val="es-ES"/>
        </w:rPr>
        <w:tab/>
      </w:r>
    </w:p>
    <w:p w14:paraId="556071C4" w14:textId="6DE2A4FB" w:rsidR="00474AA0" w:rsidRPr="00474AA0" w:rsidRDefault="00474AA0" w:rsidP="00792B03">
      <w:pPr>
        <w:ind w:left="3600" w:firstLine="720"/>
        <w:rPr>
          <w:rFonts w:eastAsiaTheme="minorEastAsia"/>
          <w:sz w:val="24"/>
          <w:szCs w:val="24"/>
          <w:lang w:val="es-ES"/>
        </w:rPr>
      </w:pPr>
      <w:r w:rsidRPr="00474AA0">
        <w:rPr>
          <w:rFonts w:eastAsiaTheme="minorEastAsia"/>
          <w:sz w:val="24"/>
          <w:szCs w:val="24"/>
          <w:lang w:val="es-ES"/>
        </w:rPr>
        <w:t>Reverendísimo Gerald M. Barbarito</w:t>
      </w:r>
    </w:p>
    <w:p w14:paraId="6FF95F5E" w14:textId="309DB5D7" w:rsidR="00474AA0" w:rsidRPr="00474AA0" w:rsidRDefault="00474AA0" w:rsidP="00474AA0">
      <w:pPr>
        <w:rPr>
          <w:rFonts w:eastAsiaTheme="minorEastAsia"/>
          <w:sz w:val="24"/>
          <w:szCs w:val="24"/>
          <w:lang w:val="es-ES"/>
        </w:rPr>
      </w:pPr>
      <w:r w:rsidRPr="00474AA0">
        <w:rPr>
          <w:rFonts w:eastAsiaTheme="minorEastAsia"/>
          <w:sz w:val="24"/>
          <w:szCs w:val="24"/>
          <w:lang w:val="es-ES"/>
        </w:rPr>
        <w:tab/>
      </w:r>
      <w:r w:rsidRPr="00474AA0">
        <w:rPr>
          <w:rFonts w:eastAsiaTheme="minorEastAsia"/>
          <w:sz w:val="24"/>
          <w:szCs w:val="24"/>
          <w:lang w:val="es-ES"/>
        </w:rPr>
        <w:tab/>
      </w:r>
      <w:r w:rsidRPr="00474AA0">
        <w:rPr>
          <w:rFonts w:eastAsiaTheme="minorEastAsia"/>
          <w:sz w:val="24"/>
          <w:szCs w:val="24"/>
          <w:lang w:val="es-ES"/>
        </w:rPr>
        <w:tab/>
      </w:r>
      <w:r w:rsidRPr="00474AA0">
        <w:rPr>
          <w:rFonts w:eastAsiaTheme="minorEastAsia"/>
          <w:sz w:val="24"/>
          <w:szCs w:val="24"/>
          <w:lang w:val="es-ES"/>
        </w:rPr>
        <w:tab/>
      </w:r>
      <w:r w:rsidRPr="00474AA0">
        <w:rPr>
          <w:rFonts w:eastAsiaTheme="minorEastAsia"/>
          <w:sz w:val="24"/>
          <w:szCs w:val="24"/>
          <w:lang w:val="es-ES"/>
        </w:rPr>
        <w:tab/>
      </w:r>
      <w:r w:rsidR="00792B03">
        <w:rPr>
          <w:rFonts w:eastAsiaTheme="minorEastAsia"/>
          <w:sz w:val="24"/>
          <w:szCs w:val="24"/>
          <w:lang w:val="es-ES"/>
        </w:rPr>
        <w:tab/>
      </w:r>
      <w:r w:rsidRPr="00474AA0">
        <w:rPr>
          <w:rFonts w:eastAsiaTheme="minorEastAsia"/>
          <w:sz w:val="24"/>
          <w:szCs w:val="24"/>
          <w:lang w:val="es-ES"/>
        </w:rPr>
        <w:t>Obispo de Palm Beach</w:t>
      </w:r>
    </w:p>
    <w:p w14:paraId="4CCC79F5" w14:textId="77777777" w:rsidR="00474AA0" w:rsidRPr="00474AA0" w:rsidRDefault="00474AA0" w:rsidP="00474AA0">
      <w:pPr>
        <w:rPr>
          <w:rFonts w:eastAsiaTheme="minorEastAsia"/>
          <w:sz w:val="24"/>
          <w:szCs w:val="24"/>
          <w:lang w:val="es-ES"/>
        </w:rPr>
      </w:pPr>
    </w:p>
    <w:p w14:paraId="5B6F798E" w14:textId="77777777" w:rsidR="00474AA0" w:rsidRPr="00474AA0" w:rsidRDefault="00474AA0" w:rsidP="00474AA0">
      <w:pPr>
        <w:rPr>
          <w:bCs/>
          <w:sz w:val="24"/>
          <w:szCs w:val="24"/>
          <w:lang w:val="es-CO"/>
        </w:rPr>
      </w:pPr>
    </w:p>
    <w:p w14:paraId="599B5CC2" w14:textId="48BF2103" w:rsidR="00474AA0" w:rsidRPr="00792B03" w:rsidRDefault="00474AA0" w:rsidP="009A4E44">
      <w:pPr>
        <w:rPr>
          <w:sz w:val="22"/>
          <w:szCs w:val="22"/>
          <w:lang w:val="es-CO"/>
        </w:rPr>
      </w:pPr>
      <w:r w:rsidRPr="00792B03">
        <w:rPr>
          <w:b/>
          <w:color w:val="222222"/>
          <w:sz w:val="22"/>
          <w:szCs w:val="22"/>
          <w:u w:val="single"/>
          <w:lang w:val="es-ES"/>
        </w:rPr>
        <w:t>NOTA PARA LOS P</w:t>
      </w:r>
      <w:r w:rsidRPr="00792B03">
        <w:rPr>
          <w:b/>
          <w:color w:val="222222"/>
          <w:sz w:val="22"/>
          <w:szCs w:val="22"/>
          <w:lang w:val="es-ES"/>
        </w:rPr>
        <w:t>Á</w:t>
      </w:r>
      <w:r w:rsidRPr="00792B03">
        <w:rPr>
          <w:b/>
          <w:color w:val="222222"/>
          <w:sz w:val="22"/>
          <w:szCs w:val="22"/>
          <w:u w:val="single"/>
          <w:lang w:val="es-ES"/>
        </w:rPr>
        <w:t>RROCOS</w:t>
      </w:r>
      <w:r w:rsidRPr="00792B03">
        <w:rPr>
          <w:b/>
          <w:color w:val="222222"/>
          <w:sz w:val="22"/>
          <w:szCs w:val="22"/>
          <w:lang w:val="es-ES"/>
        </w:rPr>
        <w:t xml:space="preserve">: SE REQUIERE PUBLICAR ESTA CARTA EN EL BOLETÍN PARROQUIAL EN MEDIA PÁGINA O PAGINA COMPLETA EL FIN DE SEMANA DEL </w:t>
      </w:r>
      <w:r w:rsidRPr="00792B03">
        <w:rPr>
          <w:b/>
          <w:bCs/>
          <w:sz w:val="22"/>
          <w:szCs w:val="22"/>
          <w:lang w:val="es-ES"/>
        </w:rPr>
        <w:t xml:space="preserve">1 </w:t>
      </w:r>
      <w:r w:rsidRPr="00792B03">
        <w:rPr>
          <w:b/>
          <w:color w:val="222222"/>
          <w:sz w:val="22"/>
          <w:szCs w:val="22"/>
          <w:lang w:val="es-ES"/>
        </w:rPr>
        <w:t>Y 2 DE NOVIEMBRE DE 2025. LA COLECTA SE REALIZARÁ EL 8 Y 9 DE NOVIEMBRE DE 2025. PUEDEN LEER LA CARTA A LOS FELIGRESES, PUBLICARLA EN LAS REDES SOCIALES Y EN SU PAGINA WEB, ADEMÁS DE IMPRIMIRLA EN EL BOLETÍN</w:t>
      </w:r>
    </w:p>
    <w:sectPr w:rsidR="00474AA0" w:rsidRPr="00792B03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581165-4D74-4EAA-9AEA-747D367AD260}"/>
    <w:embedBold r:id="rId2" w:fontKey="{B862A74B-1D16-43CD-8C29-BE7331E73BA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933284B7-D7FD-4EF1-A73A-25A784E3469A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8904696E-F2D6-451C-8F53-052D3B9D3A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03BC98-958E-413B-93D0-988CBDF4FB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C1FC3E7-F932-4379-BE72-1E73C4A4D44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2726D8C-09C7-4A71-AE24-788A1A3161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C2421327-5022-4528-AC67-A9196902C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915945-6C64-4FB3-A9D1-E278EF2B39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A226D5F-62EA-4F64-AB23-F51345BF97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61CF"/>
    <w:rsid w:val="0007079D"/>
    <w:rsid w:val="000B1BD8"/>
    <w:rsid w:val="000B411F"/>
    <w:rsid w:val="000E02F7"/>
    <w:rsid w:val="000E0B4B"/>
    <w:rsid w:val="000E7033"/>
    <w:rsid w:val="000F07AA"/>
    <w:rsid w:val="00113821"/>
    <w:rsid w:val="001232BF"/>
    <w:rsid w:val="001271D8"/>
    <w:rsid w:val="001D3D4F"/>
    <w:rsid w:val="001E74AD"/>
    <w:rsid w:val="0021465B"/>
    <w:rsid w:val="00244E66"/>
    <w:rsid w:val="00251B50"/>
    <w:rsid w:val="002B1A77"/>
    <w:rsid w:val="002C1292"/>
    <w:rsid w:val="002C23FC"/>
    <w:rsid w:val="002D2074"/>
    <w:rsid w:val="002D6C24"/>
    <w:rsid w:val="002F324F"/>
    <w:rsid w:val="002F6D39"/>
    <w:rsid w:val="0030225E"/>
    <w:rsid w:val="00315579"/>
    <w:rsid w:val="00356980"/>
    <w:rsid w:val="00392C53"/>
    <w:rsid w:val="003A1635"/>
    <w:rsid w:val="003A5513"/>
    <w:rsid w:val="003D5FE6"/>
    <w:rsid w:val="003D6C6E"/>
    <w:rsid w:val="003F2C83"/>
    <w:rsid w:val="0042090F"/>
    <w:rsid w:val="00431B6F"/>
    <w:rsid w:val="004353EE"/>
    <w:rsid w:val="004376FC"/>
    <w:rsid w:val="00474AA0"/>
    <w:rsid w:val="004844D2"/>
    <w:rsid w:val="004F20EB"/>
    <w:rsid w:val="00503172"/>
    <w:rsid w:val="00524CFE"/>
    <w:rsid w:val="005305EC"/>
    <w:rsid w:val="00534519"/>
    <w:rsid w:val="00540894"/>
    <w:rsid w:val="005D66F9"/>
    <w:rsid w:val="00640B80"/>
    <w:rsid w:val="00696B36"/>
    <w:rsid w:val="006A7673"/>
    <w:rsid w:val="006C6C76"/>
    <w:rsid w:val="00713C5E"/>
    <w:rsid w:val="00765235"/>
    <w:rsid w:val="00784587"/>
    <w:rsid w:val="00792B03"/>
    <w:rsid w:val="007A7EFB"/>
    <w:rsid w:val="007B06CD"/>
    <w:rsid w:val="007B496E"/>
    <w:rsid w:val="007C0A5E"/>
    <w:rsid w:val="007C7000"/>
    <w:rsid w:val="008413AB"/>
    <w:rsid w:val="008C2C27"/>
    <w:rsid w:val="008C2F83"/>
    <w:rsid w:val="008C67ED"/>
    <w:rsid w:val="008E35D3"/>
    <w:rsid w:val="009222A4"/>
    <w:rsid w:val="009A4E44"/>
    <w:rsid w:val="00A46E12"/>
    <w:rsid w:val="00A9318F"/>
    <w:rsid w:val="00AC35A3"/>
    <w:rsid w:val="00AD4F17"/>
    <w:rsid w:val="00B27F5E"/>
    <w:rsid w:val="00B466CC"/>
    <w:rsid w:val="00B526D6"/>
    <w:rsid w:val="00B877C8"/>
    <w:rsid w:val="00B973FA"/>
    <w:rsid w:val="00BA4717"/>
    <w:rsid w:val="00BD203A"/>
    <w:rsid w:val="00C04C6E"/>
    <w:rsid w:val="00C51095"/>
    <w:rsid w:val="00C51646"/>
    <w:rsid w:val="00CA385E"/>
    <w:rsid w:val="00CA7E82"/>
    <w:rsid w:val="00D02280"/>
    <w:rsid w:val="00D0562E"/>
    <w:rsid w:val="00D20EA3"/>
    <w:rsid w:val="00D33570"/>
    <w:rsid w:val="00D5737E"/>
    <w:rsid w:val="00E02632"/>
    <w:rsid w:val="00E4342A"/>
    <w:rsid w:val="00E44D90"/>
    <w:rsid w:val="00E51835"/>
    <w:rsid w:val="00E740E2"/>
    <w:rsid w:val="00EA3909"/>
    <w:rsid w:val="00EA7965"/>
    <w:rsid w:val="00EB649F"/>
    <w:rsid w:val="00ED0BFB"/>
    <w:rsid w:val="00F12B6C"/>
    <w:rsid w:val="00F22A3A"/>
    <w:rsid w:val="00F30842"/>
    <w:rsid w:val="00F50E23"/>
    <w:rsid w:val="00F57C87"/>
    <w:rsid w:val="00F915F3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1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490F5E-38B3-480C-A6B6-B7BAB8209C42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FCDC8EF3-DB1C-4400-8E5F-665113FD26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8E1E8-8380-4B10-ABF0-CBDA55003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7</TotalTime>
  <Pages>1</Pages>
  <Words>390</Words>
  <Characters>1939</Characters>
  <Application>Microsoft Office Word</Application>
  <DocSecurity>0</DocSecurity>
  <Lines>62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2025-10-03T15:46:00Z</cp:lastPrinted>
  <dcterms:created xsi:type="dcterms:W3CDTF">2025-10-03T15:51:00Z</dcterms:created>
  <dcterms:modified xsi:type="dcterms:W3CDTF">2025-10-08T16:24:00Z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