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DEC7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5DFE8990" w14:textId="026E6A56" w:rsidR="0058572C" w:rsidRDefault="0058572C" w:rsidP="009A4E44">
      <w:pPr>
        <w:rPr>
          <w:sz w:val="24"/>
          <w:szCs w:val="24"/>
        </w:rPr>
      </w:pPr>
    </w:p>
    <w:p w14:paraId="60F204B6" w14:textId="77777777" w:rsidR="00595A62" w:rsidRDefault="00595A62" w:rsidP="009A4E44">
      <w:pPr>
        <w:rPr>
          <w:b/>
          <w:sz w:val="24"/>
          <w:szCs w:val="24"/>
        </w:rPr>
      </w:pPr>
    </w:p>
    <w:p w14:paraId="04D28F38" w14:textId="488AC9CD" w:rsidR="0058572C" w:rsidRPr="00306BA4" w:rsidRDefault="0058572C" w:rsidP="0058572C">
      <w:pPr>
        <w:jc w:val="center"/>
        <w:rPr>
          <w:bCs/>
          <w:sz w:val="28"/>
          <w:szCs w:val="28"/>
          <w:lang w:val="es-CO"/>
        </w:rPr>
      </w:pPr>
      <w:r w:rsidRPr="00306BA4">
        <w:rPr>
          <w:bCs/>
          <w:sz w:val="28"/>
          <w:szCs w:val="28"/>
          <w:lang w:val="es-CO"/>
        </w:rPr>
        <w:t>16 de abril de 2022</w:t>
      </w:r>
    </w:p>
    <w:p w14:paraId="0F6C88DB" w14:textId="2389B997" w:rsidR="0058572C" w:rsidRPr="00306BA4" w:rsidRDefault="0058572C" w:rsidP="0058572C">
      <w:pPr>
        <w:rPr>
          <w:bCs/>
          <w:sz w:val="28"/>
          <w:szCs w:val="28"/>
          <w:lang w:val="es-CO"/>
        </w:rPr>
      </w:pPr>
    </w:p>
    <w:p w14:paraId="506FEE63" w14:textId="3B087CAD" w:rsidR="0058572C" w:rsidRPr="0058572C" w:rsidRDefault="0058572C" w:rsidP="0058572C">
      <w:pPr>
        <w:rPr>
          <w:sz w:val="24"/>
          <w:szCs w:val="24"/>
          <w:lang w:val="es-CO"/>
        </w:rPr>
      </w:pPr>
      <w:r w:rsidRPr="0058572C">
        <w:rPr>
          <w:sz w:val="24"/>
          <w:szCs w:val="24"/>
          <w:lang w:val="es-CO"/>
        </w:rPr>
        <w:t>Queridos Hermanos</w:t>
      </w:r>
      <w:r>
        <w:rPr>
          <w:sz w:val="24"/>
          <w:szCs w:val="24"/>
          <w:lang w:val="es-CO"/>
        </w:rPr>
        <w:t xml:space="preserve"> </w:t>
      </w:r>
      <w:r w:rsidRPr="0058572C">
        <w:rPr>
          <w:sz w:val="24"/>
          <w:szCs w:val="24"/>
          <w:lang w:val="es-CO"/>
        </w:rPr>
        <w:t>y Hermanas en Cristo:</w:t>
      </w:r>
    </w:p>
    <w:p w14:paraId="7C913234" w14:textId="693FE282" w:rsidR="0058572C" w:rsidRDefault="0058572C" w:rsidP="0058572C">
      <w:pPr>
        <w:rPr>
          <w:sz w:val="24"/>
          <w:szCs w:val="24"/>
          <w:lang w:val="es-CO"/>
        </w:rPr>
      </w:pPr>
    </w:p>
    <w:p w14:paraId="52E18B8A" w14:textId="54541FA2" w:rsidR="0058572C" w:rsidRPr="00345FC7" w:rsidRDefault="0058572C" w:rsidP="0058572C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="005F01C6" w:rsidRPr="00345FC7">
        <w:rPr>
          <w:sz w:val="24"/>
          <w:szCs w:val="24"/>
          <w:lang w:val="es-CO"/>
        </w:rPr>
        <w:t>El próximo fin de semana, 23 y 24 de abril de 2022, nuestra diócesis participará en la colecta anual el Óbolo de San Pedro (Peter's Pence). Las donaciones hechas a esta colecta pueden ser dirigidas por el Papa para financiar las muchas actividades y servicios que lleva a cabo la Curia</w:t>
      </w:r>
      <w:r w:rsidR="00306BA4">
        <w:rPr>
          <w:sz w:val="24"/>
          <w:szCs w:val="24"/>
          <w:lang w:val="es-CO"/>
        </w:rPr>
        <w:t xml:space="preserve"> </w:t>
      </w:r>
      <w:r w:rsidR="000A07ED" w:rsidRPr="00345FC7">
        <w:rPr>
          <w:sz w:val="24"/>
          <w:szCs w:val="24"/>
          <w:lang w:val="es-CO"/>
        </w:rPr>
        <w:t>(formación del clero, comunicaciones, promoción del desarrollo humano integral, educación, justicia, etc.) y en contribuir a numerosas obras de ayuda material a los más necesitados.</w:t>
      </w:r>
    </w:p>
    <w:p w14:paraId="05B8EFBC" w14:textId="77777777" w:rsidR="000A07ED" w:rsidRPr="00345FC7" w:rsidRDefault="000A07ED" w:rsidP="0058572C">
      <w:pPr>
        <w:rPr>
          <w:sz w:val="24"/>
          <w:szCs w:val="24"/>
          <w:lang w:val="es-CO"/>
        </w:rPr>
      </w:pPr>
    </w:p>
    <w:p w14:paraId="75A193D1" w14:textId="201C5CA8" w:rsidR="0058572C" w:rsidRDefault="000A07ED" w:rsidP="0058572C">
      <w:pPr>
        <w:rPr>
          <w:bCs/>
          <w:sz w:val="24"/>
          <w:szCs w:val="24"/>
          <w:lang w:val="es-CO"/>
        </w:rPr>
      </w:pPr>
      <w:r w:rsidRPr="00345FC7">
        <w:rPr>
          <w:bCs/>
          <w:sz w:val="24"/>
          <w:szCs w:val="24"/>
          <w:lang w:val="es-CO"/>
        </w:rPr>
        <w:tab/>
      </w:r>
      <w:r w:rsidR="002548A6" w:rsidRPr="00345FC7">
        <w:rPr>
          <w:bCs/>
          <w:sz w:val="24"/>
          <w:szCs w:val="24"/>
          <w:lang w:val="es-CO"/>
        </w:rPr>
        <w:t xml:space="preserve">Los fondos de la colecta del </w:t>
      </w:r>
      <w:r w:rsidR="00306BA4" w:rsidRPr="00345FC7">
        <w:rPr>
          <w:bCs/>
          <w:sz w:val="24"/>
          <w:szCs w:val="24"/>
          <w:lang w:val="es-CO"/>
        </w:rPr>
        <w:t>Óbolo</w:t>
      </w:r>
      <w:r w:rsidR="002548A6" w:rsidRPr="00345FC7">
        <w:rPr>
          <w:bCs/>
          <w:sz w:val="24"/>
          <w:szCs w:val="24"/>
          <w:lang w:val="es-CO"/>
        </w:rPr>
        <w:t xml:space="preserve"> de San Pedro le permiten al Santo Padre responder rápidamente cuando ocurren desastres naturales y tragedias en todo el mundo. </w:t>
      </w:r>
      <w:r w:rsidR="00345FC7" w:rsidRPr="00345FC7">
        <w:rPr>
          <w:color w:val="000000"/>
          <w:sz w:val="24"/>
          <w:szCs w:val="24"/>
          <w:shd w:val="clear" w:color="auto" w:fill="FFFFFF"/>
          <w:lang w:val="es-CO"/>
        </w:rPr>
        <w:t>La Limosnería Apostólica</w:t>
      </w:r>
      <w:r w:rsidR="00345FC7" w:rsidRPr="00345FC7">
        <w:rPr>
          <w:bCs/>
          <w:sz w:val="24"/>
          <w:szCs w:val="24"/>
          <w:lang w:val="es-CO"/>
        </w:rPr>
        <w:t xml:space="preserve"> de la Santa </w:t>
      </w:r>
      <w:r w:rsidR="00212B81">
        <w:rPr>
          <w:bCs/>
          <w:sz w:val="24"/>
          <w:szCs w:val="24"/>
          <w:lang w:val="es-CO"/>
        </w:rPr>
        <w:t>S</w:t>
      </w:r>
      <w:r w:rsidR="00345FC7" w:rsidRPr="00345FC7">
        <w:rPr>
          <w:bCs/>
          <w:sz w:val="24"/>
          <w:szCs w:val="24"/>
          <w:lang w:val="es-CO"/>
        </w:rPr>
        <w:t>ede</w:t>
      </w:r>
      <w:r w:rsidR="002548A6" w:rsidRPr="00345FC7">
        <w:rPr>
          <w:bCs/>
          <w:sz w:val="24"/>
          <w:szCs w:val="24"/>
          <w:lang w:val="es-CO"/>
        </w:rPr>
        <w:t xml:space="preserve"> ha utilizado recientemente las ganancias d</w:t>
      </w:r>
      <w:r w:rsidR="008E0833" w:rsidRPr="00345FC7">
        <w:rPr>
          <w:bCs/>
          <w:sz w:val="24"/>
          <w:szCs w:val="24"/>
          <w:lang w:val="es-CO"/>
        </w:rPr>
        <w:t xml:space="preserve">el </w:t>
      </w:r>
      <w:r w:rsidR="00306BA4" w:rsidRPr="00345FC7">
        <w:rPr>
          <w:bCs/>
          <w:sz w:val="24"/>
          <w:szCs w:val="24"/>
          <w:lang w:val="es-CO"/>
        </w:rPr>
        <w:t>Óbolo</w:t>
      </w:r>
      <w:r w:rsidR="008E0833" w:rsidRPr="00345FC7">
        <w:rPr>
          <w:bCs/>
          <w:sz w:val="24"/>
          <w:szCs w:val="24"/>
          <w:lang w:val="es-CO"/>
        </w:rPr>
        <w:t xml:space="preserve"> de San Pedro</w:t>
      </w:r>
      <w:r w:rsidR="002548A6" w:rsidRPr="00345FC7">
        <w:rPr>
          <w:bCs/>
          <w:sz w:val="24"/>
          <w:szCs w:val="24"/>
          <w:lang w:val="es-CO"/>
        </w:rPr>
        <w:t xml:space="preserve"> para proporcionar alimentos y suministros médicos para el pueblo de Ucrania, para aquellos que buscan refugio en los países vecinos y para las víctimas de desastres naturales en Croacia, Haití, Filipinas, Albania, Sudán</w:t>
      </w:r>
      <w:r w:rsidR="008E0833" w:rsidRPr="00345FC7">
        <w:rPr>
          <w:bCs/>
          <w:sz w:val="24"/>
          <w:szCs w:val="24"/>
          <w:lang w:val="es-CO"/>
        </w:rPr>
        <w:t xml:space="preserve"> del Sur</w:t>
      </w:r>
      <w:r w:rsidR="002548A6" w:rsidRPr="00345FC7">
        <w:rPr>
          <w:bCs/>
          <w:sz w:val="24"/>
          <w:szCs w:val="24"/>
          <w:lang w:val="es-CO"/>
        </w:rPr>
        <w:t xml:space="preserve"> y Grecia.</w:t>
      </w:r>
      <w:r w:rsidR="00345FC7" w:rsidRPr="00345FC7">
        <w:rPr>
          <w:bCs/>
          <w:sz w:val="24"/>
          <w:szCs w:val="24"/>
          <w:lang w:val="es-CO"/>
        </w:rPr>
        <w:t xml:space="preserve"> Juntos, con nuestro Santo Padre, podemos llegar a los más necesitados.</w:t>
      </w:r>
    </w:p>
    <w:p w14:paraId="3A5B6CA3" w14:textId="63BEAC3B" w:rsidR="0058359C" w:rsidRDefault="0058359C" w:rsidP="0058572C">
      <w:pPr>
        <w:rPr>
          <w:bCs/>
          <w:sz w:val="24"/>
          <w:szCs w:val="24"/>
          <w:lang w:val="es-CO"/>
        </w:rPr>
      </w:pPr>
    </w:p>
    <w:p w14:paraId="24E247B9" w14:textId="61CBA377" w:rsidR="0058359C" w:rsidRDefault="0058359C" w:rsidP="0058572C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Pr="0058359C">
        <w:rPr>
          <w:bCs/>
          <w:sz w:val="24"/>
          <w:szCs w:val="24"/>
          <w:lang w:val="es-CO"/>
        </w:rPr>
        <w:t>Al contribuir con</w:t>
      </w:r>
      <w:r>
        <w:rPr>
          <w:bCs/>
          <w:sz w:val="24"/>
          <w:szCs w:val="24"/>
          <w:lang w:val="es-CO"/>
        </w:rPr>
        <w:t xml:space="preserve"> el </w:t>
      </w:r>
      <w:r w:rsidR="00306BA4">
        <w:rPr>
          <w:bCs/>
          <w:sz w:val="24"/>
          <w:szCs w:val="24"/>
          <w:lang w:val="es-CO"/>
        </w:rPr>
        <w:t>Óbolo</w:t>
      </w:r>
      <w:r>
        <w:rPr>
          <w:bCs/>
          <w:sz w:val="24"/>
          <w:szCs w:val="24"/>
          <w:lang w:val="es-CO"/>
        </w:rPr>
        <w:t xml:space="preserve"> de San Pedro</w:t>
      </w:r>
      <w:r w:rsidRPr="0058359C">
        <w:rPr>
          <w:bCs/>
          <w:sz w:val="24"/>
          <w:szCs w:val="24"/>
          <w:lang w:val="es-CO"/>
        </w:rPr>
        <w:t xml:space="preserve">, podemos apoyar juntos la misión del Papa a través de las actividades de la Santa Sede y las iniciativas de solidaridad a favor de los más vulnerables, a </w:t>
      </w:r>
      <w:r w:rsidR="00212B81">
        <w:rPr>
          <w:bCs/>
          <w:sz w:val="24"/>
          <w:szCs w:val="24"/>
          <w:lang w:val="es-CO"/>
        </w:rPr>
        <w:t>los que</w:t>
      </w:r>
      <w:r w:rsidRPr="0058359C">
        <w:rPr>
          <w:bCs/>
          <w:sz w:val="24"/>
          <w:szCs w:val="24"/>
          <w:lang w:val="es-CO"/>
        </w:rPr>
        <w:t xml:space="preserve"> tradicionalmente se ha dirigido la atención de la Iglesia.</w:t>
      </w:r>
    </w:p>
    <w:p w14:paraId="4507A129" w14:textId="50BE8A0B" w:rsidR="00C47BAE" w:rsidRDefault="00C47BAE" w:rsidP="0058572C">
      <w:pPr>
        <w:rPr>
          <w:bCs/>
          <w:sz w:val="24"/>
          <w:szCs w:val="24"/>
          <w:lang w:val="es-CO"/>
        </w:rPr>
      </w:pPr>
    </w:p>
    <w:p w14:paraId="7C745CFF" w14:textId="5E0404B6" w:rsidR="00C47BAE" w:rsidRPr="00292D8C" w:rsidRDefault="00C47BAE" w:rsidP="00C47BAE">
      <w:pPr>
        <w:ind w:firstLine="720"/>
        <w:rPr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1720A6AA" w14:textId="77777777" w:rsidR="00C47BAE" w:rsidRPr="00292D8C" w:rsidRDefault="00C47BAE" w:rsidP="00C47BAE">
      <w:pPr>
        <w:rPr>
          <w:color w:val="000000" w:themeColor="text1"/>
          <w:sz w:val="24"/>
          <w:szCs w:val="24"/>
          <w:lang w:val="es-ES"/>
        </w:rPr>
      </w:pPr>
    </w:p>
    <w:p w14:paraId="4022FAD9" w14:textId="7A55C072" w:rsidR="00C47BAE" w:rsidRPr="00595A62" w:rsidRDefault="00C47BAE" w:rsidP="00C47BAE">
      <w:pPr>
        <w:rPr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rStyle w:val="shorttext"/>
          <w:color w:val="000000" w:themeColor="text1"/>
          <w:sz w:val="24"/>
          <w:szCs w:val="24"/>
          <w:lang w:val="es-ES"/>
        </w:rPr>
        <w:t>Sinceramente suyo en Cristo,</w:t>
      </w:r>
      <w:r w:rsidR="00595A62">
        <w:rPr>
          <w:noProof/>
          <w:sz w:val="24"/>
          <w:szCs w:val="24"/>
        </w:rPr>
        <w:t xml:space="preserve">                             </w:t>
      </w:r>
    </w:p>
    <w:p w14:paraId="18FE2FED" w14:textId="2F5587FA" w:rsidR="00C47BAE" w:rsidRPr="00292D8C" w:rsidRDefault="00595A62" w:rsidP="00C47BAE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                                                            </w:t>
      </w:r>
      <w:r>
        <w:rPr>
          <w:noProof/>
          <w:sz w:val="24"/>
          <w:szCs w:val="24"/>
          <w:lang w:val="es-CO"/>
        </w:rPr>
        <w:drawing>
          <wp:inline distT="0" distB="0" distL="0" distR="0" wp14:anchorId="6C94DC7F" wp14:editId="4A65680D">
            <wp:extent cx="2682240" cy="49974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B9D03" w14:textId="77777777" w:rsidR="00C47BAE" w:rsidRPr="00292D8C" w:rsidRDefault="00C47BAE" w:rsidP="00C47BAE">
      <w:pPr>
        <w:widowControl w:val="0"/>
        <w:autoSpaceDE w:val="0"/>
        <w:autoSpaceDN w:val="0"/>
        <w:adjustRightInd w:val="0"/>
        <w:ind w:left="2880" w:firstLine="720"/>
        <w:rPr>
          <w:sz w:val="24"/>
          <w:szCs w:val="24"/>
          <w:lang w:val="es-CO"/>
        </w:rPr>
      </w:pPr>
      <w:r w:rsidRPr="00292D8C"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75F36CEE" w14:textId="77777777" w:rsidR="00C47BAE" w:rsidRPr="00292D8C" w:rsidRDefault="00C47BAE" w:rsidP="00C47BAE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  <w:t>Obispo de Palm Beach</w:t>
      </w:r>
    </w:p>
    <w:p w14:paraId="16A6D595" w14:textId="77777777" w:rsidR="00C47BAE" w:rsidRPr="00292D8C" w:rsidRDefault="00C47BAE" w:rsidP="00C47BAE">
      <w:pPr>
        <w:rPr>
          <w:sz w:val="24"/>
          <w:szCs w:val="24"/>
          <w:lang w:val="es-ES"/>
        </w:rPr>
      </w:pPr>
    </w:p>
    <w:p w14:paraId="195C76FE" w14:textId="77777777" w:rsidR="00C47BAE" w:rsidRDefault="00C47BAE" w:rsidP="00C47BAE">
      <w:pPr>
        <w:rPr>
          <w:sz w:val="28"/>
          <w:szCs w:val="28"/>
          <w:lang w:val="es-ES"/>
        </w:rPr>
      </w:pPr>
    </w:p>
    <w:p w14:paraId="40118895" w14:textId="3FAB9F0C" w:rsidR="00C47BAE" w:rsidRPr="00595A62" w:rsidRDefault="00C47BAE" w:rsidP="00595A62">
      <w:pPr>
        <w:rPr>
          <w:b/>
          <w:color w:val="222222"/>
          <w:sz w:val="24"/>
          <w:szCs w:val="24"/>
          <w:lang w:val="es-ES"/>
        </w:rPr>
      </w:pPr>
      <w:r w:rsidRPr="00C51F92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C51F92">
        <w:rPr>
          <w:b/>
          <w:color w:val="222222"/>
          <w:sz w:val="24"/>
          <w:szCs w:val="24"/>
          <w:lang w:val="es-ES"/>
        </w:rPr>
        <w:t>: SE RE</w:t>
      </w:r>
      <w:r>
        <w:rPr>
          <w:b/>
          <w:color w:val="222222"/>
          <w:sz w:val="24"/>
          <w:szCs w:val="24"/>
          <w:lang w:val="es-ES"/>
        </w:rPr>
        <w:t>QUIERE</w:t>
      </w:r>
      <w:r w:rsidRPr="00C51F92">
        <w:rPr>
          <w:b/>
          <w:color w:val="222222"/>
          <w:sz w:val="24"/>
          <w:szCs w:val="24"/>
          <w:lang w:val="es-ES"/>
        </w:rPr>
        <w:t xml:space="preserve"> PUBLICAR ESTA CARTA EN EL BOLETÍN DE LA PARROQUIA EN MEDIA PÁGINA O PAGINA COMPLETA EL FIN DE SEMANA DEL </w:t>
      </w:r>
      <w:r>
        <w:rPr>
          <w:b/>
          <w:color w:val="222222"/>
          <w:sz w:val="24"/>
          <w:szCs w:val="24"/>
          <w:lang w:val="es-ES"/>
        </w:rPr>
        <w:t>16</w:t>
      </w:r>
      <w:r w:rsidRPr="00C51F92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17</w:t>
      </w:r>
      <w:r w:rsidRPr="00C51F92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ABRIL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2</w:t>
      </w:r>
      <w:r w:rsidRPr="00C51F92">
        <w:rPr>
          <w:b/>
          <w:color w:val="222222"/>
          <w:sz w:val="24"/>
          <w:szCs w:val="24"/>
          <w:lang w:val="es-ES"/>
        </w:rPr>
        <w:t xml:space="preserve">. LA COLECTA TENDRÁ LUGAR EL </w:t>
      </w:r>
      <w:r>
        <w:rPr>
          <w:b/>
          <w:color w:val="222222"/>
          <w:sz w:val="24"/>
          <w:szCs w:val="24"/>
          <w:lang w:val="es-ES"/>
        </w:rPr>
        <w:t xml:space="preserve">23 Y 24 </w:t>
      </w:r>
      <w:r w:rsidRPr="00C51F92">
        <w:rPr>
          <w:b/>
          <w:color w:val="222222"/>
          <w:sz w:val="24"/>
          <w:szCs w:val="24"/>
          <w:lang w:val="es-ES"/>
        </w:rPr>
        <w:t xml:space="preserve">DE </w:t>
      </w:r>
      <w:r>
        <w:rPr>
          <w:b/>
          <w:color w:val="222222"/>
          <w:sz w:val="24"/>
          <w:szCs w:val="24"/>
          <w:lang w:val="es-ES"/>
        </w:rPr>
        <w:t>ABRIL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2</w:t>
      </w:r>
      <w:r w:rsidRPr="00C51F92">
        <w:rPr>
          <w:b/>
          <w:color w:val="222222"/>
          <w:sz w:val="24"/>
          <w:szCs w:val="24"/>
          <w:lang w:val="es-ES"/>
        </w:rPr>
        <w:t>. PUEDEN LEER LA CARTA EN TODAS LAS MISAS</w:t>
      </w:r>
      <w:r>
        <w:rPr>
          <w:b/>
          <w:color w:val="222222"/>
          <w:sz w:val="24"/>
          <w:szCs w:val="24"/>
          <w:lang w:val="es-ES"/>
        </w:rPr>
        <w:t xml:space="preserve">, PUBLICARLA EN LAS REDES SOCIALES Y EN SU PAGINA WEB, </w:t>
      </w:r>
      <w:r w:rsidRPr="00C51F92">
        <w:rPr>
          <w:b/>
          <w:color w:val="222222"/>
          <w:sz w:val="24"/>
          <w:szCs w:val="24"/>
          <w:lang w:val="es-ES"/>
        </w:rPr>
        <w:t>ADEMÁS DE TENERLA IMPRESA EN EL BOLETÍN</w:t>
      </w:r>
      <w:r>
        <w:rPr>
          <w:b/>
          <w:color w:val="222222"/>
          <w:sz w:val="24"/>
          <w:szCs w:val="24"/>
          <w:lang w:val="es-ES"/>
        </w:rPr>
        <w:t>.</w:t>
      </w:r>
    </w:p>
    <w:p w14:paraId="38C2B445" w14:textId="7BB1858E" w:rsidR="00C47BAE" w:rsidRPr="00C47BAE" w:rsidRDefault="00C47BAE" w:rsidP="0058572C">
      <w:pPr>
        <w:rPr>
          <w:bCs/>
          <w:sz w:val="24"/>
          <w:szCs w:val="24"/>
          <w:lang w:val="es-ES"/>
        </w:rPr>
      </w:pPr>
    </w:p>
    <w:sectPr w:rsidR="00C47BAE" w:rsidRPr="00C47BAE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5AA5E" w14:textId="77777777" w:rsidR="00CD4C29" w:rsidRDefault="00CD4C29" w:rsidP="00541B7C">
      <w:r>
        <w:separator/>
      </w:r>
    </w:p>
  </w:endnote>
  <w:endnote w:type="continuationSeparator" w:id="0">
    <w:p w14:paraId="76FC7052" w14:textId="77777777" w:rsidR="00CD4C29" w:rsidRDefault="00CD4C29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6594A6A-BBF0-484F-A61C-E81507EE6B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379833-DD20-4BAB-AD25-163A36C61562}"/>
    <w:embedBold r:id="rId3" w:fontKey="{13B6FD39-5380-42B1-8103-9F9D77A7DE0E}"/>
    <w:embedItalic r:id="rId4" w:fontKey="{A0F33D1E-6AF6-414B-B202-57FE977B86D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6AB4207F-87F7-4B86-814C-6039493111CB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53236D50-82E9-44B8-B6B6-C5B0F84B4B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BC931F-BD8B-4CDB-A54A-23F71A413152}"/>
    <w:embedBold r:id="rId8" w:fontKey="{E9EF481A-89AC-4F60-BA16-289B511D0910}"/>
    <w:embedItalic r:id="rId9" w:fontKey="{5C3221B6-17AD-4437-A9BD-24D04DED9B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B4E8C28-5B2D-4670-94BF-B3DC0DA230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84FDD5E-25BA-473F-8912-A60FC486132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00A462DC-D71B-4C1A-99ED-FF8E83F53F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E9C3967C-A3B8-426A-9BBB-4A3575837699}"/>
    <w:embedItalic r:id="rId14" w:fontKey="{90013544-EAB3-4E16-89C6-BD2421DD78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61C72207-6D8C-4C78-8AB5-B4BB7C0C1BA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F70AA87B-4982-4308-BB28-CD13D5EC1B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29AE47C9-3E32-43D7-A683-9B5E156E3A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08A2B" w14:textId="77777777" w:rsidR="00CD4C29" w:rsidRDefault="00CD4C29" w:rsidP="00541B7C">
      <w:r>
        <w:separator/>
      </w:r>
    </w:p>
  </w:footnote>
  <w:footnote w:type="continuationSeparator" w:id="0">
    <w:p w14:paraId="72292E1E" w14:textId="77777777" w:rsidR="00CD4C29" w:rsidRDefault="00CD4C29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56BF4"/>
    <w:rsid w:val="0006788A"/>
    <w:rsid w:val="0007079D"/>
    <w:rsid w:val="00082AC5"/>
    <w:rsid w:val="000A07ED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E74AD"/>
    <w:rsid w:val="00212B81"/>
    <w:rsid w:val="002152AB"/>
    <w:rsid w:val="002358BC"/>
    <w:rsid w:val="0024014B"/>
    <w:rsid w:val="00244157"/>
    <w:rsid w:val="00244E66"/>
    <w:rsid w:val="002548A6"/>
    <w:rsid w:val="002641D4"/>
    <w:rsid w:val="00271334"/>
    <w:rsid w:val="002754B1"/>
    <w:rsid w:val="002B3F1B"/>
    <w:rsid w:val="002C1292"/>
    <w:rsid w:val="002D6C24"/>
    <w:rsid w:val="002F324F"/>
    <w:rsid w:val="00306BA4"/>
    <w:rsid w:val="00315579"/>
    <w:rsid w:val="00332744"/>
    <w:rsid w:val="003336B8"/>
    <w:rsid w:val="003373F0"/>
    <w:rsid w:val="00344FAD"/>
    <w:rsid w:val="00345FC7"/>
    <w:rsid w:val="0037054D"/>
    <w:rsid w:val="00376968"/>
    <w:rsid w:val="00392C53"/>
    <w:rsid w:val="003A1635"/>
    <w:rsid w:val="003D6C6E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501619"/>
    <w:rsid w:val="00513118"/>
    <w:rsid w:val="005305EC"/>
    <w:rsid w:val="0054017D"/>
    <w:rsid w:val="00540894"/>
    <w:rsid w:val="00541B7C"/>
    <w:rsid w:val="0058359C"/>
    <w:rsid w:val="0058572C"/>
    <w:rsid w:val="00595A62"/>
    <w:rsid w:val="005B0E3C"/>
    <w:rsid w:val="005B5DD7"/>
    <w:rsid w:val="005C1BFF"/>
    <w:rsid w:val="005C2EA4"/>
    <w:rsid w:val="005D66F9"/>
    <w:rsid w:val="005F01C6"/>
    <w:rsid w:val="00662702"/>
    <w:rsid w:val="0068075B"/>
    <w:rsid w:val="006A7673"/>
    <w:rsid w:val="006C6C76"/>
    <w:rsid w:val="006D1384"/>
    <w:rsid w:val="006F0909"/>
    <w:rsid w:val="006F6508"/>
    <w:rsid w:val="007035D2"/>
    <w:rsid w:val="00713C5E"/>
    <w:rsid w:val="00765235"/>
    <w:rsid w:val="00774077"/>
    <w:rsid w:val="007B1E8B"/>
    <w:rsid w:val="007C7000"/>
    <w:rsid w:val="007D090F"/>
    <w:rsid w:val="007D48B4"/>
    <w:rsid w:val="0080113A"/>
    <w:rsid w:val="00811A14"/>
    <w:rsid w:val="008773B6"/>
    <w:rsid w:val="00887754"/>
    <w:rsid w:val="0089704A"/>
    <w:rsid w:val="008C2C27"/>
    <w:rsid w:val="008C2F83"/>
    <w:rsid w:val="008D2C6E"/>
    <w:rsid w:val="008E0833"/>
    <w:rsid w:val="008E35D3"/>
    <w:rsid w:val="008F0C91"/>
    <w:rsid w:val="009222A4"/>
    <w:rsid w:val="009234A0"/>
    <w:rsid w:val="00963950"/>
    <w:rsid w:val="00974573"/>
    <w:rsid w:val="009845C5"/>
    <w:rsid w:val="009A4E44"/>
    <w:rsid w:val="009A65DC"/>
    <w:rsid w:val="009E285C"/>
    <w:rsid w:val="00A673AF"/>
    <w:rsid w:val="00A75552"/>
    <w:rsid w:val="00A81892"/>
    <w:rsid w:val="00A9205E"/>
    <w:rsid w:val="00AB1797"/>
    <w:rsid w:val="00AD4F17"/>
    <w:rsid w:val="00AF3C5D"/>
    <w:rsid w:val="00B17D2F"/>
    <w:rsid w:val="00B960FD"/>
    <w:rsid w:val="00B973FA"/>
    <w:rsid w:val="00BA4717"/>
    <w:rsid w:val="00BA568D"/>
    <w:rsid w:val="00BD0D53"/>
    <w:rsid w:val="00BD203A"/>
    <w:rsid w:val="00BF3CDD"/>
    <w:rsid w:val="00C04C6E"/>
    <w:rsid w:val="00C06653"/>
    <w:rsid w:val="00C20F91"/>
    <w:rsid w:val="00C47BAE"/>
    <w:rsid w:val="00C51095"/>
    <w:rsid w:val="00C51646"/>
    <w:rsid w:val="00C90F01"/>
    <w:rsid w:val="00CA7E82"/>
    <w:rsid w:val="00CB4231"/>
    <w:rsid w:val="00CC3793"/>
    <w:rsid w:val="00CD4C29"/>
    <w:rsid w:val="00D02280"/>
    <w:rsid w:val="00D10DEE"/>
    <w:rsid w:val="00D12231"/>
    <w:rsid w:val="00D20EA3"/>
    <w:rsid w:val="00D5737E"/>
    <w:rsid w:val="00DF279E"/>
    <w:rsid w:val="00E02632"/>
    <w:rsid w:val="00E06CD6"/>
    <w:rsid w:val="00E4342A"/>
    <w:rsid w:val="00E44D90"/>
    <w:rsid w:val="00E51835"/>
    <w:rsid w:val="00E740E2"/>
    <w:rsid w:val="00E76411"/>
    <w:rsid w:val="00EA3909"/>
    <w:rsid w:val="00EB649F"/>
    <w:rsid w:val="00EC0BF0"/>
    <w:rsid w:val="00ED0BFB"/>
    <w:rsid w:val="00EE00D7"/>
    <w:rsid w:val="00EE6AAA"/>
    <w:rsid w:val="00F05BD0"/>
    <w:rsid w:val="00F12B6C"/>
    <w:rsid w:val="00F13FDB"/>
    <w:rsid w:val="00F168DD"/>
    <w:rsid w:val="00F30842"/>
    <w:rsid w:val="00F50E23"/>
    <w:rsid w:val="00F57C87"/>
    <w:rsid w:val="00F67181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1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F0C91"/>
  </w:style>
  <w:style w:type="character" w:styleId="CommentReference">
    <w:name w:val="annotation reference"/>
    <w:basedOn w:val="DefaultParagraphFont"/>
    <w:semiHidden/>
    <w:unhideWhenUsed/>
    <w:rsid w:val="00056BF4"/>
    <w:rPr>
      <w:sz w:val="16"/>
      <w:szCs w:val="16"/>
    </w:rPr>
  </w:style>
  <w:style w:type="character" w:customStyle="1" w:styleId="shorttext">
    <w:name w:val="short_text"/>
    <w:basedOn w:val="DefaultParagraphFont"/>
    <w:rsid w:val="00C47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338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Cynthia Pashley</cp:lastModifiedBy>
  <cp:revision>3</cp:revision>
  <cp:lastPrinted>2022-03-22T19:48:00Z</cp:lastPrinted>
  <dcterms:created xsi:type="dcterms:W3CDTF">2022-03-22T19:49:00Z</dcterms:created>
  <dcterms:modified xsi:type="dcterms:W3CDTF">2022-03-23T13:20:00Z</dcterms:modified>
</cp:coreProperties>
</file>