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B8212" w14:textId="77777777" w:rsidR="008E35D3" w:rsidRDefault="008E35D3">
      <w:pPr>
        <w:widowControl w:val="0"/>
        <w:jc w:val="both"/>
      </w:pPr>
    </w:p>
    <w:p w14:paraId="4879ACD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95A250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95A250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0CDAA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5E1802FE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66860D3" w14:textId="77777777" w:rsidR="00EA3909" w:rsidRDefault="00EA3909" w:rsidP="00EA3909"/>
    <w:p w14:paraId="7D5762AE" w14:textId="77777777" w:rsidR="003A1635" w:rsidRPr="00F57C87" w:rsidRDefault="003A1635" w:rsidP="003A1635">
      <w:pPr>
        <w:rPr>
          <w:sz w:val="24"/>
          <w:szCs w:val="24"/>
        </w:rPr>
      </w:pPr>
    </w:p>
    <w:p w14:paraId="62A8BD7F" w14:textId="611CAC69" w:rsidR="00FB532E" w:rsidRDefault="00BC1488" w:rsidP="00FB532E">
      <w:pPr>
        <w:ind w:left="990" w:firstLine="3330"/>
        <w:rPr>
          <w:sz w:val="24"/>
          <w:szCs w:val="24"/>
        </w:rPr>
      </w:pPr>
      <w:r w:rsidRPr="00BC1488">
        <w:rPr>
          <w:sz w:val="24"/>
          <w:szCs w:val="24"/>
        </w:rPr>
        <w:t>31 Oktòb 2025</w:t>
      </w:r>
    </w:p>
    <w:p w14:paraId="7E7A8D25" w14:textId="77777777" w:rsidR="00FB532E" w:rsidRPr="009A4E44" w:rsidRDefault="00FB532E" w:rsidP="00FB532E">
      <w:pPr>
        <w:rPr>
          <w:sz w:val="24"/>
          <w:szCs w:val="24"/>
        </w:rPr>
      </w:pPr>
    </w:p>
    <w:p w14:paraId="3E85C6BE" w14:textId="4A8D642B" w:rsidR="00FB532E" w:rsidRDefault="00BC1488" w:rsidP="00FB532E">
      <w:pPr>
        <w:rPr>
          <w:sz w:val="24"/>
          <w:szCs w:val="24"/>
        </w:rPr>
      </w:pPr>
      <w:r w:rsidRPr="00BC1488">
        <w:rPr>
          <w:sz w:val="24"/>
          <w:szCs w:val="24"/>
        </w:rPr>
        <w:t>Chè Frè ak Sè nan Kris la</w:t>
      </w:r>
      <w:r w:rsidR="00FB532E" w:rsidRPr="009A4E44">
        <w:rPr>
          <w:sz w:val="24"/>
          <w:szCs w:val="24"/>
        </w:rPr>
        <w:t>:</w:t>
      </w:r>
    </w:p>
    <w:p w14:paraId="2D263C12" w14:textId="77777777" w:rsidR="00FB532E" w:rsidRDefault="00FB532E" w:rsidP="00FB532E">
      <w:pPr>
        <w:rPr>
          <w:sz w:val="24"/>
          <w:szCs w:val="24"/>
        </w:rPr>
      </w:pPr>
    </w:p>
    <w:p w14:paraId="02063A52" w14:textId="145D559B" w:rsidR="0086586F" w:rsidRPr="0086586F" w:rsidRDefault="00FB532E" w:rsidP="0086586F">
      <w:pPr>
        <w:autoSpaceDE w:val="0"/>
        <w:autoSpaceDN w:val="0"/>
        <w:adjustRightInd w:val="0"/>
        <w:rPr>
          <w:sz w:val="24"/>
          <w:szCs w:val="24"/>
        </w:rPr>
      </w:pPr>
      <w:r w:rsidRPr="007C0A5E">
        <w:rPr>
          <w:color w:val="000000"/>
          <w:sz w:val="24"/>
          <w:szCs w:val="24"/>
          <w:lang w:val="en"/>
        </w:rPr>
        <w:tab/>
      </w:r>
      <w:r w:rsidR="0086586F" w:rsidRPr="0086586F">
        <w:rPr>
          <w:sz w:val="24"/>
          <w:szCs w:val="24"/>
        </w:rPr>
        <w:t>Fen semèn pwochen, 8/9 Novanm, yon koleksyon pou Kanpay Katolik pou Devlopman Imen</w:t>
      </w:r>
      <w:r w:rsidR="00391D63">
        <w:rPr>
          <w:sz w:val="24"/>
          <w:szCs w:val="24"/>
        </w:rPr>
        <w:t xml:space="preserve"> </w:t>
      </w:r>
      <w:r w:rsidR="0086586F" w:rsidRPr="0086586F">
        <w:rPr>
          <w:sz w:val="24"/>
          <w:szCs w:val="24"/>
        </w:rPr>
        <w:t>pral fèt nan Dyosèz Palm Beach. Sipò ou pou koleksyon sa a pote chanjman nan kominote</w:t>
      </w:r>
    </w:p>
    <w:p w14:paraId="43F818DB" w14:textId="77777777" w:rsidR="0086586F" w:rsidRPr="0086586F" w:rsidRDefault="0086586F" w:rsidP="0086586F">
      <w:pPr>
        <w:autoSpaceDE w:val="0"/>
        <w:autoSpaceDN w:val="0"/>
        <w:adjustRightInd w:val="0"/>
        <w:rPr>
          <w:sz w:val="24"/>
          <w:szCs w:val="24"/>
        </w:rPr>
      </w:pPr>
      <w:r w:rsidRPr="0086586F">
        <w:rPr>
          <w:sz w:val="24"/>
          <w:szCs w:val="24"/>
        </w:rPr>
        <w:t>atravè peyi a epi li bay moun kap viv nan povrete pouvwa pou transfòme kominote yo nan</w:t>
      </w:r>
    </w:p>
    <w:p w14:paraId="1FDE64D3" w14:textId="77777777" w:rsidR="0086586F" w:rsidRDefault="0086586F" w:rsidP="0086586F">
      <w:pPr>
        <w:autoSpaceDE w:val="0"/>
        <w:autoSpaceDN w:val="0"/>
        <w:adjustRightInd w:val="0"/>
        <w:rPr>
          <w:sz w:val="24"/>
          <w:szCs w:val="24"/>
        </w:rPr>
      </w:pPr>
      <w:r w:rsidRPr="0086586F">
        <w:rPr>
          <w:sz w:val="24"/>
          <w:szCs w:val="24"/>
        </w:rPr>
        <w:t>refleksyon Wayòm Bondye a.</w:t>
      </w:r>
    </w:p>
    <w:p w14:paraId="1BE4CCE7" w14:textId="77777777" w:rsidR="00391D63" w:rsidRPr="0086586F" w:rsidRDefault="00391D63" w:rsidP="0086586F">
      <w:pPr>
        <w:autoSpaceDE w:val="0"/>
        <w:autoSpaceDN w:val="0"/>
        <w:adjustRightInd w:val="0"/>
        <w:rPr>
          <w:sz w:val="24"/>
          <w:szCs w:val="24"/>
        </w:rPr>
      </w:pPr>
    </w:p>
    <w:p w14:paraId="770A1FEF" w14:textId="52154CD0" w:rsidR="0086586F" w:rsidRPr="0086586F" w:rsidRDefault="0086586F" w:rsidP="00391D63">
      <w:pPr>
        <w:autoSpaceDE w:val="0"/>
        <w:autoSpaceDN w:val="0"/>
        <w:adjustRightInd w:val="0"/>
        <w:ind w:firstLine="720"/>
        <w:rPr>
          <w:sz w:val="24"/>
          <w:szCs w:val="24"/>
        </w:rPr>
      </w:pPr>
      <w:r w:rsidRPr="0086586F">
        <w:rPr>
          <w:sz w:val="24"/>
          <w:szCs w:val="24"/>
        </w:rPr>
        <w:t>Pou plis pase 50 ane, CCHD te ede moun ki gen ti revni adrese kòz fondamantal povrete ak</w:t>
      </w:r>
      <w:r w:rsidR="00391D63">
        <w:rPr>
          <w:sz w:val="24"/>
          <w:szCs w:val="24"/>
        </w:rPr>
        <w:t xml:space="preserve"> </w:t>
      </w:r>
      <w:r w:rsidRPr="0086586F">
        <w:rPr>
          <w:sz w:val="24"/>
          <w:szCs w:val="24"/>
        </w:rPr>
        <w:t>enjistis, pa lè li bay "nan fason inik pou tout moun", men lè li finanse òganizasyon lokal ki bay</w:t>
      </w:r>
      <w:r w:rsidR="00391D63">
        <w:rPr>
          <w:sz w:val="24"/>
          <w:szCs w:val="24"/>
        </w:rPr>
        <w:t xml:space="preserve"> </w:t>
      </w:r>
      <w:r w:rsidRPr="0086586F">
        <w:rPr>
          <w:sz w:val="24"/>
          <w:szCs w:val="24"/>
        </w:rPr>
        <w:t>moun pòv yo pouvwa pou yo gen enpak pozitif nan pwòp kominote yo. Modèl lokal sa a pèmèt</w:t>
      </w:r>
      <w:r w:rsidR="00391D63">
        <w:rPr>
          <w:sz w:val="24"/>
          <w:szCs w:val="24"/>
        </w:rPr>
        <w:t xml:space="preserve"> </w:t>
      </w:r>
      <w:r w:rsidRPr="0086586F">
        <w:rPr>
          <w:sz w:val="24"/>
          <w:szCs w:val="24"/>
        </w:rPr>
        <w:t>moun yo itilize eksperyans ak konesans yo sou kominote yo pou konstwi kowalisyon lidè lafwa,biznis lokal ak lòt vwazen ki travay ansanm pou jwenn solisyon ki benefisye tout moun.</w:t>
      </w:r>
    </w:p>
    <w:p w14:paraId="52023622" w14:textId="77777777" w:rsidR="00391D63" w:rsidRDefault="00391D63" w:rsidP="0086586F">
      <w:pPr>
        <w:autoSpaceDE w:val="0"/>
        <w:autoSpaceDN w:val="0"/>
        <w:adjustRightInd w:val="0"/>
        <w:rPr>
          <w:sz w:val="24"/>
          <w:szCs w:val="24"/>
        </w:rPr>
      </w:pPr>
    </w:p>
    <w:p w14:paraId="5A781C6B" w14:textId="163D8ACA" w:rsidR="0086586F" w:rsidRPr="0086586F" w:rsidRDefault="0086586F" w:rsidP="00391D63">
      <w:pPr>
        <w:autoSpaceDE w:val="0"/>
        <w:autoSpaceDN w:val="0"/>
        <w:adjustRightInd w:val="0"/>
        <w:ind w:firstLine="720"/>
        <w:rPr>
          <w:sz w:val="24"/>
          <w:szCs w:val="24"/>
        </w:rPr>
      </w:pPr>
      <w:r w:rsidRPr="0086586F">
        <w:rPr>
          <w:sz w:val="24"/>
          <w:szCs w:val="24"/>
        </w:rPr>
        <w:t>Lè ou bay nan koleksyon CCHD a, ou gen yon enpak nasyonal ak lakay ou, paske 25% nan</w:t>
      </w:r>
    </w:p>
    <w:p w14:paraId="4CE713CE" w14:textId="77777777" w:rsidR="0086586F" w:rsidRPr="0086586F" w:rsidRDefault="0086586F" w:rsidP="0086586F">
      <w:pPr>
        <w:autoSpaceDE w:val="0"/>
        <w:autoSpaceDN w:val="0"/>
        <w:adjustRightInd w:val="0"/>
        <w:rPr>
          <w:sz w:val="24"/>
          <w:szCs w:val="24"/>
        </w:rPr>
      </w:pPr>
      <w:r w:rsidRPr="0086586F">
        <w:rPr>
          <w:sz w:val="24"/>
          <w:szCs w:val="24"/>
        </w:rPr>
        <w:t>kontribisyon ou rete nan pwòp Dyosèz nou an atravè Òganizasyon Katolik Charite. Nan fason</w:t>
      </w:r>
    </w:p>
    <w:p w14:paraId="57EFA4FE" w14:textId="77777777" w:rsidR="0086586F" w:rsidRPr="0086586F" w:rsidRDefault="0086586F" w:rsidP="0086586F">
      <w:pPr>
        <w:autoSpaceDE w:val="0"/>
        <w:autoSpaceDN w:val="0"/>
        <w:adjustRightInd w:val="0"/>
        <w:rPr>
          <w:sz w:val="24"/>
          <w:szCs w:val="24"/>
        </w:rPr>
      </w:pPr>
      <w:r w:rsidRPr="0086586F">
        <w:rPr>
          <w:sz w:val="24"/>
          <w:szCs w:val="24"/>
        </w:rPr>
        <w:t>sa a, ou ede kominote w la bati sou eritaj siksè sa a pandan w ap ede kominote atravè peyi a</w:t>
      </w:r>
    </w:p>
    <w:p w14:paraId="1F999857" w14:textId="77777777" w:rsidR="0086586F" w:rsidRDefault="0086586F" w:rsidP="0086586F">
      <w:pPr>
        <w:autoSpaceDE w:val="0"/>
        <w:autoSpaceDN w:val="0"/>
        <w:adjustRightInd w:val="0"/>
        <w:rPr>
          <w:sz w:val="24"/>
          <w:szCs w:val="24"/>
        </w:rPr>
      </w:pPr>
      <w:r w:rsidRPr="0086586F">
        <w:rPr>
          <w:sz w:val="24"/>
          <w:szCs w:val="24"/>
        </w:rPr>
        <w:t>tou.</w:t>
      </w:r>
    </w:p>
    <w:p w14:paraId="618A6B26" w14:textId="77777777" w:rsidR="00391D63" w:rsidRPr="0086586F" w:rsidRDefault="00391D63" w:rsidP="0086586F">
      <w:pPr>
        <w:autoSpaceDE w:val="0"/>
        <w:autoSpaceDN w:val="0"/>
        <w:adjustRightInd w:val="0"/>
        <w:rPr>
          <w:sz w:val="24"/>
          <w:szCs w:val="24"/>
        </w:rPr>
      </w:pPr>
    </w:p>
    <w:p w14:paraId="627602F1" w14:textId="77777777" w:rsidR="0086586F" w:rsidRPr="0086586F" w:rsidRDefault="0086586F" w:rsidP="00391D63">
      <w:pPr>
        <w:autoSpaceDE w:val="0"/>
        <w:autoSpaceDN w:val="0"/>
        <w:adjustRightInd w:val="0"/>
        <w:ind w:firstLine="720"/>
        <w:rPr>
          <w:sz w:val="24"/>
          <w:szCs w:val="24"/>
        </w:rPr>
      </w:pPr>
      <w:r w:rsidRPr="0086586F">
        <w:rPr>
          <w:sz w:val="24"/>
          <w:szCs w:val="24"/>
        </w:rPr>
        <w:t>Avèk plis pase 250,000 moun nan Dyosèz nou an ak prèske 37 milyon moun kap viv nan</w:t>
      </w:r>
    </w:p>
    <w:p w14:paraId="645BC060" w14:textId="77777777" w:rsidR="0086586F" w:rsidRPr="0086586F" w:rsidRDefault="0086586F" w:rsidP="0086586F">
      <w:pPr>
        <w:autoSpaceDE w:val="0"/>
        <w:autoSpaceDN w:val="0"/>
        <w:adjustRightInd w:val="0"/>
        <w:rPr>
          <w:sz w:val="24"/>
          <w:szCs w:val="24"/>
        </w:rPr>
      </w:pPr>
      <w:r w:rsidRPr="0086586F">
        <w:rPr>
          <w:sz w:val="24"/>
          <w:szCs w:val="24"/>
        </w:rPr>
        <w:t>povrete nan tout peyi a, sipò ou pou koleksyon sa a ka ede kreye yon chanjman enpòtan. Sipò</w:t>
      </w:r>
    </w:p>
    <w:p w14:paraId="2EF00123" w14:textId="77777777" w:rsidR="0086586F" w:rsidRPr="0086586F" w:rsidRDefault="0086586F" w:rsidP="0086586F">
      <w:pPr>
        <w:autoSpaceDE w:val="0"/>
        <w:autoSpaceDN w:val="0"/>
        <w:adjustRightInd w:val="0"/>
        <w:rPr>
          <w:sz w:val="24"/>
          <w:szCs w:val="24"/>
        </w:rPr>
      </w:pPr>
      <w:r w:rsidRPr="0086586F">
        <w:rPr>
          <w:sz w:val="24"/>
          <w:szCs w:val="24"/>
        </w:rPr>
        <w:t>espirityèl ak finansye ou pou CCHD se yon zak solidarite ak frè ak sè nou yo kap lite. Mèsi</w:t>
      </w:r>
    </w:p>
    <w:p w14:paraId="2EFC6822" w14:textId="48686286" w:rsidR="00FB532E" w:rsidRDefault="0086586F" w:rsidP="0086586F">
      <w:pPr>
        <w:autoSpaceDE w:val="0"/>
        <w:autoSpaceDN w:val="0"/>
        <w:adjustRightInd w:val="0"/>
        <w:rPr>
          <w:sz w:val="24"/>
          <w:szCs w:val="24"/>
        </w:rPr>
      </w:pPr>
      <w:r w:rsidRPr="0086586F">
        <w:rPr>
          <w:sz w:val="24"/>
          <w:szCs w:val="24"/>
        </w:rPr>
        <w:t>paske ou konsidere sipò ou pou efò sa a ki vo lapenn.</w:t>
      </w:r>
    </w:p>
    <w:p w14:paraId="69929FCF" w14:textId="77777777" w:rsidR="00391D63" w:rsidRDefault="00391D63" w:rsidP="0086586F">
      <w:pPr>
        <w:autoSpaceDE w:val="0"/>
        <w:autoSpaceDN w:val="0"/>
        <w:adjustRightInd w:val="0"/>
        <w:rPr>
          <w:color w:val="000000"/>
          <w:sz w:val="24"/>
          <w:szCs w:val="24"/>
          <w:lang w:val="en"/>
        </w:rPr>
      </w:pPr>
    </w:p>
    <w:p w14:paraId="2433BAA4" w14:textId="6E0F494E" w:rsidR="00FB532E" w:rsidRDefault="00FB532E" w:rsidP="00FB532E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ab/>
      </w:r>
      <w:r w:rsidR="00CF3D15">
        <w:rPr>
          <w:sz w:val="24"/>
          <w:szCs w:val="24"/>
        </w:rPr>
        <w:t>A</w:t>
      </w:r>
      <w:r w:rsidR="00CF3D15" w:rsidRPr="00CF3D15">
        <w:rPr>
          <w:sz w:val="24"/>
          <w:szCs w:val="24"/>
        </w:rPr>
        <w:t>vèk rekonesans pou jenewozite kontinyèl ou ak tout volonte lapriyè m, se mwen menm</w:t>
      </w:r>
    </w:p>
    <w:p w14:paraId="6F8BFAB2" w14:textId="77777777" w:rsidR="00FB532E" w:rsidRPr="009A4E44" w:rsidRDefault="00FB532E" w:rsidP="00FB532E">
      <w:pPr>
        <w:rPr>
          <w:sz w:val="24"/>
          <w:szCs w:val="24"/>
        </w:rPr>
      </w:pPr>
    </w:p>
    <w:p w14:paraId="681D65B0" w14:textId="4B494E5E" w:rsidR="00FB532E" w:rsidRDefault="00FB532E" w:rsidP="00FB532E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Si</w:t>
      </w:r>
      <w:r w:rsidR="00CF3D15" w:rsidRPr="00CF3D15">
        <w:rPr>
          <w:sz w:val="24"/>
          <w:szCs w:val="24"/>
        </w:rPr>
        <w:t>ensèman nan Kris la</w:t>
      </w:r>
      <w:r w:rsidRPr="009A4E44">
        <w:rPr>
          <w:sz w:val="24"/>
          <w:szCs w:val="24"/>
        </w:rPr>
        <w:t>,</w:t>
      </w:r>
    </w:p>
    <w:p w14:paraId="4AD307D9" w14:textId="77777777" w:rsidR="00FB532E" w:rsidRPr="009A4E44" w:rsidRDefault="00FB532E" w:rsidP="00FB532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5C5F9FB" wp14:editId="13C75D6D">
            <wp:simplePos x="0" y="0"/>
            <wp:positionH relativeFrom="column">
              <wp:posOffset>2790825</wp:posOffset>
            </wp:positionH>
            <wp:positionV relativeFrom="paragraph">
              <wp:posOffset>104775</wp:posOffset>
            </wp:positionV>
            <wp:extent cx="2920365" cy="554990"/>
            <wp:effectExtent l="0" t="0" r="0" b="0"/>
            <wp:wrapTight wrapText="bothSides">
              <wp:wrapPolygon edited="0">
                <wp:start x="0" y="0"/>
                <wp:lineTo x="0" y="20760"/>
                <wp:lineTo x="21417" y="20760"/>
                <wp:lineTo x="2141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0F3CA" w14:textId="77777777" w:rsidR="00FB532E" w:rsidRDefault="00FB532E" w:rsidP="00FB532E">
      <w:pPr>
        <w:rPr>
          <w:sz w:val="24"/>
          <w:szCs w:val="24"/>
        </w:rPr>
      </w:pPr>
    </w:p>
    <w:p w14:paraId="7CF54BB2" w14:textId="77777777" w:rsidR="00FB532E" w:rsidRPr="009A4E44" w:rsidRDefault="00FB532E" w:rsidP="00FB532E">
      <w:pPr>
        <w:rPr>
          <w:sz w:val="24"/>
          <w:szCs w:val="24"/>
        </w:rPr>
      </w:pPr>
    </w:p>
    <w:p w14:paraId="03227756" w14:textId="095D245E" w:rsidR="00FB532E" w:rsidRDefault="00FB532E" w:rsidP="00FB532E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B532E">
        <w:rPr>
          <w:sz w:val="2"/>
          <w:szCs w:val="2"/>
        </w:rPr>
        <w:tab/>
      </w:r>
      <w:r w:rsidRPr="00FB532E">
        <w:rPr>
          <w:sz w:val="2"/>
          <w:szCs w:val="2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M</w:t>
      </w:r>
      <w:r w:rsidR="00581516" w:rsidRPr="00581516">
        <w:rPr>
          <w:sz w:val="24"/>
          <w:szCs w:val="24"/>
        </w:rPr>
        <w:t>onsenyè</w:t>
      </w:r>
      <w:r w:rsidRPr="009A4E44">
        <w:rPr>
          <w:sz w:val="24"/>
          <w:szCs w:val="24"/>
        </w:rPr>
        <w:t xml:space="preserve"> Gerald M. Barbarito</w:t>
      </w:r>
      <w:r w:rsidRPr="009A4E44">
        <w:rPr>
          <w:sz w:val="24"/>
          <w:szCs w:val="24"/>
        </w:rPr>
        <w:br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81516">
        <w:rPr>
          <w:sz w:val="24"/>
          <w:szCs w:val="24"/>
        </w:rPr>
        <w:t>E</w:t>
      </w:r>
      <w:r w:rsidR="00581516" w:rsidRPr="00581516">
        <w:rPr>
          <w:sz w:val="24"/>
          <w:szCs w:val="24"/>
        </w:rPr>
        <w:t>vèk</w:t>
      </w:r>
      <w:r w:rsidRPr="009A4E44">
        <w:rPr>
          <w:sz w:val="24"/>
          <w:szCs w:val="24"/>
        </w:rPr>
        <w:t xml:space="preserve"> of Palm Beach</w:t>
      </w:r>
    </w:p>
    <w:p w14:paraId="5C48DAEF" w14:textId="77777777" w:rsidR="00FB532E" w:rsidRDefault="00FB532E" w:rsidP="00FB532E">
      <w:pPr>
        <w:rPr>
          <w:b/>
          <w:sz w:val="24"/>
          <w:szCs w:val="24"/>
          <w:u w:val="single"/>
        </w:rPr>
      </w:pPr>
    </w:p>
    <w:p w14:paraId="7203E19C" w14:textId="77777777" w:rsidR="00FB532E" w:rsidRDefault="00FB532E" w:rsidP="00FB532E">
      <w:pPr>
        <w:rPr>
          <w:b/>
          <w:sz w:val="24"/>
          <w:szCs w:val="24"/>
          <w:u w:val="single"/>
        </w:rPr>
      </w:pPr>
    </w:p>
    <w:p w14:paraId="7BE60478" w14:textId="4D9B7D24" w:rsidR="009A4E44" w:rsidRPr="009A4E44" w:rsidRDefault="00170E0E" w:rsidP="00170E0E">
      <w:pPr>
        <w:rPr>
          <w:sz w:val="24"/>
          <w:szCs w:val="24"/>
        </w:rPr>
      </w:pPr>
      <w:r w:rsidRPr="00170E0E">
        <w:rPr>
          <w:b/>
          <w:sz w:val="24"/>
          <w:szCs w:val="24"/>
          <w:u w:val="single"/>
        </w:rPr>
        <w:t>NÒT POU PASTÈ YO</w:t>
      </w:r>
      <w:r w:rsidRPr="00170E0E">
        <w:rPr>
          <w:b/>
          <w:sz w:val="24"/>
          <w:szCs w:val="24"/>
        </w:rPr>
        <w:t>: LI OBLIGATWA POU NOU PIBLIYE LÈT SA A NAN BILTEN PARWAS</w:t>
      </w:r>
      <w:r>
        <w:rPr>
          <w:b/>
          <w:sz w:val="24"/>
          <w:szCs w:val="24"/>
        </w:rPr>
        <w:t xml:space="preserve"> </w:t>
      </w:r>
      <w:r w:rsidRPr="00170E0E">
        <w:rPr>
          <w:b/>
          <w:sz w:val="24"/>
          <w:szCs w:val="24"/>
        </w:rPr>
        <w:t xml:space="preserve">LA KÒM YON LÈT NAN DEMI PAJ OSWA TOUT LÈT NAN PAJ ANTYE NAN WIKENN </w:t>
      </w:r>
      <w:r>
        <w:rPr>
          <w:b/>
          <w:sz w:val="24"/>
          <w:szCs w:val="24"/>
        </w:rPr>
        <w:t xml:space="preserve">½ </w:t>
      </w:r>
      <w:r w:rsidRPr="00170E0E">
        <w:rPr>
          <w:b/>
          <w:sz w:val="24"/>
          <w:szCs w:val="24"/>
        </w:rPr>
        <w:t>NOVANM NAN. KOLEKSYON AN AP FÈT 8/9 NOVANM 2025. OU BYENVINI POU LI LÈT BAY</w:t>
      </w:r>
      <w:r>
        <w:rPr>
          <w:b/>
          <w:sz w:val="24"/>
          <w:szCs w:val="24"/>
        </w:rPr>
        <w:t xml:space="preserve"> </w:t>
      </w:r>
      <w:r w:rsidRPr="00170E0E">
        <w:rPr>
          <w:b/>
          <w:sz w:val="24"/>
          <w:szCs w:val="24"/>
        </w:rPr>
        <w:t>PAWASYEN YO, POSTE LÈT SA A SOU MEDYA SOSYAL YO, AK SOU SITWÈB OU ANPLIS</w:t>
      </w:r>
      <w:r>
        <w:rPr>
          <w:b/>
          <w:sz w:val="24"/>
          <w:szCs w:val="24"/>
        </w:rPr>
        <w:t xml:space="preserve"> </w:t>
      </w:r>
      <w:r w:rsidRPr="00170E0E">
        <w:rPr>
          <w:b/>
          <w:sz w:val="24"/>
          <w:szCs w:val="24"/>
        </w:rPr>
        <w:t>DE ENPRIME L NAN BILTEN PAWAS</w:t>
      </w:r>
      <w:r>
        <w:rPr>
          <w:b/>
          <w:sz w:val="24"/>
          <w:szCs w:val="24"/>
        </w:rPr>
        <w:t xml:space="preserve"> </w:t>
      </w:r>
      <w:r w:rsidRPr="00170E0E">
        <w:rPr>
          <w:b/>
          <w:sz w:val="24"/>
          <w:szCs w:val="24"/>
        </w:rPr>
        <w:t>LA</w:t>
      </w:r>
      <w:r w:rsidR="000939D8">
        <w:rPr>
          <w:b/>
          <w:sz w:val="24"/>
          <w:szCs w:val="24"/>
        </w:rPr>
        <w:t>.</w:t>
      </w:r>
    </w:p>
    <w:sectPr w:rsidR="009A4E44" w:rsidRPr="009A4E44" w:rsidSect="00FB532E">
      <w:endnotePr>
        <w:numFmt w:val="decimal"/>
      </w:endnotePr>
      <w:pgSz w:w="12240" w:h="15840"/>
      <w:pgMar w:top="90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7B7363F-2814-4F6B-B71A-162E2F0A74AE}"/>
    <w:embedBold r:id="rId2" w:fontKey="{6800C0AD-5E7D-4867-9D64-D813D576CEEC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E8CB87BA-0102-48F1-B1A8-948C214AFD73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4" w:fontKey="{8389BB22-A022-4649-AF1F-0423FDFA32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E6DD733-1365-435A-8F18-B060F09DA7A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470416E-4EE0-4C10-9D35-C13B9F6BF736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61B75475-ED97-4D72-BCA4-8AB928D3FBB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AFA810BA-3944-4D50-8C7E-4CE047980F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2EDE671-723B-4574-941B-3D7EB9EF989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C3DD6B4A-11FB-4F24-84AE-53742B6FC59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449931212">
    <w:abstractNumId w:val="0"/>
  </w:num>
  <w:num w:numId="2" w16cid:durableId="2024237760">
    <w:abstractNumId w:val="2"/>
  </w:num>
  <w:num w:numId="3" w16cid:durableId="12033243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361CF"/>
    <w:rsid w:val="0007079D"/>
    <w:rsid w:val="000939D8"/>
    <w:rsid w:val="000B1BD8"/>
    <w:rsid w:val="000B411F"/>
    <w:rsid w:val="000E02F7"/>
    <w:rsid w:val="000E0B4B"/>
    <w:rsid w:val="000E7033"/>
    <w:rsid w:val="000F07AA"/>
    <w:rsid w:val="00113821"/>
    <w:rsid w:val="001232BF"/>
    <w:rsid w:val="001271D8"/>
    <w:rsid w:val="00170E0E"/>
    <w:rsid w:val="001C63A2"/>
    <w:rsid w:val="001D3D4F"/>
    <w:rsid w:val="001E74AD"/>
    <w:rsid w:val="0021465B"/>
    <w:rsid w:val="00244E66"/>
    <w:rsid w:val="00251B50"/>
    <w:rsid w:val="00277375"/>
    <w:rsid w:val="002B1A77"/>
    <w:rsid w:val="002C1292"/>
    <w:rsid w:val="002C23FC"/>
    <w:rsid w:val="002D2074"/>
    <w:rsid w:val="002D6C24"/>
    <w:rsid w:val="002F324F"/>
    <w:rsid w:val="002F6D39"/>
    <w:rsid w:val="0030225E"/>
    <w:rsid w:val="00315579"/>
    <w:rsid w:val="00356980"/>
    <w:rsid w:val="00391D63"/>
    <w:rsid w:val="00392C53"/>
    <w:rsid w:val="003A1635"/>
    <w:rsid w:val="003A5513"/>
    <w:rsid w:val="003D5FE6"/>
    <w:rsid w:val="003D6C6E"/>
    <w:rsid w:val="0042090F"/>
    <w:rsid w:val="00431B6F"/>
    <w:rsid w:val="004353EE"/>
    <w:rsid w:val="004376FC"/>
    <w:rsid w:val="004844D2"/>
    <w:rsid w:val="004F20EB"/>
    <w:rsid w:val="00503172"/>
    <w:rsid w:val="00524CFE"/>
    <w:rsid w:val="005305EC"/>
    <w:rsid w:val="00534519"/>
    <w:rsid w:val="00540894"/>
    <w:rsid w:val="00581516"/>
    <w:rsid w:val="005D66F9"/>
    <w:rsid w:val="00640B80"/>
    <w:rsid w:val="00696B36"/>
    <w:rsid w:val="006A7673"/>
    <w:rsid w:val="006C6C76"/>
    <w:rsid w:val="00713C5E"/>
    <w:rsid w:val="00765235"/>
    <w:rsid w:val="00784587"/>
    <w:rsid w:val="007B06CD"/>
    <w:rsid w:val="007B496E"/>
    <w:rsid w:val="007C0A5E"/>
    <w:rsid w:val="007C7000"/>
    <w:rsid w:val="008413AB"/>
    <w:rsid w:val="0086586F"/>
    <w:rsid w:val="008C2C27"/>
    <w:rsid w:val="008C2F83"/>
    <w:rsid w:val="008C67ED"/>
    <w:rsid w:val="008E35D3"/>
    <w:rsid w:val="009222A4"/>
    <w:rsid w:val="009A4E44"/>
    <w:rsid w:val="00A46E12"/>
    <w:rsid w:val="00A9318F"/>
    <w:rsid w:val="00AC35A3"/>
    <w:rsid w:val="00AD4F17"/>
    <w:rsid w:val="00B466CC"/>
    <w:rsid w:val="00B526D6"/>
    <w:rsid w:val="00B877C8"/>
    <w:rsid w:val="00B973FA"/>
    <w:rsid w:val="00BA4717"/>
    <w:rsid w:val="00BC1488"/>
    <w:rsid w:val="00BD203A"/>
    <w:rsid w:val="00C04C6E"/>
    <w:rsid w:val="00C51095"/>
    <w:rsid w:val="00C51646"/>
    <w:rsid w:val="00CA385E"/>
    <w:rsid w:val="00CA7E82"/>
    <w:rsid w:val="00CF3D15"/>
    <w:rsid w:val="00D02280"/>
    <w:rsid w:val="00D0562E"/>
    <w:rsid w:val="00D20EA3"/>
    <w:rsid w:val="00D33570"/>
    <w:rsid w:val="00D5737E"/>
    <w:rsid w:val="00E02632"/>
    <w:rsid w:val="00E4342A"/>
    <w:rsid w:val="00E44D90"/>
    <w:rsid w:val="00E51835"/>
    <w:rsid w:val="00E740E2"/>
    <w:rsid w:val="00EA3909"/>
    <w:rsid w:val="00EA7965"/>
    <w:rsid w:val="00EB649F"/>
    <w:rsid w:val="00ED0BFB"/>
    <w:rsid w:val="00EE220C"/>
    <w:rsid w:val="00F12B6C"/>
    <w:rsid w:val="00F22A3A"/>
    <w:rsid w:val="00F30842"/>
    <w:rsid w:val="00F50E23"/>
    <w:rsid w:val="00F57C87"/>
    <w:rsid w:val="00FA77C4"/>
    <w:rsid w:val="00FB3B28"/>
    <w:rsid w:val="00FB532E"/>
    <w:rsid w:val="00FD3871"/>
    <w:rsid w:val="00FF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paragraph" w:styleId="Revision">
    <w:name w:val="Revision"/>
    <w:hidden/>
    <w:uiPriority w:val="99"/>
    <w:semiHidden/>
    <w:rsid w:val="00EA79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316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d23909d2567df866179744e1b61e892b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3337b53f85fa92e3473071ce53a922bd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Props1.xml><?xml version="1.0" encoding="utf-8"?>
<ds:datastoreItem xmlns:ds="http://schemas.openxmlformats.org/officeDocument/2006/customXml" ds:itemID="{AC8DDB57-739F-4826-BC8A-01DC856AB8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094BF1-D5F7-4B7D-9671-C973C29ED3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53746F-12A5-4E6A-BB53-DCE142AA28B6}">
  <ds:schemaRefs>
    <ds:schemaRef ds:uri="http://schemas.microsoft.com/office/2006/metadata/properties"/>
    <ds:schemaRef ds:uri="http://schemas.microsoft.com/office/infopath/2007/PartnerControls"/>
    <ds:schemaRef ds:uri="d41fa912-7245-4e00-9efa-dac0d3e1f072"/>
    <ds:schemaRef ds:uri="49fd5bac-3f7b-4a4f-b721-35f8a6dfa5d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4</TotalTime>
  <Pages>1</Pages>
  <Words>375</Words>
  <Characters>1655</Characters>
  <Application>Microsoft Office Word</Application>
  <DocSecurity>0</DocSecurity>
  <Lines>55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9</cp:revision>
  <cp:lastPrinted>2016-02-22T21:12:00Z</cp:lastPrinted>
  <dcterms:created xsi:type="dcterms:W3CDTF">2025-10-16T16:17:00Z</dcterms:created>
  <dcterms:modified xsi:type="dcterms:W3CDTF">2025-10-16T16:20:00Z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  <property fmtid="{D5CDD505-2E9C-101B-9397-08002B2CF9AE}" pid="3" name="MediaServiceImageTags">
    <vt:lpwstr/>
  </property>
</Properties>
</file>