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8CCEF" w14:textId="77777777" w:rsidR="008E35D3" w:rsidRDefault="008E35D3">
      <w:pPr>
        <w:widowControl w:val="0"/>
        <w:jc w:val="both"/>
      </w:pPr>
    </w:p>
    <w:p w14:paraId="003A917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1EB554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93929" wp14:editId="0122C39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93D2" w14:textId="77777777" w:rsidR="00D33601" w:rsidRDefault="00D33601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4C522A55" wp14:editId="072ED7F9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93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86893D2" w14:textId="77777777" w:rsidR="00D33601" w:rsidRDefault="00D33601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4C522A55" wp14:editId="072ED7F9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DB7698E" wp14:editId="7059284D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FEEC" w14:textId="77777777" w:rsidR="00D33601" w:rsidRPr="001E74AD" w:rsidRDefault="00D33601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698E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CC7FEEC" w14:textId="77777777" w:rsidR="00D33601" w:rsidRPr="001E74AD" w:rsidRDefault="00D33601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F8B49C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9AFB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ACD9E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B30EB3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EBD0EA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55E6E205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C14C3" wp14:editId="78654598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6F857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579C81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BFEC2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748F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C285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A83FE68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02BC05E" wp14:editId="097FC293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2937" w14:textId="77777777" w:rsidR="00D33601" w:rsidRPr="001E74AD" w:rsidRDefault="00D33601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C05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3A22937" w14:textId="77777777" w:rsidR="00D33601" w:rsidRPr="001E74AD" w:rsidRDefault="00D33601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7F13CC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AA089A" w14:textId="77777777" w:rsidR="00EA3909" w:rsidRPr="004549F6" w:rsidRDefault="00EA3909" w:rsidP="00EA3909">
      <w:pPr>
        <w:rPr>
          <w:sz w:val="16"/>
          <w:szCs w:val="16"/>
        </w:rPr>
      </w:pPr>
    </w:p>
    <w:p w14:paraId="5718C7B2" w14:textId="77777777" w:rsidR="003A1635" w:rsidRPr="004549F6" w:rsidRDefault="003A1635" w:rsidP="003A1635">
      <w:pPr>
        <w:rPr>
          <w:sz w:val="16"/>
          <w:szCs w:val="16"/>
        </w:rPr>
      </w:pPr>
    </w:p>
    <w:p w14:paraId="5E024C0C" w14:textId="77777777" w:rsidR="00BD0395" w:rsidRDefault="00BD0395" w:rsidP="00477ABE">
      <w:pPr>
        <w:jc w:val="center"/>
        <w:rPr>
          <w:bCs/>
          <w:sz w:val="24"/>
          <w:szCs w:val="24"/>
          <w:lang w:val="es-CO"/>
        </w:rPr>
      </w:pPr>
    </w:p>
    <w:p w14:paraId="3FD441AE" w14:textId="444674F9" w:rsidR="00477ABE" w:rsidRPr="002614CF" w:rsidRDefault="00477ABE" w:rsidP="00477ABE">
      <w:pPr>
        <w:jc w:val="center"/>
        <w:rPr>
          <w:bCs/>
          <w:sz w:val="24"/>
          <w:szCs w:val="24"/>
          <w:lang w:val="es-CO"/>
        </w:rPr>
      </w:pPr>
      <w:r w:rsidRPr="002614CF">
        <w:rPr>
          <w:bCs/>
          <w:sz w:val="24"/>
          <w:szCs w:val="24"/>
          <w:lang w:val="es-CO"/>
        </w:rPr>
        <w:t>1</w:t>
      </w:r>
      <w:r w:rsidRPr="002614CF">
        <w:rPr>
          <w:bCs/>
          <w:sz w:val="24"/>
          <w:szCs w:val="24"/>
          <w:vertAlign w:val="superscript"/>
          <w:lang w:val="es-CO"/>
        </w:rPr>
        <w:t>ro</w:t>
      </w:r>
      <w:r w:rsidRPr="002614CF">
        <w:rPr>
          <w:bCs/>
          <w:sz w:val="24"/>
          <w:szCs w:val="24"/>
          <w:lang w:val="es-CO"/>
        </w:rPr>
        <w:t xml:space="preserve"> de junio de 2024</w:t>
      </w:r>
    </w:p>
    <w:p w14:paraId="71F82D47" w14:textId="77777777" w:rsidR="00477ABE" w:rsidRPr="002614CF" w:rsidRDefault="00477ABE" w:rsidP="00477ABE">
      <w:pPr>
        <w:rPr>
          <w:bCs/>
          <w:sz w:val="24"/>
          <w:szCs w:val="24"/>
          <w:lang w:val="es-CO"/>
        </w:rPr>
      </w:pPr>
    </w:p>
    <w:p w14:paraId="44C3CE2C" w14:textId="77777777" w:rsidR="00477ABE" w:rsidRPr="002614CF" w:rsidRDefault="00477ABE" w:rsidP="00477ABE">
      <w:pPr>
        <w:rPr>
          <w:bCs/>
          <w:sz w:val="24"/>
          <w:szCs w:val="24"/>
          <w:lang w:val="es-CO"/>
        </w:rPr>
      </w:pPr>
    </w:p>
    <w:p w14:paraId="70EFD77A" w14:textId="77777777" w:rsidR="00477ABE" w:rsidRDefault="00477ABE" w:rsidP="00477ABE">
      <w:pPr>
        <w:rPr>
          <w:bCs/>
          <w:sz w:val="24"/>
          <w:szCs w:val="24"/>
          <w:lang w:val="es-CO"/>
        </w:rPr>
      </w:pPr>
      <w:r w:rsidRPr="00744BB4">
        <w:rPr>
          <w:bCs/>
          <w:sz w:val="24"/>
          <w:szCs w:val="24"/>
          <w:lang w:val="es-CO"/>
        </w:rPr>
        <w:t>Querido</w:t>
      </w:r>
      <w:r>
        <w:rPr>
          <w:bCs/>
          <w:sz w:val="24"/>
          <w:szCs w:val="24"/>
          <w:lang w:val="es-CO"/>
        </w:rPr>
        <w:t>s</w:t>
      </w:r>
      <w:r w:rsidRPr="00744BB4">
        <w:rPr>
          <w:bCs/>
          <w:sz w:val="24"/>
          <w:szCs w:val="24"/>
          <w:lang w:val="es-CO"/>
        </w:rPr>
        <w:t xml:space="preserve"> hermanos y hermanas en C</w:t>
      </w:r>
      <w:r>
        <w:rPr>
          <w:bCs/>
          <w:sz w:val="24"/>
          <w:szCs w:val="24"/>
          <w:lang w:val="es-CO"/>
        </w:rPr>
        <w:t>risto,</w:t>
      </w:r>
    </w:p>
    <w:p w14:paraId="10B2019D" w14:textId="77777777" w:rsidR="00477ABE" w:rsidRDefault="00477ABE" w:rsidP="00477ABE">
      <w:pPr>
        <w:rPr>
          <w:bCs/>
          <w:sz w:val="24"/>
          <w:szCs w:val="24"/>
          <w:lang w:val="es-CO"/>
        </w:rPr>
      </w:pPr>
    </w:p>
    <w:p w14:paraId="2AA507A4" w14:textId="77777777" w:rsidR="00477ABE" w:rsidRDefault="00477ABE" w:rsidP="00477ABE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</w:r>
      <w:r w:rsidRPr="00477ABE">
        <w:rPr>
          <w:bCs/>
          <w:sz w:val="24"/>
          <w:szCs w:val="24"/>
          <w:lang w:val="es-CO"/>
        </w:rPr>
        <w:t xml:space="preserve">El próximo fin de semana, 8 y 9 de junio, la Diócesis de Palm Beach recolectará fondos para apoyar dos iniciativas importantes: </w:t>
      </w:r>
      <w:r>
        <w:rPr>
          <w:bCs/>
          <w:sz w:val="24"/>
          <w:szCs w:val="24"/>
          <w:lang w:val="es-CO"/>
        </w:rPr>
        <w:t>las Misiones de los Afroamericanos e Indígenas y las Misiones Católicas Domesticas.</w:t>
      </w:r>
    </w:p>
    <w:p w14:paraId="51C06E22" w14:textId="77777777" w:rsidR="00477ABE" w:rsidRDefault="00477ABE" w:rsidP="00477ABE">
      <w:pPr>
        <w:rPr>
          <w:bCs/>
          <w:sz w:val="24"/>
          <w:szCs w:val="24"/>
          <w:lang w:val="es-CO"/>
        </w:rPr>
      </w:pPr>
    </w:p>
    <w:p w14:paraId="6D8994B4" w14:textId="221391A1" w:rsidR="00477ABE" w:rsidRDefault="00477ABE" w:rsidP="00477ABE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</w:r>
      <w:r w:rsidRPr="00477ABE">
        <w:rPr>
          <w:bCs/>
          <w:sz w:val="24"/>
          <w:szCs w:val="24"/>
          <w:lang w:val="es-CO"/>
        </w:rPr>
        <w:t xml:space="preserve">La colecta de la Misión </w:t>
      </w:r>
      <w:r>
        <w:rPr>
          <w:bCs/>
          <w:sz w:val="24"/>
          <w:szCs w:val="24"/>
          <w:lang w:val="es-CO"/>
        </w:rPr>
        <w:t>Afroamericana</w:t>
      </w:r>
      <w:r w:rsidRPr="00477ABE">
        <w:rPr>
          <w:bCs/>
          <w:sz w:val="24"/>
          <w:szCs w:val="24"/>
          <w:lang w:val="es-CO"/>
        </w:rPr>
        <w:t xml:space="preserve"> e </w:t>
      </w:r>
      <w:r w:rsidR="00E50030" w:rsidRPr="00477ABE">
        <w:rPr>
          <w:bCs/>
          <w:sz w:val="24"/>
          <w:szCs w:val="24"/>
          <w:lang w:val="es-CO"/>
        </w:rPr>
        <w:t>Indí</w:t>
      </w:r>
      <w:r w:rsidR="00E50030">
        <w:rPr>
          <w:bCs/>
          <w:sz w:val="24"/>
          <w:szCs w:val="24"/>
          <w:lang w:val="es-CO"/>
        </w:rPr>
        <w:t>genas</w:t>
      </w:r>
      <w:r w:rsidRPr="00477ABE">
        <w:rPr>
          <w:bCs/>
          <w:sz w:val="24"/>
          <w:szCs w:val="24"/>
          <w:lang w:val="es-CO"/>
        </w:rPr>
        <w:t>, establecida como la primera colecta nacional en 1874, existe para ayudar a las comunidades católicas afroamericanas y nativas americanas en todo Estados Unidos a difundir la Buen</w:t>
      </w:r>
      <w:r w:rsidR="00EA3C18">
        <w:rPr>
          <w:bCs/>
          <w:sz w:val="24"/>
          <w:szCs w:val="24"/>
          <w:lang w:val="es-CO"/>
        </w:rPr>
        <w:t>a</w:t>
      </w:r>
      <w:r w:rsidRPr="00477ABE">
        <w:rPr>
          <w:bCs/>
          <w:sz w:val="24"/>
          <w:szCs w:val="24"/>
          <w:lang w:val="es-CO"/>
        </w:rPr>
        <w:t xml:space="preserve"> Nueva de Jesucristo y responder a necesidades reales y </w:t>
      </w:r>
      <w:r w:rsidR="00E50030">
        <w:rPr>
          <w:bCs/>
          <w:sz w:val="24"/>
          <w:szCs w:val="24"/>
          <w:lang w:val="es-CO"/>
        </w:rPr>
        <w:t>urgentes sobre</w:t>
      </w:r>
      <w:r w:rsidRPr="00477ABE">
        <w:rPr>
          <w:bCs/>
          <w:sz w:val="24"/>
          <w:szCs w:val="24"/>
          <w:lang w:val="es-CO"/>
        </w:rPr>
        <w:t xml:space="preserve"> el terreno. Su apoyo ayuda a los misioneros a servir, formar </w:t>
      </w:r>
      <w:r w:rsidR="00E50030">
        <w:rPr>
          <w:bCs/>
          <w:sz w:val="24"/>
          <w:szCs w:val="24"/>
          <w:lang w:val="es-CO"/>
        </w:rPr>
        <w:t xml:space="preserve">a </w:t>
      </w:r>
      <w:r w:rsidRPr="00477ABE">
        <w:rPr>
          <w:bCs/>
          <w:sz w:val="24"/>
          <w:szCs w:val="24"/>
          <w:lang w:val="es-CO"/>
        </w:rPr>
        <w:t>niños y adultos en la fe y construir esperanza en áreas donde escasea.</w:t>
      </w:r>
    </w:p>
    <w:p w14:paraId="1A403FCC" w14:textId="77777777" w:rsidR="00477ABE" w:rsidRDefault="00477ABE" w:rsidP="00477ABE">
      <w:pPr>
        <w:rPr>
          <w:bCs/>
          <w:sz w:val="24"/>
          <w:szCs w:val="24"/>
          <w:lang w:val="es-CO"/>
        </w:rPr>
      </w:pPr>
    </w:p>
    <w:p w14:paraId="71FF74CF" w14:textId="4F33E87A" w:rsidR="00477ABE" w:rsidRDefault="00E50030" w:rsidP="00477ABE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  <w:t>Una porción</w:t>
      </w:r>
      <w:r w:rsidRPr="00E50030">
        <w:rPr>
          <w:bCs/>
          <w:sz w:val="24"/>
          <w:szCs w:val="24"/>
          <w:lang w:val="es-CO"/>
        </w:rPr>
        <w:t xml:space="preserve"> de la colec</w:t>
      </w:r>
      <w:r>
        <w:rPr>
          <w:bCs/>
          <w:sz w:val="24"/>
          <w:szCs w:val="24"/>
          <w:lang w:val="es-CO"/>
        </w:rPr>
        <w:t>ta</w:t>
      </w:r>
      <w:r w:rsidRPr="00E50030">
        <w:rPr>
          <w:bCs/>
          <w:sz w:val="24"/>
          <w:szCs w:val="24"/>
          <w:lang w:val="es-CO"/>
        </w:rPr>
        <w:t xml:space="preserve"> </w:t>
      </w:r>
      <w:r>
        <w:rPr>
          <w:bCs/>
          <w:sz w:val="24"/>
          <w:szCs w:val="24"/>
          <w:lang w:val="es-CO"/>
        </w:rPr>
        <w:t>para las Misiones Católicas Domesticas</w:t>
      </w:r>
      <w:r w:rsidRPr="00E50030">
        <w:rPr>
          <w:bCs/>
          <w:sz w:val="24"/>
          <w:szCs w:val="24"/>
          <w:lang w:val="es-CO"/>
        </w:rPr>
        <w:t xml:space="preserve"> ayud</w:t>
      </w:r>
      <w:r w:rsidR="00020BCE">
        <w:rPr>
          <w:bCs/>
          <w:sz w:val="24"/>
          <w:szCs w:val="24"/>
          <w:lang w:val="es-CO"/>
        </w:rPr>
        <w:t>an</w:t>
      </w:r>
      <w:r w:rsidRPr="00E50030">
        <w:rPr>
          <w:bCs/>
          <w:sz w:val="24"/>
          <w:szCs w:val="24"/>
          <w:lang w:val="es-CO"/>
        </w:rPr>
        <w:t xml:space="preserve"> a las diócesis con dificultades en toda nuestra nación y sus territorios que requieren asistencia financiera para sostener sus principales servicios pastorales y obras de misericordia. Su apoyo a este llamamiento marca la diferencia en las comunidades misioneras a través de programas de evangelización, formación en la fe, </w:t>
      </w:r>
      <w:r w:rsidR="00EA3C18">
        <w:rPr>
          <w:bCs/>
          <w:sz w:val="24"/>
          <w:szCs w:val="24"/>
          <w:lang w:val="es-CO"/>
        </w:rPr>
        <w:t xml:space="preserve">la </w:t>
      </w:r>
      <w:r w:rsidRPr="00E50030">
        <w:rPr>
          <w:bCs/>
          <w:sz w:val="24"/>
          <w:szCs w:val="24"/>
          <w:lang w:val="es-CO"/>
        </w:rPr>
        <w:t xml:space="preserve">vida y </w:t>
      </w:r>
      <w:r w:rsidR="00EA3C18">
        <w:rPr>
          <w:bCs/>
          <w:sz w:val="24"/>
          <w:szCs w:val="24"/>
          <w:lang w:val="es-CO"/>
        </w:rPr>
        <w:t xml:space="preserve">la </w:t>
      </w:r>
      <w:r w:rsidRPr="00E50030">
        <w:rPr>
          <w:bCs/>
          <w:sz w:val="24"/>
          <w:szCs w:val="24"/>
          <w:lang w:val="es-CO"/>
        </w:rPr>
        <w:t>dignidad humana, fortalecimiento de matrimonios y familias, y vocaciones sacerdotales y religiosas.</w:t>
      </w:r>
    </w:p>
    <w:p w14:paraId="2653A585" w14:textId="77777777" w:rsidR="00477ABE" w:rsidRDefault="00477ABE" w:rsidP="00477ABE">
      <w:pPr>
        <w:rPr>
          <w:bCs/>
          <w:sz w:val="24"/>
          <w:szCs w:val="24"/>
          <w:lang w:val="es-CO"/>
        </w:rPr>
      </w:pPr>
    </w:p>
    <w:p w14:paraId="02D96527" w14:textId="77777777" w:rsidR="00EA3C18" w:rsidRPr="00E67148" w:rsidRDefault="00EA3C18" w:rsidP="00EA3C18">
      <w:pPr>
        <w:ind w:firstLine="720"/>
        <w:rPr>
          <w:color w:val="000000" w:themeColor="text1"/>
          <w:sz w:val="24"/>
          <w:szCs w:val="24"/>
          <w:lang w:val="es-ES"/>
        </w:rPr>
      </w:pPr>
      <w:r w:rsidRPr="00E67148">
        <w:rPr>
          <w:color w:val="000000" w:themeColor="text1"/>
          <w:sz w:val="24"/>
          <w:szCs w:val="24"/>
          <w:lang w:val="es-ES"/>
        </w:rPr>
        <w:t xml:space="preserve">Con gratitud por su continua generosidad y cada deseo de oración, </w:t>
      </w:r>
      <w:r>
        <w:rPr>
          <w:color w:val="000000" w:themeColor="text1"/>
          <w:sz w:val="24"/>
          <w:szCs w:val="24"/>
          <w:lang w:val="es-ES"/>
        </w:rPr>
        <w:t>Y</w:t>
      </w:r>
      <w:r w:rsidRPr="00E67148">
        <w:rPr>
          <w:color w:val="000000" w:themeColor="text1"/>
          <w:sz w:val="24"/>
          <w:szCs w:val="24"/>
          <w:lang w:val="es-ES"/>
        </w:rPr>
        <w:t>o soy</w:t>
      </w:r>
    </w:p>
    <w:p w14:paraId="690A28B6" w14:textId="77777777" w:rsidR="00EA3C18" w:rsidRPr="00E67148" w:rsidRDefault="00EA3C18" w:rsidP="00EA3C18">
      <w:pPr>
        <w:rPr>
          <w:color w:val="000000" w:themeColor="text1"/>
          <w:sz w:val="24"/>
          <w:szCs w:val="24"/>
          <w:lang w:val="es-ES"/>
        </w:rPr>
      </w:pPr>
    </w:p>
    <w:p w14:paraId="45C8BA04" w14:textId="77777777" w:rsidR="00EA3C18" w:rsidRPr="00E67148" w:rsidRDefault="00EA3C18" w:rsidP="00EA3C18">
      <w:pPr>
        <w:rPr>
          <w:rStyle w:val="shorttext"/>
          <w:color w:val="000000" w:themeColor="text1"/>
          <w:sz w:val="24"/>
          <w:szCs w:val="24"/>
          <w:lang w:val="es-ES"/>
        </w:rPr>
      </w:pP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rStyle w:val="shorttext"/>
          <w:color w:val="000000" w:themeColor="text1"/>
          <w:sz w:val="24"/>
          <w:szCs w:val="24"/>
          <w:lang w:val="es-ES"/>
        </w:rPr>
        <w:t>Sinceramente suyo en Cristo,</w:t>
      </w:r>
    </w:p>
    <w:p w14:paraId="3A8768B0" w14:textId="299ED29F" w:rsidR="00EA3C18" w:rsidRPr="00E67148" w:rsidRDefault="00BD0395" w:rsidP="00EA3C18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55031DD3" wp14:editId="2CB61FC5">
            <wp:extent cx="2918460" cy="556260"/>
            <wp:effectExtent l="0" t="0" r="0" b="0"/>
            <wp:docPr id="6" name="Picture 6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EEE4" w14:textId="77777777" w:rsidR="00EA3C18" w:rsidRPr="00E67148" w:rsidRDefault="00EA3C18" w:rsidP="00EA3C18">
      <w:pPr>
        <w:widowControl w:val="0"/>
        <w:autoSpaceDE w:val="0"/>
        <w:autoSpaceDN w:val="0"/>
        <w:adjustRightInd w:val="0"/>
        <w:ind w:left="2880" w:firstLine="720"/>
        <w:rPr>
          <w:sz w:val="24"/>
          <w:szCs w:val="24"/>
          <w:lang w:val="es-CO"/>
        </w:rPr>
      </w:pPr>
      <w:r w:rsidRPr="00E67148">
        <w:rPr>
          <w:color w:val="000000" w:themeColor="text1"/>
          <w:sz w:val="24"/>
          <w:szCs w:val="24"/>
          <w:lang w:val="es-ES"/>
        </w:rPr>
        <w:t>Reverendísimo Gerald M. Barbarito</w:t>
      </w:r>
    </w:p>
    <w:p w14:paraId="4C24A18E" w14:textId="77777777" w:rsidR="00EA3C18" w:rsidRPr="00E67148" w:rsidRDefault="00EA3C18" w:rsidP="00EA3C18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</w:r>
      <w:r w:rsidRPr="00E67148">
        <w:rPr>
          <w:color w:val="000000" w:themeColor="text1"/>
          <w:sz w:val="24"/>
          <w:szCs w:val="24"/>
          <w:lang w:val="es-ES"/>
        </w:rPr>
        <w:tab/>
        <w:t>Obispo de Palm Beach</w:t>
      </w:r>
    </w:p>
    <w:p w14:paraId="3456A0D3" w14:textId="77777777" w:rsidR="00EA3C18" w:rsidRDefault="00EA3C18" w:rsidP="00EA3C18">
      <w:pPr>
        <w:rPr>
          <w:sz w:val="24"/>
          <w:szCs w:val="24"/>
          <w:lang w:val="es-CO"/>
        </w:rPr>
      </w:pPr>
    </w:p>
    <w:p w14:paraId="7DEDA5F4" w14:textId="77777777" w:rsidR="00EA3C18" w:rsidRDefault="00EA3C18" w:rsidP="00EA3C18">
      <w:pPr>
        <w:rPr>
          <w:sz w:val="24"/>
          <w:szCs w:val="24"/>
          <w:lang w:val="es-CO"/>
        </w:rPr>
      </w:pPr>
    </w:p>
    <w:p w14:paraId="2104824B" w14:textId="013D7E74" w:rsidR="00EA3C18" w:rsidRPr="00E67148" w:rsidRDefault="00EA3C18" w:rsidP="00EA3C18">
      <w:pPr>
        <w:rPr>
          <w:sz w:val="24"/>
          <w:szCs w:val="24"/>
          <w:lang w:val="es-CO"/>
        </w:rPr>
      </w:pPr>
      <w:r w:rsidRPr="00E67148">
        <w:rPr>
          <w:b/>
          <w:color w:val="222222"/>
          <w:sz w:val="24"/>
          <w:szCs w:val="24"/>
          <w:u w:val="single"/>
          <w:lang w:val="es-ES"/>
        </w:rPr>
        <w:t>NOTA PARA LOS P</w:t>
      </w:r>
      <w:r>
        <w:rPr>
          <w:b/>
          <w:color w:val="222222"/>
          <w:sz w:val="24"/>
          <w:szCs w:val="24"/>
          <w:lang w:val="es-ES"/>
        </w:rPr>
        <w:t>Á</w:t>
      </w:r>
      <w:r w:rsidRPr="00E67148">
        <w:rPr>
          <w:b/>
          <w:color w:val="222222"/>
          <w:sz w:val="24"/>
          <w:szCs w:val="24"/>
          <w:u w:val="single"/>
          <w:lang w:val="es-ES"/>
        </w:rPr>
        <w:t>RROCOS</w:t>
      </w:r>
      <w:r w:rsidRPr="00E67148">
        <w:rPr>
          <w:b/>
          <w:color w:val="222222"/>
          <w:sz w:val="24"/>
          <w:szCs w:val="24"/>
          <w:lang w:val="es-ES"/>
        </w:rPr>
        <w:t xml:space="preserve">: SE REQUIERE PUBLICAR ESTA CARTA EN EL BOLETÍN </w:t>
      </w:r>
      <w:r>
        <w:rPr>
          <w:b/>
          <w:color w:val="222222"/>
          <w:sz w:val="24"/>
          <w:szCs w:val="24"/>
          <w:lang w:val="es-ES"/>
        </w:rPr>
        <w:t>PARROQUIAL</w:t>
      </w:r>
      <w:r w:rsidRPr="00E67148">
        <w:rPr>
          <w:b/>
          <w:color w:val="222222"/>
          <w:sz w:val="24"/>
          <w:szCs w:val="24"/>
          <w:lang w:val="es-ES"/>
        </w:rPr>
        <w:t xml:space="preserve"> EN MEDIA PÁGINA O PAGINA COMPLETA EL FIN DE SEMANA DEL </w:t>
      </w:r>
      <w:r>
        <w:rPr>
          <w:b/>
          <w:color w:val="222222"/>
          <w:sz w:val="24"/>
          <w:szCs w:val="24"/>
          <w:lang w:val="es-ES"/>
        </w:rPr>
        <w:t>1</w:t>
      </w:r>
      <w:r w:rsidRPr="00EA3C18">
        <w:rPr>
          <w:b/>
          <w:color w:val="222222"/>
          <w:sz w:val="24"/>
          <w:szCs w:val="24"/>
          <w:vertAlign w:val="superscript"/>
          <w:lang w:val="es-ES"/>
        </w:rPr>
        <w:t>ro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2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JUNIO</w:t>
      </w:r>
      <w:r w:rsidRPr="00E67148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4</w:t>
      </w:r>
      <w:r w:rsidRPr="00E67148">
        <w:rPr>
          <w:b/>
          <w:color w:val="222222"/>
          <w:sz w:val="24"/>
          <w:szCs w:val="24"/>
          <w:lang w:val="es-ES"/>
        </w:rPr>
        <w:t xml:space="preserve">.  LA COLECTA </w:t>
      </w:r>
      <w:r>
        <w:rPr>
          <w:b/>
          <w:color w:val="222222"/>
          <w:sz w:val="24"/>
          <w:szCs w:val="24"/>
          <w:lang w:val="es-ES"/>
        </w:rPr>
        <w:t>SE REALIZARÁ</w:t>
      </w:r>
      <w:r w:rsidRPr="00E67148">
        <w:rPr>
          <w:b/>
          <w:color w:val="222222"/>
          <w:sz w:val="24"/>
          <w:szCs w:val="24"/>
          <w:lang w:val="es-ES"/>
        </w:rPr>
        <w:t xml:space="preserve"> EL </w:t>
      </w:r>
      <w:r>
        <w:rPr>
          <w:b/>
          <w:color w:val="222222"/>
          <w:sz w:val="24"/>
          <w:szCs w:val="24"/>
          <w:lang w:val="es-ES"/>
        </w:rPr>
        <w:t>8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9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JUNIO</w:t>
      </w:r>
      <w:r w:rsidRPr="00E67148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4</w:t>
      </w:r>
      <w:r w:rsidRPr="00E67148">
        <w:rPr>
          <w:b/>
          <w:color w:val="222222"/>
          <w:sz w:val="24"/>
          <w:szCs w:val="24"/>
          <w:lang w:val="es-ES"/>
        </w:rPr>
        <w:t xml:space="preserve">.  PUEDEN LEER LA CARTA </w:t>
      </w:r>
      <w:r>
        <w:rPr>
          <w:b/>
          <w:color w:val="222222"/>
          <w:sz w:val="24"/>
          <w:szCs w:val="24"/>
          <w:lang w:val="es-ES"/>
        </w:rPr>
        <w:t>A LOS FELIGRESES</w:t>
      </w:r>
      <w:r w:rsidRPr="00E67148">
        <w:rPr>
          <w:b/>
          <w:color w:val="222222"/>
          <w:sz w:val="24"/>
          <w:szCs w:val="24"/>
          <w:lang w:val="es-ES"/>
        </w:rPr>
        <w:t xml:space="preserve">, PUBLICARLA EN LAS REDES SOCIALES Y EN SU PAGINA WEB, ADEMÁS DE </w:t>
      </w:r>
      <w:r>
        <w:rPr>
          <w:b/>
          <w:color w:val="222222"/>
          <w:sz w:val="24"/>
          <w:szCs w:val="24"/>
          <w:lang w:val="es-ES"/>
        </w:rPr>
        <w:t>IMPRIMIRLA</w:t>
      </w:r>
      <w:r w:rsidRPr="00E67148">
        <w:rPr>
          <w:b/>
          <w:color w:val="222222"/>
          <w:sz w:val="24"/>
          <w:szCs w:val="24"/>
          <w:lang w:val="es-ES"/>
        </w:rPr>
        <w:t xml:space="preserve"> EN EL BOLETÍN.</w:t>
      </w:r>
    </w:p>
    <w:p w14:paraId="41F34136" w14:textId="77777777" w:rsidR="00477ABE" w:rsidRDefault="00477ABE" w:rsidP="00477ABE">
      <w:pPr>
        <w:rPr>
          <w:bCs/>
          <w:sz w:val="24"/>
          <w:szCs w:val="24"/>
          <w:lang w:val="es-CO"/>
        </w:rPr>
      </w:pPr>
    </w:p>
    <w:sectPr w:rsidR="00477ABE" w:rsidSect="00A65952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C61D58-A50B-4A79-8F6F-51BA8316DC60}"/>
    <w:embedBold r:id="rId2" w:fontKey="{4B6BF63B-8AA1-42C4-B669-B15310621FDF}"/>
    <w:embedItalic r:id="rId3" w:fontKey="{5A279530-6F1A-49BE-A07A-96EF9528387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25725624-9B6A-42DF-8D25-59917A0C5CD4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6A9438A9-4384-44CE-8A6B-9243C73B50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8468463-D096-4D40-81C7-A365183465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021E9A3-30C6-4F56-9E8E-8F30328543E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3554378-0981-454B-BDFB-2BD4674AD9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CBA30E87-58C0-490C-95B7-DC7F84AF38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E93BAB0-DB8A-484F-8C0C-5B408F4CE2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865BD3D-389D-4702-9F13-C5FA469CC9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644159625">
    <w:abstractNumId w:val="0"/>
  </w:num>
  <w:num w:numId="2" w16cid:durableId="1419985301">
    <w:abstractNumId w:val="2"/>
  </w:num>
  <w:num w:numId="3" w16cid:durableId="160268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4ED4"/>
    <w:rsid w:val="00015C0A"/>
    <w:rsid w:val="00020BCE"/>
    <w:rsid w:val="00023A2B"/>
    <w:rsid w:val="00023DC3"/>
    <w:rsid w:val="00027489"/>
    <w:rsid w:val="000276C1"/>
    <w:rsid w:val="0002776C"/>
    <w:rsid w:val="0003490C"/>
    <w:rsid w:val="00052902"/>
    <w:rsid w:val="0005788E"/>
    <w:rsid w:val="0007079D"/>
    <w:rsid w:val="000B1BD8"/>
    <w:rsid w:val="000B411F"/>
    <w:rsid w:val="000E0B4B"/>
    <w:rsid w:val="000E7033"/>
    <w:rsid w:val="000F07AA"/>
    <w:rsid w:val="001271D8"/>
    <w:rsid w:val="00137B07"/>
    <w:rsid w:val="001476B6"/>
    <w:rsid w:val="001B77C0"/>
    <w:rsid w:val="001C695F"/>
    <w:rsid w:val="001D6DF0"/>
    <w:rsid w:val="001E74AD"/>
    <w:rsid w:val="001F6998"/>
    <w:rsid w:val="0020734D"/>
    <w:rsid w:val="00213D1E"/>
    <w:rsid w:val="00213D6A"/>
    <w:rsid w:val="00244E66"/>
    <w:rsid w:val="002614CF"/>
    <w:rsid w:val="002641D4"/>
    <w:rsid w:val="002754B1"/>
    <w:rsid w:val="0028251C"/>
    <w:rsid w:val="002B49BB"/>
    <w:rsid w:val="002C1292"/>
    <w:rsid w:val="002D68AB"/>
    <w:rsid w:val="002D6C24"/>
    <w:rsid w:val="002F324F"/>
    <w:rsid w:val="002F53DE"/>
    <w:rsid w:val="0030329E"/>
    <w:rsid w:val="00315523"/>
    <w:rsid w:val="00315579"/>
    <w:rsid w:val="00323636"/>
    <w:rsid w:val="003336B8"/>
    <w:rsid w:val="00335E74"/>
    <w:rsid w:val="003373F0"/>
    <w:rsid w:val="00347704"/>
    <w:rsid w:val="00352129"/>
    <w:rsid w:val="00371218"/>
    <w:rsid w:val="00392C53"/>
    <w:rsid w:val="003A1635"/>
    <w:rsid w:val="003A42AE"/>
    <w:rsid w:val="003D3619"/>
    <w:rsid w:val="003D6C6E"/>
    <w:rsid w:val="003E4D2D"/>
    <w:rsid w:val="0040595E"/>
    <w:rsid w:val="00405E20"/>
    <w:rsid w:val="004127FB"/>
    <w:rsid w:val="0042090F"/>
    <w:rsid w:val="00431B6F"/>
    <w:rsid w:val="004376FC"/>
    <w:rsid w:val="0044570C"/>
    <w:rsid w:val="00446DE0"/>
    <w:rsid w:val="004549F6"/>
    <w:rsid w:val="0045579C"/>
    <w:rsid w:val="00456E81"/>
    <w:rsid w:val="00477ABE"/>
    <w:rsid w:val="004B228E"/>
    <w:rsid w:val="004B3DD4"/>
    <w:rsid w:val="004C1B72"/>
    <w:rsid w:val="004D2750"/>
    <w:rsid w:val="004E579E"/>
    <w:rsid w:val="004F20EB"/>
    <w:rsid w:val="004F37FB"/>
    <w:rsid w:val="005305EC"/>
    <w:rsid w:val="005337BD"/>
    <w:rsid w:val="0054017D"/>
    <w:rsid w:val="00540894"/>
    <w:rsid w:val="00561350"/>
    <w:rsid w:val="00564E39"/>
    <w:rsid w:val="0059031C"/>
    <w:rsid w:val="00597744"/>
    <w:rsid w:val="005C627A"/>
    <w:rsid w:val="005D66F9"/>
    <w:rsid w:val="005E755E"/>
    <w:rsid w:val="006021E0"/>
    <w:rsid w:val="00624521"/>
    <w:rsid w:val="00651602"/>
    <w:rsid w:val="006A297C"/>
    <w:rsid w:val="006A7673"/>
    <w:rsid w:val="006C6C76"/>
    <w:rsid w:val="006E1F1D"/>
    <w:rsid w:val="006F6508"/>
    <w:rsid w:val="00713C5E"/>
    <w:rsid w:val="00720CA0"/>
    <w:rsid w:val="0074740B"/>
    <w:rsid w:val="00764A02"/>
    <w:rsid w:val="00765235"/>
    <w:rsid w:val="0079785F"/>
    <w:rsid w:val="007A0D7C"/>
    <w:rsid w:val="007C7000"/>
    <w:rsid w:val="007D5F66"/>
    <w:rsid w:val="007D7CF7"/>
    <w:rsid w:val="007E5A0F"/>
    <w:rsid w:val="007F00CA"/>
    <w:rsid w:val="007F23E0"/>
    <w:rsid w:val="00815914"/>
    <w:rsid w:val="00826913"/>
    <w:rsid w:val="008667AC"/>
    <w:rsid w:val="00871CE4"/>
    <w:rsid w:val="008B0DFF"/>
    <w:rsid w:val="008C2C27"/>
    <w:rsid w:val="008C2F83"/>
    <w:rsid w:val="008D6E3C"/>
    <w:rsid w:val="008E35D3"/>
    <w:rsid w:val="00921F6E"/>
    <w:rsid w:val="009222A4"/>
    <w:rsid w:val="00922C7C"/>
    <w:rsid w:val="009376BD"/>
    <w:rsid w:val="009738B1"/>
    <w:rsid w:val="00975A43"/>
    <w:rsid w:val="009A1B78"/>
    <w:rsid w:val="009A4E44"/>
    <w:rsid w:val="009B14AC"/>
    <w:rsid w:val="009B43F3"/>
    <w:rsid w:val="009B4A79"/>
    <w:rsid w:val="009E236A"/>
    <w:rsid w:val="009E6920"/>
    <w:rsid w:val="009F61B5"/>
    <w:rsid w:val="009F7D5B"/>
    <w:rsid w:val="00A12C84"/>
    <w:rsid w:val="00A43B6C"/>
    <w:rsid w:val="00A65952"/>
    <w:rsid w:val="00A70ECD"/>
    <w:rsid w:val="00A84018"/>
    <w:rsid w:val="00AB03E8"/>
    <w:rsid w:val="00AB1797"/>
    <w:rsid w:val="00AC4EB3"/>
    <w:rsid w:val="00AC7396"/>
    <w:rsid w:val="00AD24D9"/>
    <w:rsid w:val="00AD4F17"/>
    <w:rsid w:val="00B16853"/>
    <w:rsid w:val="00B24174"/>
    <w:rsid w:val="00B511F3"/>
    <w:rsid w:val="00B95103"/>
    <w:rsid w:val="00B973FA"/>
    <w:rsid w:val="00BA4717"/>
    <w:rsid w:val="00BD0395"/>
    <w:rsid w:val="00BD203A"/>
    <w:rsid w:val="00BD4811"/>
    <w:rsid w:val="00BE0D9C"/>
    <w:rsid w:val="00BF3CDD"/>
    <w:rsid w:val="00C04C6E"/>
    <w:rsid w:val="00C06653"/>
    <w:rsid w:val="00C125A5"/>
    <w:rsid w:val="00C12679"/>
    <w:rsid w:val="00C12930"/>
    <w:rsid w:val="00C4439C"/>
    <w:rsid w:val="00C51095"/>
    <w:rsid w:val="00C51646"/>
    <w:rsid w:val="00C52959"/>
    <w:rsid w:val="00C93E0A"/>
    <w:rsid w:val="00CA194C"/>
    <w:rsid w:val="00CA5652"/>
    <w:rsid w:val="00CA7E82"/>
    <w:rsid w:val="00CC56A0"/>
    <w:rsid w:val="00CD4061"/>
    <w:rsid w:val="00CE56A8"/>
    <w:rsid w:val="00CE76F2"/>
    <w:rsid w:val="00D02280"/>
    <w:rsid w:val="00D20EA3"/>
    <w:rsid w:val="00D21A2A"/>
    <w:rsid w:val="00D33601"/>
    <w:rsid w:val="00D340C0"/>
    <w:rsid w:val="00D51E82"/>
    <w:rsid w:val="00D5737E"/>
    <w:rsid w:val="00D840F7"/>
    <w:rsid w:val="00DB7269"/>
    <w:rsid w:val="00DC44B1"/>
    <w:rsid w:val="00DD16F8"/>
    <w:rsid w:val="00DD3D39"/>
    <w:rsid w:val="00DD5CFE"/>
    <w:rsid w:val="00DF46A7"/>
    <w:rsid w:val="00E02632"/>
    <w:rsid w:val="00E02DA1"/>
    <w:rsid w:val="00E06A44"/>
    <w:rsid w:val="00E0762E"/>
    <w:rsid w:val="00E4342A"/>
    <w:rsid w:val="00E44D90"/>
    <w:rsid w:val="00E50030"/>
    <w:rsid w:val="00E51835"/>
    <w:rsid w:val="00E62C1B"/>
    <w:rsid w:val="00E740E2"/>
    <w:rsid w:val="00E950A0"/>
    <w:rsid w:val="00EA3909"/>
    <w:rsid w:val="00EA3C18"/>
    <w:rsid w:val="00EB649F"/>
    <w:rsid w:val="00EC0BF0"/>
    <w:rsid w:val="00ED0BFB"/>
    <w:rsid w:val="00ED4761"/>
    <w:rsid w:val="00F12B6C"/>
    <w:rsid w:val="00F1488D"/>
    <w:rsid w:val="00F30842"/>
    <w:rsid w:val="00F3499E"/>
    <w:rsid w:val="00F50E23"/>
    <w:rsid w:val="00F57C87"/>
    <w:rsid w:val="00F708A4"/>
    <w:rsid w:val="00F70D5A"/>
    <w:rsid w:val="00FA4AD6"/>
    <w:rsid w:val="00FA77C4"/>
    <w:rsid w:val="00FB3175"/>
    <w:rsid w:val="00FB3B28"/>
    <w:rsid w:val="00FC26D3"/>
    <w:rsid w:val="00FC2E6B"/>
    <w:rsid w:val="00FD3871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A246A71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2E6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A297C"/>
  </w:style>
  <w:style w:type="paragraph" w:styleId="NormalWeb">
    <w:name w:val="Normal (Web)"/>
    <w:basedOn w:val="Normal"/>
    <w:uiPriority w:val="99"/>
    <w:semiHidden/>
    <w:unhideWhenUsed/>
    <w:rsid w:val="004C1B72"/>
    <w:pPr>
      <w:spacing w:before="100" w:beforeAutospacing="1" w:after="100" w:afterAutospacing="1"/>
    </w:pPr>
    <w:rPr>
      <w:sz w:val="24"/>
      <w:szCs w:val="24"/>
    </w:rPr>
  </w:style>
  <w:style w:type="character" w:customStyle="1" w:styleId="shorttext">
    <w:name w:val="short_text"/>
    <w:basedOn w:val="DefaultParagraphFont"/>
    <w:rsid w:val="00EA3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D46046-8565-4555-AD20-AD17F91428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D27434-F850-482A-8F09-0A695240A1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299</Words>
  <Characters>1642</Characters>
  <Application>Microsoft Office Word</Application>
  <DocSecurity>0</DocSecurity>
  <Lines>74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5</cp:revision>
  <cp:lastPrinted>2024-05-17T15:16:00Z</cp:lastPrinted>
  <dcterms:created xsi:type="dcterms:W3CDTF">2024-05-17T18:55:00Z</dcterms:created>
  <dcterms:modified xsi:type="dcterms:W3CDTF">2024-05-21T14:11:00Z</dcterms:modified>
</cp:coreProperties>
</file>