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2DEA569">
              <v:shapetype id="_x0000_t202" coordsize="21600,21600" o:spt="202" path="m,l,21600r21600,l21600,xe" w14:anchorId="2D3780E6">
                <v:stroke joinstyle="miter"/>
                <v:path gradientshapeok="t" o:connecttype="rect"/>
              </v:shapetype>
              <v:shape id="Text Box 11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>
                <v:textbox style="mso-fit-shape-to-text:t">
                  <w:txbxContent>
                    <w:p w:rsidR="00F166CA" w:rsidRDefault="00F166CA" w14:paraId="672A6659" w14:textId="77777777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158CE314" wp14:editId="48752342">
                            <wp:extent cx="1066800" cy="1356360"/>
                            <wp:effectExtent l="0" t="0" r="0" b="0"/>
                            <wp:docPr id="399343979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3DB9C08">
              <v:rect id="Rectangle 4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7" filled="f" stroked="f" strokeweight="0" w14:anchorId="781027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>
                <v:textbox inset="0,0,0,0">
                  <w:txbxContent>
                    <w:p w:rsidRPr="001E74AD" w:rsidR="00F166CA" w:rsidP="000B411F" w:rsidRDefault="00F166CA" w14:paraId="09493457" w14:textId="77777777">
                      <w:pPr>
                        <w:widowControl w:val="0"/>
                        <w:pBdr>
                          <w:top w:val="single" w:color="FFFFFF" w:sz="6" w:space="0"/>
                          <w:left w:val="single" w:color="FFFFFF" w:sz="6" w:space="17"/>
                          <w:bottom w:val="single" w:color="FFFFFF" w:sz="6" w:space="0"/>
                          <w:right w:val="single" w:color="FFFFFF" w:sz="6" w:space="0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</w:r>
                      <w:r w:rsidRPr="001E74AD">
                        <w:rPr>
                          <w:sz w:val="22"/>
                        </w:rPr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1959FE37" w:rsidR="001E74AD" w:rsidRPr="001E74AD" w:rsidRDefault="001E74AD" w:rsidP="28F36266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  <w:szCs w:val="22"/>
        </w:rPr>
      </w:pPr>
      <w:r w:rsidRPr="28F36266">
        <w:rPr>
          <w:sz w:val="22"/>
          <w:szCs w:val="22"/>
        </w:rPr>
        <w:t xml:space="preserve">9995 North Military </w:t>
      </w:r>
      <w:r w:rsidR="1D76CD84" w:rsidRPr="28F36266">
        <w:rPr>
          <w:sz w:val="22"/>
          <w:szCs w:val="22"/>
        </w:rPr>
        <w:t xml:space="preserve">Trail </w:t>
      </w:r>
      <w:bookmarkStart w:id="0" w:name="_Int_AoSjw71b"/>
      <w:proofErr w:type="gramStart"/>
      <w:r w:rsidR="1D76CD84" w:rsidRPr="28F36266">
        <w:rPr>
          <w:sz w:val="22"/>
          <w:szCs w:val="22"/>
        </w:rPr>
        <w:t>•</w:t>
      </w:r>
      <w:r w:rsidRPr="28F36266">
        <w:rPr>
          <w:sz w:val="22"/>
          <w:szCs w:val="22"/>
        </w:rPr>
        <w:t xml:space="preserve">  P.O.</w:t>
      </w:r>
      <w:bookmarkEnd w:id="0"/>
      <w:proofErr w:type="gramEnd"/>
      <w:r w:rsidRPr="28F36266">
        <w:rPr>
          <w:sz w:val="22"/>
          <w:szCs w:val="22"/>
        </w:rPr>
        <w:t xml:space="preserve"> Box 109650</w:t>
      </w:r>
      <w:smartTag w:uri="urn:schemas-microsoft-com:office:smarttags" w:element="Street"/>
      <w:smartTag w:uri="urn:schemas-microsoft-com:office:smarttags" w:element="address"/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3C9785B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723D9AD">
              <v:line id="Line 8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from="25.05pt,5.35pt" to="196.05pt,5.35pt" w14:anchorId="13ECC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3C9785B">
        <w:rPr>
          <w:sz w:val="22"/>
          <w:szCs w:val="22"/>
        </w:rPr>
        <w:t>(561) 775-9595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E6A98C9">
              <v:rect id="Rectangle 5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8" filled="f" stroked="f" strokeweight="0" w14:anchorId="435E5C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>
                <v:textbox inset="0,0,0,0">
                  <w:txbxContent>
                    <w:p w:rsidRPr="001E74AD" w:rsidR="00F166CA" w:rsidRDefault="00F166CA" w14:paraId="7DBD7701" w14:textId="77777777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1FEFEDA2" w:rsidR="00976EE6" w:rsidRDefault="00EB5182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>February 1</w:t>
      </w:r>
      <w:r w:rsidR="00DA7F8B">
        <w:rPr>
          <w:sz w:val="24"/>
          <w:szCs w:val="24"/>
        </w:rPr>
        <w:t>0</w:t>
      </w:r>
      <w:r w:rsidR="00FA528D">
        <w:rPr>
          <w:sz w:val="24"/>
          <w:szCs w:val="24"/>
        </w:rPr>
        <w:t>, 20</w:t>
      </w:r>
      <w:r w:rsidR="00B122B6">
        <w:rPr>
          <w:sz w:val="24"/>
          <w:szCs w:val="24"/>
        </w:rPr>
        <w:t>2</w:t>
      </w:r>
      <w:r w:rsidR="004D3CCB">
        <w:rPr>
          <w:sz w:val="24"/>
          <w:szCs w:val="24"/>
        </w:rPr>
        <w:t>4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0FEFCC4E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>Dear Sisters and Brothers in Christ: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8A75157" w14:textId="5E064F48" w:rsidR="00B65628" w:rsidRDefault="00273443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28F36266">
        <w:rPr>
          <w:sz w:val="24"/>
          <w:szCs w:val="24"/>
        </w:rPr>
        <w:t xml:space="preserve">Next weekend, February </w:t>
      </w:r>
      <w:r w:rsidR="004D56D5" w:rsidRPr="28F36266">
        <w:rPr>
          <w:sz w:val="24"/>
          <w:szCs w:val="24"/>
        </w:rPr>
        <w:t>1</w:t>
      </w:r>
      <w:r w:rsidR="004D3CCB" w:rsidRPr="28F36266">
        <w:rPr>
          <w:sz w:val="24"/>
          <w:szCs w:val="24"/>
        </w:rPr>
        <w:t>7/1</w:t>
      </w:r>
      <w:r w:rsidR="00B65628" w:rsidRPr="28F36266">
        <w:rPr>
          <w:sz w:val="24"/>
          <w:szCs w:val="24"/>
        </w:rPr>
        <w:t>8</w:t>
      </w:r>
      <w:r w:rsidR="00A547CD" w:rsidRPr="28F36266">
        <w:rPr>
          <w:sz w:val="24"/>
          <w:szCs w:val="24"/>
        </w:rPr>
        <w:t xml:space="preserve">, </w:t>
      </w:r>
      <w:r w:rsidR="002046C2" w:rsidRPr="28F36266">
        <w:rPr>
          <w:sz w:val="24"/>
          <w:szCs w:val="24"/>
        </w:rPr>
        <w:t xml:space="preserve">a collection </w:t>
      </w:r>
      <w:r w:rsidR="004D3CCB" w:rsidRPr="28F36266">
        <w:rPr>
          <w:sz w:val="24"/>
          <w:szCs w:val="24"/>
        </w:rPr>
        <w:t xml:space="preserve">will be taken up in </w:t>
      </w:r>
      <w:r w:rsidR="1CA5F718" w:rsidRPr="28F36266">
        <w:rPr>
          <w:sz w:val="24"/>
          <w:szCs w:val="24"/>
        </w:rPr>
        <w:t xml:space="preserve">the </w:t>
      </w:r>
      <w:r w:rsidR="004D3CCB" w:rsidRPr="28F36266">
        <w:rPr>
          <w:sz w:val="24"/>
          <w:szCs w:val="24"/>
        </w:rPr>
        <w:t xml:space="preserve">parishes of the Diocese of Palm Beach </w:t>
      </w:r>
      <w:r w:rsidR="002046C2" w:rsidRPr="28F36266">
        <w:rPr>
          <w:sz w:val="24"/>
          <w:szCs w:val="24"/>
        </w:rPr>
        <w:t xml:space="preserve">to support our local priests who </w:t>
      </w:r>
      <w:r w:rsidR="00E75384" w:rsidRPr="28F36266">
        <w:rPr>
          <w:sz w:val="24"/>
          <w:szCs w:val="24"/>
        </w:rPr>
        <w:t>are living in retirement, many of whom continue to serve the Church in various ministries</w:t>
      </w:r>
      <w:r w:rsidR="002046C2" w:rsidRPr="28F36266">
        <w:rPr>
          <w:sz w:val="24"/>
          <w:szCs w:val="24"/>
        </w:rPr>
        <w:t xml:space="preserve">. </w:t>
      </w:r>
      <w:r w:rsidR="004D3CCB" w:rsidRPr="28F36266">
        <w:rPr>
          <w:sz w:val="24"/>
          <w:szCs w:val="24"/>
        </w:rPr>
        <w:t xml:space="preserve">Funds received </w:t>
      </w:r>
      <w:r w:rsidR="002D3DF7" w:rsidRPr="28F36266">
        <w:rPr>
          <w:sz w:val="24"/>
          <w:szCs w:val="24"/>
        </w:rPr>
        <w:t>from th</w:t>
      </w:r>
      <w:r w:rsidR="00E75384" w:rsidRPr="28F36266">
        <w:rPr>
          <w:sz w:val="24"/>
          <w:szCs w:val="24"/>
        </w:rPr>
        <w:t xml:space="preserve">is special </w:t>
      </w:r>
      <w:r w:rsidR="002D3DF7" w:rsidRPr="28F36266">
        <w:rPr>
          <w:sz w:val="24"/>
          <w:szCs w:val="24"/>
        </w:rPr>
        <w:t>collection help</w:t>
      </w:r>
      <w:r w:rsidR="004D3CCB" w:rsidRPr="28F36266">
        <w:rPr>
          <w:sz w:val="24"/>
          <w:szCs w:val="24"/>
        </w:rPr>
        <w:t xml:space="preserve"> </w:t>
      </w:r>
      <w:r w:rsidR="002D3DF7" w:rsidRPr="28F36266">
        <w:rPr>
          <w:sz w:val="24"/>
          <w:szCs w:val="24"/>
        </w:rPr>
        <w:t xml:space="preserve">support the priests </w:t>
      </w:r>
      <w:r w:rsidR="00E75384" w:rsidRPr="28F36266">
        <w:rPr>
          <w:sz w:val="24"/>
          <w:szCs w:val="24"/>
        </w:rPr>
        <w:t>who have faithfully served ou</w:t>
      </w:r>
      <w:r w:rsidR="00B65628" w:rsidRPr="28F36266">
        <w:rPr>
          <w:sz w:val="24"/>
          <w:szCs w:val="24"/>
        </w:rPr>
        <w:t xml:space="preserve">r </w:t>
      </w:r>
      <w:r w:rsidR="00E75384" w:rsidRPr="28F36266">
        <w:rPr>
          <w:sz w:val="24"/>
          <w:szCs w:val="24"/>
        </w:rPr>
        <w:t>D</w:t>
      </w:r>
      <w:r w:rsidR="00B65628" w:rsidRPr="28F36266">
        <w:rPr>
          <w:sz w:val="24"/>
          <w:szCs w:val="24"/>
        </w:rPr>
        <w:t>iocese</w:t>
      </w:r>
      <w:r w:rsidR="00E75384" w:rsidRPr="28F36266">
        <w:rPr>
          <w:sz w:val="24"/>
          <w:szCs w:val="24"/>
        </w:rPr>
        <w:t xml:space="preserve"> for decades and </w:t>
      </w:r>
      <w:r w:rsidR="00B65628" w:rsidRPr="28F36266">
        <w:rPr>
          <w:sz w:val="24"/>
          <w:szCs w:val="24"/>
        </w:rPr>
        <w:t>remain</w:t>
      </w:r>
      <w:r w:rsidR="002D3DF7" w:rsidRPr="28F36266">
        <w:rPr>
          <w:sz w:val="24"/>
          <w:szCs w:val="24"/>
        </w:rPr>
        <w:t xml:space="preserve"> valued members</w:t>
      </w:r>
      <w:r w:rsidR="66A0DC23" w:rsidRPr="28F36266">
        <w:rPr>
          <w:sz w:val="24"/>
          <w:szCs w:val="24"/>
        </w:rPr>
        <w:t xml:space="preserve"> of the presbyterate</w:t>
      </w:r>
      <w:r w:rsidR="00B65628" w:rsidRPr="28F36266">
        <w:rPr>
          <w:sz w:val="24"/>
          <w:szCs w:val="24"/>
        </w:rPr>
        <w:t xml:space="preserve">. </w:t>
      </w:r>
    </w:p>
    <w:p w14:paraId="3E0C7AF3" w14:textId="77777777" w:rsidR="00B65628" w:rsidRDefault="00B65628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3FDD7BCC" w14:textId="61FB5479" w:rsidR="004F7837" w:rsidRDefault="0023720E" w:rsidP="28F36266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28F36266">
        <w:rPr>
          <w:sz w:val="24"/>
          <w:szCs w:val="24"/>
        </w:rPr>
        <w:t xml:space="preserve">Your </w:t>
      </w:r>
      <w:r w:rsidR="2DF2EB68" w:rsidRPr="28F36266">
        <w:rPr>
          <w:sz w:val="24"/>
          <w:szCs w:val="24"/>
        </w:rPr>
        <w:t xml:space="preserve">loving </w:t>
      </w:r>
      <w:r w:rsidRPr="28F36266">
        <w:rPr>
          <w:sz w:val="24"/>
          <w:szCs w:val="24"/>
        </w:rPr>
        <w:t xml:space="preserve">support of </w:t>
      </w:r>
      <w:r w:rsidR="003A7C7B" w:rsidRPr="28F36266">
        <w:rPr>
          <w:sz w:val="24"/>
          <w:szCs w:val="24"/>
        </w:rPr>
        <w:t xml:space="preserve">our retired </w:t>
      </w:r>
      <w:r w:rsidRPr="28F36266">
        <w:rPr>
          <w:sz w:val="24"/>
          <w:szCs w:val="24"/>
        </w:rPr>
        <w:t>priests</w:t>
      </w:r>
      <w:r w:rsidR="00BE212E" w:rsidRPr="28F36266">
        <w:rPr>
          <w:sz w:val="24"/>
          <w:szCs w:val="24"/>
        </w:rPr>
        <w:t>,</w:t>
      </w:r>
      <w:r w:rsidR="003A7C7B" w:rsidRPr="28F36266">
        <w:rPr>
          <w:sz w:val="24"/>
          <w:szCs w:val="24"/>
        </w:rPr>
        <w:t xml:space="preserve"> through your prayer</w:t>
      </w:r>
      <w:r w:rsidR="00B74BBD" w:rsidRPr="28F36266">
        <w:rPr>
          <w:sz w:val="24"/>
          <w:szCs w:val="24"/>
        </w:rPr>
        <w:t>s</w:t>
      </w:r>
      <w:r w:rsidR="003A7C7B" w:rsidRPr="28F36266">
        <w:rPr>
          <w:sz w:val="24"/>
          <w:szCs w:val="24"/>
        </w:rPr>
        <w:t xml:space="preserve"> and </w:t>
      </w:r>
      <w:r w:rsidR="000F79F3" w:rsidRPr="28F36266">
        <w:rPr>
          <w:sz w:val="24"/>
          <w:szCs w:val="24"/>
        </w:rPr>
        <w:t>genero</w:t>
      </w:r>
      <w:r w:rsidR="001648FE" w:rsidRPr="28F36266">
        <w:rPr>
          <w:sz w:val="24"/>
          <w:szCs w:val="24"/>
        </w:rPr>
        <w:t>us financial assistance</w:t>
      </w:r>
      <w:r w:rsidR="00BE212E" w:rsidRPr="28F36266">
        <w:rPr>
          <w:sz w:val="24"/>
          <w:szCs w:val="24"/>
        </w:rPr>
        <w:t>,</w:t>
      </w:r>
      <w:r w:rsidR="000F79F3" w:rsidRPr="28F36266">
        <w:rPr>
          <w:sz w:val="24"/>
          <w:szCs w:val="24"/>
        </w:rPr>
        <w:t xml:space="preserve"> </w:t>
      </w:r>
      <w:r w:rsidRPr="28F36266">
        <w:rPr>
          <w:sz w:val="24"/>
          <w:szCs w:val="24"/>
        </w:rPr>
        <w:t xml:space="preserve">is </w:t>
      </w:r>
      <w:r w:rsidR="0B1EC462" w:rsidRPr="28F36266">
        <w:rPr>
          <w:sz w:val="24"/>
          <w:szCs w:val="24"/>
        </w:rPr>
        <w:t>appreciated</w:t>
      </w:r>
      <w:r w:rsidRPr="28F36266">
        <w:rPr>
          <w:sz w:val="24"/>
          <w:szCs w:val="24"/>
        </w:rPr>
        <w:t xml:space="preserve">. </w:t>
      </w:r>
      <w:r w:rsidR="367E2571" w:rsidRPr="28F36266">
        <w:rPr>
          <w:sz w:val="24"/>
          <w:szCs w:val="24"/>
        </w:rPr>
        <w:t xml:space="preserve">Thank you for your kindness to our retired priests, who graciously give of themselves in service to the people of God. </w:t>
      </w:r>
    </w:p>
    <w:p w14:paraId="3592FC99" w14:textId="13A69E22" w:rsidR="004F7837" w:rsidRDefault="004F7837" w:rsidP="28F36266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7556A42F" w:rsidR="004F7837" w:rsidRDefault="367E2571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28F36266">
        <w:rPr>
          <w:sz w:val="24"/>
          <w:szCs w:val="24"/>
        </w:rPr>
        <w:t xml:space="preserve">May God continue to bless you with every grace and </w:t>
      </w:r>
      <w:r w:rsidR="24CFC84D" w:rsidRPr="28F36266">
        <w:rPr>
          <w:sz w:val="24"/>
          <w:szCs w:val="24"/>
        </w:rPr>
        <w:t>strength and</w:t>
      </w:r>
      <w:r w:rsidRPr="28F36266">
        <w:rPr>
          <w:sz w:val="24"/>
          <w:szCs w:val="24"/>
        </w:rPr>
        <w:t xml:space="preserve"> may our Blessed Mother always intercede for you</w:t>
      </w:r>
      <w:r w:rsidR="00B65628" w:rsidRPr="28F36266">
        <w:rPr>
          <w:sz w:val="24"/>
          <w:szCs w:val="24"/>
        </w:rPr>
        <w:t>.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7777777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31E3CC2F" w14:textId="59AB1362" w:rsidR="00B17CBF" w:rsidRDefault="00B17CBF" w:rsidP="00D65A3E">
      <w:pPr>
        <w:ind w:left="2880" w:firstLine="720"/>
        <w:rPr>
          <w:sz w:val="24"/>
          <w:szCs w:val="24"/>
        </w:rPr>
      </w:pPr>
      <w:r w:rsidRPr="008C28BC">
        <w:rPr>
          <w:sz w:val="24"/>
          <w:szCs w:val="24"/>
        </w:rPr>
        <w:t>Sincerely yours in Christ,</w:t>
      </w:r>
    </w:p>
    <w:p w14:paraId="5CBD0AFD" w14:textId="77777777" w:rsidR="00897CA3" w:rsidRPr="008C28BC" w:rsidRDefault="00897CA3" w:rsidP="00D65A3E">
      <w:pPr>
        <w:ind w:left="2880" w:firstLine="720"/>
        <w:rPr>
          <w:sz w:val="24"/>
          <w:szCs w:val="24"/>
        </w:rPr>
      </w:pPr>
    </w:p>
    <w:p w14:paraId="4B5F78C6" w14:textId="37F79656" w:rsidR="00B17CBF" w:rsidRPr="008C28BC" w:rsidRDefault="009E7353" w:rsidP="009E7353">
      <w:pPr>
        <w:ind w:left="288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6769F899" wp14:editId="6772F9DE">
            <wp:extent cx="2886075" cy="571500"/>
            <wp:effectExtent l="0" t="0" r="9525" b="0"/>
            <wp:docPr id="1567566679" name="Picture 1567566679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CEF" w14:textId="77777777" w:rsidR="00B17CBF" w:rsidRDefault="00B17CBF" w:rsidP="28F36266">
      <w:pPr>
        <w:ind w:left="2880" w:firstLine="720"/>
        <w:rPr>
          <w:sz w:val="24"/>
          <w:szCs w:val="24"/>
        </w:rPr>
      </w:pP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311489A3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A547CD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FEBRUARY </w:t>
      </w:r>
      <w:r w:rsidR="00420354">
        <w:rPr>
          <w:b/>
          <w:sz w:val="24"/>
          <w:szCs w:val="24"/>
        </w:rPr>
        <w:t>1</w:t>
      </w:r>
      <w:r w:rsidR="004D3CCB">
        <w:rPr>
          <w:b/>
          <w:sz w:val="24"/>
          <w:szCs w:val="24"/>
        </w:rPr>
        <w:t>0</w:t>
      </w:r>
      <w:r w:rsidR="00420354">
        <w:rPr>
          <w:b/>
          <w:sz w:val="24"/>
          <w:szCs w:val="24"/>
        </w:rPr>
        <w:t>/1</w:t>
      </w:r>
      <w:r w:rsidR="004D3CC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, 202</w:t>
      </w:r>
      <w:r w:rsidR="004D3CCB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FEBRUARY </w:t>
      </w:r>
      <w:r w:rsidR="00A328C6">
        <w:rPr>
          <w:b/>
          <w:sz w:val="24"/>
          <w:szCs w:val="24"/>
        </w:rPr>
        <w:t>1</w:t>
      </w:r>
      <w:r w:rsidR="004D3CCB">
        <w:rPr>
          <w:b/>
          <w:sz w:val="24"/>
          <w:szCs w:val="24"/>
        </w:rPr>
        <w:t>7</w:t>
      </w:r>
      <w:r w:rsidR="00C244B3">
        <w:rPr>
          <w:b/>
          <w:sz w:val="24"/>
          <w:szCs w:val="24"/>
        </w:rPr>
        <w:t>/</w:t>
      </w:r>
      <w:r w:rsidR="00B65628">
        <w:rPr>
          <w:b/>
          <w:sz w:val="24"/>
          <w:szCs w:val="24"/>
        </w:rPr>
        <w:t>1</w:t>
      </w:r>
      <w:r w:rsidR="004D3CCB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, 202</w:t>
      </w:r>
      <w:r w:rsidR="004D3CCB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>. YOU ARE WELCOME TO READ THE LETTER TO PARISHIONERS</w:t>
      </w:r>
      <w:r w:rsidR="00AF7B88"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Default="00F166CA" w:rsidP="00B17CBF">
      <w:pPr>
        <w:rPr>
          <w:sz w:val="24"/>
          <w:szCs w:val="24"/>
        </w:rPr>
      </w:pPr>
    </w:p>
    <w:p w14:paraId="66F68CF7" w14:textId="77777777" w:rsidR="007821AA" w:rsidRDefault="007821AA" w:rsidP="00B17CBF">
      <w:pPr>
        <w:rPr>
          <w:sz w:val="24"/>
          <w:szCs w:val="24"/>
        </w:rPr>
      </w:pPr>
    </w:p>
    <w:p w14:paraId="71537E05" w14:textId="77777777" w:rsidR="007821AA" w:rsidRDefault="007821AA" w:rsidP="00B17CBF">
      <w:pPr>
        <w:rPr>
          <w:sz w:val="24"/>
          <w:szCs w:val="24"/>
        </w:rPr>
      </w:pPr>
    </w:p>
    <w:p w14:paraId="1A2BBF0C" w14:textId="77777777" w:rsidR="007821AA" w:rsidRDefault="007821AA" w:rsidP="00B17CBF">
      <w:pPr>
        <w:rPr>
          <w:sz w:val="24"/>
          <w:szCs w:val="24"/>
        </w:rPr>
      </w:pPr>
    </w:p>
    <w:p w14:paraId="73E86C66" w14:textId="77777777" w:rsidR="007821AA" w:rsidRDefault="007821AA" w:rsidP="00B17CBF">
      <w:pPr>
        <w:rPr>
          <w:sz w:val="24"/>
          <w:szCs w:val="24"/>
        </w:rPr>
      </w:pPr>
    </w:p>
    <w:p w14:paraId="3EA8C15D" w14:textId="77777777" w:rsidR="00B168AE" w:rsidRPr="00182B5C" w:rsidRDefault="00B168AE" w:rsidP="00B168AE">
      <w:pPr>
        <w:rPr>
          <w:b/>
          <w:sz w:val="24"/>
          <w:szCs w:val="24"/>
          <w:lang w:val="es-CO"/>
        </w:rPr>
      </w:pPr>
    </w:p>
    <w:p w14:paraId="21D132ED" w14:textId="77777777" w:rsidR="00A709C6" w:rsidRPr="00B168AE" w:rsidRDefault="00A709C6" w:rsidP="00A709C6">
      <w:pPr>
        <w:rPr>
          <w:sz w:val="24"/>
          <w:szCs w:val="24"/>
          <w:lang w:val="es-CO"/>
        </w:rPr>
      </w:pPr>
    </w:p>
    <w:p w14:paraId="71F9F206" w14:textId="77777777" w:rsidR="00B168AE" w:rsidRPr="00B168AE" w:rsidRDefault="00B168AE" w:rsidP="00A709C6">
      <w:pPr>
        <w:rPr>
          <w:sz w:val="24"/>
          <w:szCs w:val="24"/>
          <w:lang w:val="es-CO"/>
        </w:rPr>
      </w:pPr>
    </w:p>
    <w:sectPr w:rsidR="00B168AE" w:rsidRPr="00B168AE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B38F26-D40A-4EF7-808E-D5CA49D75042}"/>
    <w:embedBold r:id="rId2" w:fontKey="{90FB3005-5DD5-48F7-A7C1-0BE1024B00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B2E95F97-6543-4275-893A-F364175ED8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5C03DA5-5CC8-4F3B-BCD5-ED261474E8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A03A914-ACB2-4F53-A462-DB8B2865CFE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72AD892C-0D85-4B2C-84EE-619C99FBC98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C18C3DAB-691F-4659-A95A-BEE540A65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7C6A5CB-5176-42ED-9054-268B870E3C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E3705C-099D-469A-8D1E-14C05A700E7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C96F596-6BFB-426F-91CF-FFC0D32FE7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BF03347-82C7-401F-8383-FFB589402E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11CADDE-C73B-426F-BBC8-B268179712DE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oSjw71b" int2:invalidationBookmarkName="" int2:hashCode="Ld+hujRWgGz+dr" int2:id="GgpSBq5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8518E"/>
    <w:rsid w:val="00185289"/>
    <w:rsid w:val="00196150"/>
    <w:rsid w:val="001C7CAF"/>
    <w:rsid w:val="001D2930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754C"/>
    <w:rsid w:val="0023720E"/>
    <w:rsid w:val="002401B2"/>
    <w:rsid w:val="002401FB"/>
    <w:rsid w:val="002410E5"/>
    <w:rsid w:val="0024216C"/>
    <w:rsid w:val="00257731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E5F49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3CCB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21AA"/>
    <w:rsid w:val="007851CE"/>
    <w:rsid w:val="007928AC"/>
    <w:rsid w:val="007A4F8A"/>
    <w:rsid w:val="007C0E49"/>
    <w:rsid w:val="007D06A0"/>
    <w:rsid w:val="007D0777"/>
    <w:rsid w:val="008059E4"/>
    <w:rsid w:val="008076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97CA3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353"/>
    <w:rsid w:val="009E7C58"/>
    <w:rsid w:val="009F3BFA"/>
    <w:rsid w:val="00A154CA"/>
    <w:rsid w:val="00A261ED"/>
    <w:rsid w:val="00A328C6"/>
    <w:rsid w:val="00A547CD"/>
    <w:rsid w:val="00A65C85"/>
    <w:rsid w:val="00A709C6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68AE"/>
    <w:rsid w:val="00B17CBF"/>
    <w:rsid w:val="00B37553"/>
    <w:rsid w:val="00B524F7"/>
    <w:rsid w:val="00B52F93"/>
    <w:rsid w:val="00B65628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5A3E"/>
    <w:rsid w:val="00D766FE"/>
    <w:rsid w:val="00D92E1D"/>
    <w:rsid w:val="00D93DD2"/>
    <w:rsid w:val="00DA1C61"/>
    <w:rsid w:val="00DA7F8B"/>
    <w:rsid w:val="00DB665D"/>
    <w:rsid w:val="00DC149F"/>
    <w:rsid w:val="00DD51D6"/>
    <w:rsid w:val="00DE376E"/>
    <w:rsid w:val="00DF20A0"/>
    <w:rsid w:val="00DF4456"/>
    <w:rsid w:val="00E02632"/>
    <w:rsid w:val="00E058B9"/>
    <w:rsid w:val="00E07655"/>
    <w:rsid w:val="00E11B81"/>
    <w:rsid w:val="00E44D90"/>
    <w:rsid w:val="00E475F2"/>
    <w:rsid w:val="00E50372"/>
    <w:rsid w:val="00E51835"/>
    <w:rsid w:val="00E75384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7592A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  <w:rsid w:val="0249969D"/>
    <w:rsid w:val="03C9785B"/>
    <w:rsid w:val="0B1EC462"/>
    <w:rsid w:val="0F7F6B1E"/>
    <w:rsid w:val="14CB0344"/>
    <w:rsid w:val="1ADD546C"/>
    <w:rsid w:val="1CA5F718"/>
    <w:rsid w:val="1D76CD84"/>
    <w:rsid w:val="20449B7A"/>
    <w:rsid w:val="20517DEA"/>
    <w:rsid w:val="24CFC84D"/>
    <w:rsid w:val="28F36266"/>
    <w:rsid w:val="29C66221"/>
    <w:rsid w:val="2DF2EB68"/>
    <w:rsid w:val="367E2571"/>
    <w:rsid w:val="45930662"/>
    <w:rsid w:val="587C857F"/>
    <w:rsid w:val="5D0E171A"/>
    <w:rsid w:val="66A0DC23"/>
    <w:rsid w:val="77E79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709C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709C6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B168A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583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850331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14349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002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65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1546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07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1206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5240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0112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9390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014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91453B-3800-4B1A-82CC-3D08E82BFE48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88F7B589-D772-4659-A807-1A6D663794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D29C27-0439-41C2-AC79-D2AA4EB42ABB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236</Words>
  <Characters>1246</Characters>
  <Application>Microsoft Office Word</Application>
  <DocSecurity>0</DocSecurity>
  <Lines>49</Lines>
  <Paragraphs>15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9</cp:revision>
  <cp:lastPrinted>2024-01-17T20:23:00Z</cp:lastPrinted>
  <dcterms:created xsi:type="dcterms:W3CDTF">2024-01-17T20:26:00Z</dcterms:created>
  <dcterms:modified xsi:type="dcterms:W3CDTF">2024-02-13T16:00:00Z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