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F262C6" w14:textId="77777777" w:rsidR="008E35D3" w:rsidRDefault="008E35D3">
      <w:pPr>
        <w:widowControl w:val="0"/>
        <w:jc w:val="both"/>
      </w:pPr>
    </w:p>
    <w:p w14:paraId="3BC402D9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9AE0C28" w14:textId="77777777" w:rsidR="000B411F" w:rsidRDefault="0018528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D3780E6" wp14:editId="4558BB24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248410" cy="1449070"/>
                <wp:effectExtent l="0" t="0" r="0" b="0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8410" cy="144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72880" w14:textId="77777777" w:rsidR="00F166CA" w:rsidRDefault="00F166CA">
                            <w:r w:rsidRPr="00936B8B">
                              <w:rPr>
                                <w:noProof/>
                              </w:rPr>
                              <w:drawing>
                                <wp:inline distT="0" distB="0" distL="0" distR="0" wp14:anchorId="07364802" wp14:editId="48752342">
                                  <wp:extent cx="1066800" cy="1356360"/>
                                  <wp:effectExtent l="0" t="0" r="0" b="0"/>
                                  <wp:docPr id="1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356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3780E6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.05pt;margin-top:8.1pt;width:98.3pt;height:114.1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" filled="f" stroked="f">
                <v:textbox style="mso-fit-shape-to-text:t">
                  <w:txbxContent>
                    <w:p w14:paraId="2BF72880" w14:textId="77777777" w:rsidR="00F166CA" w:rsidRDefault="00F166CA">
                      <w:r w:rsidRPr="00936B8B">
                        <w:rPr>
                          <w:noProof/>
                        </w:rPr>
                        <w:drawing>
                          <wp:inline distT="0" distB="0" distL="0" distR="0" wp14:anchorId="07364802" wp14:editId="48752342">
                            <wp:extent cx="1066800" cy="1356360"/>
                            <wp:effectExtent l="0" t="0" r="0" b="0"/>
                            <wp:docPr id="1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356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1" layoutInCell="1" allowOverlap="1" wp14:anchorId="781027C5" wp14:editId="1ED2ACA6">
                <wp:simplePos x="0" y="0"/>
                <wp:positionH relativeFrom="margin">
                  <wp:posOffset>4707890</wp:posOffset>
                </wp:positionH>
                <wp:positionV relativeFrom="paragraph">
                  <wp:posOffset>633730</wp:posOffset>
                </wp:positionV>
                <wp:extent cx="1883410" cy="546100"/>
                <wp:effectExtent l="0" t="0" r="2540" b="635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341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B795C" w14:textId="77777777" w:rsidR="00F166CA" w:rsidRPr="001E74AD" w:rsidRDefault="00F166CA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1027C5" id="Rectangle 4" o:spid="_x0000_s1027" style="position:absolute;margin-left:370.7pt;margin-top:49.9pt;width:148.3pt;height:43pt;z-index:-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" filled="f" stroked="f" strokeweight="0">
                <v:textbox inset="0,0,0,0">
                  <w:txbxContent>
                    <w:p w14:paraId="299B795C" w14:textId="77777777" w:rsidR="00F166CA" w:rsidRPr="001E74AD" w:rsidRDefault="00F166CA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4C8B805C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EC81D45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179D5B" w14:textId="77777777" w:rsidR="001E74AD" w:rsidRPr="001E74AD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 • 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FC9C39" w14:textId="77777777" w:rsidR="001E74AD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780233C2" w14:textId="77777777" w:rsidR="001E74AD" w:rsidRPr="00C16A1A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18"/>
          <w:szCs w:val="18"/>
        </w:rPr>
      </w:pPr>
    </w:p>
    <w:p w14:paraId="07889FD4" w14:textId="77777777" w:rsidR="001E74AD" w:rsidRPr="001E74AD" w:rsidRDefault="00185289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13362E5B" wp14:editId="209D0891">
                <wp:simplePos x="0" y="0"/>
                <wp:positionH relativeFrom="column">
                  <wp:posOffset>318135</wp:posOffset>
                </wp:positionH>
                <wp:positionV relativeFrom="paragraph">
                  <wp:posOffset>67944</wp:posOffset>
                </wp:positionV>
                <wp:extent cx="2171700" cy="0"/>
                <wp:effectExtent l="0" t="0" r="19050" b="19050"/>
                <wp:wrapNone/>
                <wp:docPr id="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756873" id="Line 8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1F682F5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AED776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0A468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C40144A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15728AA" w14:textId="77777777" w:rsidR="008E35D3" w:rsidRDefault="0018528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1" layoutInCell="1" allowOverlap="1" wp14:anchorId="435E5C4C" wp14:editId="16079D3D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0" t="0" r="3810" b="0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F6281" w14:textId="77777777" w:rsidR="00F166CA" w:rsidRPr="001E74AD" w:rsidRDefault="00F166CA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E5C4C" id="Rectangle 5" o:spid="_x0000_s1028" style="position:absolute;margin-left:157.05pt;margin-top:-76.4pt;width:190.2pt;height:28.5pt;z-index:-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49FF6281" w14:textId="77777777" w:rsidR="00F166CA" w:rsidRPr="001E74AD" w:rsidRDefault="00F166CA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6572C0A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AF2CD2F" w14:textId="77777777" w:rsidR="008543EF" w:rsidRDefault="008543E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52A2909" w14:textId="071F68DA" w:rsidR="00B3761C" w:rsidRPr="006E63A1" w:rsidRDefault="00B3761C" w:rsidP="003C261B">
      <w:pPr>
        <w:ind w:firstLine="4230"/>
        <w:rPr>
          <w:sz w:val="24"/>
          <w:szCs w:val="24"/>
          <w:lang w:val="es-CO"/>
        </w:rPr>
      </w:pPr>
      <w:r w:rsidRPr="006E63A1">
        <w:rPr>
          <w:sz w:val="24"/>
          <w:szCs w:val="24"/>
          <w:lang w:val="es-CO"/>
        </w:rPr>
        <w:t>11 de abril de 2025</w:t>
      </w:r>
    </w:p>
    <w:p w14:paraId="02A6471E" w14:textId="77777777" w:rsidR="00B3761C" w:rsidRPr="006E63A1" w:rsidRDefault="00B3761C" w:rsidP="00B17CBF">
      <w:pPr>
        <w:rPr>
          <w:sz w:val="24"/>
          <w:szCs w:val="24"/>
          <w:lang w:val="es-CO"/>
        </w:rPr>
      </w:pPr>
    </w:p>
    <w:p w14:paraId="4562602E" w14:textId="250DDD29" w:rsidR="00B3761C" w:rsidRPr="00B3761C" w:rsidRDefault="00B3761C" w:rsidP="00B3761C">
      <w:pPr>
        <w:rPr>
          <w:sz w:val="24"/>
          <w:szCs w:val="24"/>
          <w:lang w:val="es-CO"/>
        </w:rPr>
      </w:pPr>
      <w:r w:rsidRPr="00B3761C">
        <w:rPr>
          <w:sz w:val="24"/>
          <w:szCs w:val="24"/>
          <w:lang w:val="es-CO"/>
        </w:rPr>
        <w:t>Querid</w:t>
      </w:r>
      <w:r>
        <w:rPr>
          <w:sz w:val="24"/>
          <w:szCs w:val="24"/>
          <w:lang w:val="es-CO"/>
        </w:rPr>
        <w:t>o</w:t>
      </w:r>
      <w:r w:rsidRPr="00B3761C">
        <w:rPr>
          <w:sz w:val="24"/>
          <w:szCs w:val="24"/>
          <w:lang w:val="es-CO"/>
        </w:rPr>
        <w:t>s Herman</w:t>
      </w:r>
      <w:r>
        <w:rPr>
          <w:sz w:val="24"/>
          <w:szCs w:val="24"/>
          <w:lang w:val="es-CO"/>
        </w:rPr>
        <w:t>o</w:t>
      </w:r>
      <w:r w:rsidRPr="00B3761C">
        <w:rPr>
          <w:sz w:val="24"/>
          <w:szCs w:val="24"/>
          <w:lang w:val="es-CO"/>
        </w:rPr>
        <w:t>s y Herman</w:t>
      </w:r>
      <w:r>
        <w:rPr>
          <w:sz w:val="24"/>
          <w:szCs w:val="24"/>
          <w:lang w:val="es-CO"/>
        </w:rPr>
        <w:t>a</w:t>
      </w:r>
      <w:r w:rsidRPr="00B3761C">
        <w:rPr>
          <w:sz w:val="24"/>
          <w:szCs w:val="24"/>
          <w:lang w:val="es-CO"/>
        </w:rPr>
        <w:t>s en Cristo:</w:t>
      </w:r>
    </w:p>
    <w:p w14:paraId="6A109867" w14:textId="77777777" w:rsidR="00B3761C" w:rsidRPr="00B3761C" w:rsidRDefault="00B3761C" w:rsidP="00B3761C">
      <w:pPr>
        <w:rPr>
          <w:sz w:val="24"/>
          <w:szCs w:val="24"/>
          <w:lang w:val="es-CO"/>
        </w:rPr>
      </w:pPr>
    </w:p>
    <w:p w14:paraId="4F432C17" w14:textId="1348B829" w:rsidR="00B3761C" w:rsidRDefault="00B3761C" w:rsidP="00B3761C">
      <w:pPr>
        <w:ind w:firstLine="720"/>
        <w:rPr>
          <w:sz w:val="24"/>
          <w:szCs w:val="24"/>
          <w:lang w:val="es-CO"/>
        </w:rPr>
      </w:pPr>
      <w:r w:rsidRPr="00B3761C">
        <w:rPr>
          <w:sz w:val="24"/>
          <w:szCs w:val="24"/>
          <w:lang w:val="es-CO"/>
        </w:rPr>
        <w:t xml:space="preserve">Cada año, nuestro Santo Padre pide a los feligreses que contribuyan a la </w:t>
      </w:r>
      <w:r w:rsidR="00184BD9">
        <w:rPr>
          <w:sz w:val="24"/>
          <w:szCs w:val="24"/>
          <w:lang w:val="es-CO"/>
        </w:rPr>
        <w:t>C</w:t>
      </w:r>
      <w:r w:rsidRPr="00B3761C">
        <w:rPr>
          <w:sz w:val="24"/>
          <w:szCs w:val="24"/>
          <w:lang w:val="es-CO"/>
        </w:rPr>
        <w:t>olecta</w:t>
      </w:r>
      <w:r w:rsidR="00184BD9">
        <w:rPr>
          <w:sz w:val="24"/>
          <w:szCs w:val="24"/>
          <w:lang w:val="es-CO"/>
        </w:rPr>
        <w:t xml:space="preserve"> P</w:t>
      </w:r>
      <w:r w:rsidRPr="00B3761C">
        <w:rPr>
          <w:sz w:val="24"/>
          <w:szCs w:val="24"/>
          <w:lang w:val="es-CO"/>
        </w:rPr>
        <w:t>ontificia del Viernes Santo, que busca fortalecer la presencia cristiana en Tierra Santa, apoyar el ministerio en sus santuarios</w:t>
      </w:r>
      <w:r w:rsidR="00184BD9">
        <w:rPr>
          <w:sz w:val="24"/>
          <w:szCs w:val="24"/>
          <w:lang w:val="es-CO"/>
        </w:rPr>
        <w:t xml:space="preserve"> sagrados</w:t>
      </w:r>
      <w:r w:rsidRPr="00B3761C">
        <w:rPr>
          <w:sz w:val="24"/>
          <w:szCs w:val="24"/>
          <w:lang w:val="es-CO"/>
        </w:rPr>
        <w:t xml:space="preserve"> y parroquias, proveer para la formación y educación en comunidades y escuelas, y financiar las necesidades básicas de todas las personas. La colecta de 2025 se llevará a cabo el Viernes Santo, 18 de abril.</w:t>
      </w:r>
    </w:p>
    <w:p w14:paraId="015918E4" w14:textId="77777777" w:rsidR="00B3761C" w:rsidRDefault="00B3761C" w:rsidP="00B3761C">
      <w:pPr>
        <w:ind w:firstLine="720"/>
        <w:rPr>
          <w:sz w:val="24"/>
          <w:szCs w:val="24"/>
          <w:lang w:val="es-CO"/>
        </w:rPr>
      </w:pPr>
    </w:p>
    <w:p w14:paraId="2CF00952" w14:textId="33578513" w:rsidR="00B3761C" w:rsidRDefault="00B3761C" w:rsidP="00B3761C">
      <w:pPr>
        <w:ind w:firstLine="720"/>
        <w:rPr>
          <w:sz w:val="24"/>
          <w:szCs w:val="24"/>
          <w:lang w:val="es-CO"/>
        </w:rPr>
      </w:pPr>
      <w:r w:rsidRPr="00B3761C">
        <w:rPr>
          <w:sz w:val="24"/>
          <w:szCs w:val="24"/>
          <w:lang w:val="es-CO"/>
        </w:rPr>
        <w:t xml:space="preserve">Su </w:t>
      </w:r>
      <w:r w:rsidR="00184BD9">
        <w:rPr>
          <w:sz w:val="24"/>
          <w:szCs w:val="24"/>
          <w:lang w:val="es-CO"/>
        </w:rPr>
        <w:t>solidaridad</w:t>
      </w:r>
      <w:r w:rsidRPr="00B3761C">
        <w:rPr>
          <w:sz w:val="24"/>
          <w:szCs w:val="24"/>
          <w:lang w:val="es-CO"/>
        </w:rPr>
        <w:t xml:space="preserve"> y generosidad caritativa para la colecta de este año ayudarán a permitir que los cristianos y la Iglesia Católica permanezcan en Tierra Santa, en la misma tierra santificada por la vida, muerte y </w:t>
      </w:r>
      <w:r w:rsidR="006E63A1">
        <w:rPr>
          <w:sz w:val="24"/>
          <w:szCs w:val="24"/>
          <w:lang w:val="es-CO"/>
        </w:rPr>
        <w:t>r</w:t>
      </w:r>
      <w:r w:rsidRPr="00B3761C">
        <w:rPr>
          <w:sz w:val="24"/>
          <w:szCs w:val="24"/>
          <w:lang w:val="es-CO"/>
        </w:rPr>
        <w:t>esurrección de Jesús. Los franciscanos de la Custodia de Tierra Santa ayudan a mantener y salvaguardar los sitios y santuarios sagrados, así como a cuidar de las "piedras vivas" que están presentes entre ellos.</w:t>
      </w:r>
    </w:p>
    <w:p w14:paraId="02D3BFA5" w14:textId="15B6E84A" w:rsidR="00B3761C" w:rsidRPr="00B3761C" w:rsidRDefault="00B3761C" w:rsidP="00B3761C">
      <w:pPr>
        <w:pStyle w:val="NormalWeb"/>
        <w:ind w:firstLine="720"/>
        <w:rPr>
          <w:lang w:val="es-CO"/>
        </w:rPr>
      </w:pPr>
      <w:r w:rsidRPr="00B3761C">
        <w:rPr>
          <w:lang w:val="es-CO"/>
        </w:rPr>
        <w:t xml:space="preserve">Humildemente les pedimos sus oraciones y apoyo financiero para esta colecta anual, tal como lo ha </w:t>
      </w:r>
      <w:r w:rsidR="00184BD9">
        <w:rPr>
          <w:lang w:val="es-CO"/>
        </w:rPr>
        <w:t>promovido</w:t>
      </w:r>
      <w:r w:rsidRPr="00B3761C">
        <w:rPr>
          <w:lang w:val="es-CO"/>
        </w:rPr>
        <w:t xml:space="preserve"> el Papa Francisco. Al apoyar estos esfuerzos, se unen a la Iglesia en Tierra Santa y se convierten en un instrumento de paz en una región </w:t>
      </w:r>
      <w:r w:rsidR="00184BD9">
        <w:rPr>
          <w:lang w:val="es-CO"/>
        </w:rPr>
        <w:t>atribulada</w:t>
      </w:r>
      <w:r w:rsidRPr="00B3761C">
        <w:rPr>
          <w:lang w:val="es-CO"/>
        </w:rPr>
        <w:t>.</w:t>
      </w:r>
    </w:p>
    <w:p w14:paraId="106BE09B" w14:textId="6E7F8FB0" w:rsidR="00B3761C" w:rsidRPr="00B3761C" w:rsidRDefault="00B3761C" w:rsidP="00B3761C">
      <w:pPr>
        <w:ind w:firstLine="720"/>
        <w:rPr>
          <w:sz w:val="24"/>
          <w:szCs w:val="24"/>
          <w:lang w:val="es-CO"/>
        </w:rPr>
      </w:pPr>
      <w:r w:rsidRPr="00B3761C">
        <w:rPr>
          <w:sz w:val="24"/>
          <w:szCs w:val="24"/>
          <w:lang w:val="es-CO"/>
        </w:rPr>
        <w:t xml:space="preserve">Con gratitud por su continua generosidad y con </w:t>
      </w:r>
      <w:r w:rsidR="00184BD9">
        <w:rPr>
          <w:sz w:val="24"/>
          <w:szCs w:val="24"/>
          <w:lang w:val="es-CO"/>
        </w:rPr>
        <w:t>cada</w:t>
      </w:r>
      <w:r w:rsidRPr="00B3761C">
        <w:rPr>
          <w:sz w:val="24"/>
          <w:szCs w:val="24"/>
          <w:lang w:val="es-CO"/>
        </w:rPr>
        <w:t xml:space="preserve"> deseo en oración</w:t>
      </w:r>
      <w:r>
        <w:rPr>
          <w:sz w:val="24"/>
          <w:szCs w:val="24"/>
          <w:lang w:val="es-CO"/>
        </w:rPr>
        <w:t xml:space="preserve">, </w:t>
      </w:r>
      <w:r w:rsidRPr="00B3761C">
        <w:rPr>
          <w:sz w:val="24"/>
          <w:szCs w:val="24"/>
          <w:lang w:val="es-CO"/>
        </w:rPr>
        <w:t>Yo soy</w:t>
      </w:r>
    </w:p>
    <w:p w14:paraId="312337B6" w14:textId="77777777" w:rsidR="00B3761C" w:rsidRPr="00184BD9" w:rsidRDefault="00B3761C" w:rsidP="00B3761C">
      <w:pPr>
        <w:pStyle w:val="NormalWeb"/>
        <w:spacing w:before="0" w:beforeAutospacing="0" w:after="0" w:afterAutospacing="0"/>
        <w:jc w:val="center"/>
        <w:rPr>
          <w:lang w:val="es-CO"/>
        </w:rPr>
      </w:pPr>
    </w:p>
    <w:p w14:paraId="169821FE" w14:textId="6A6EED41" w:rsidR="00184BD9" w:rsidRPr="00935BCD" w:rsidRDefault="00B3761C" w:rsidP="0041598B">
      <w:pPr>
        <w:pStyle w:val="NormalWeb"/>
        <w:spacing w:before="0" w:beforeAutospacing="0" w:after="0" w:afterAutospacing="0"/>
        <w:ind w:left="4320"/>
        <w:rPr>
          <w:lang w:val="es-CO"/>
        </w:rPr>
      </w:pPr>
      <w:r w:rsidRPr="006E63A1">
        <w:rPr>
          <w:lang w:val="es-CO"/>
        </w:rPr>
        <w:t>Sinceramente suyo en Cristo,</w:t>
      </w:r>
      <w:r w:rsidR="0041598B" w:rsidRPr="00F57C87">
        <w:rPr>
          <w:noProof/>
        </w:rPr>
        <w:drawing>
          <wp:inline distT="0" distB="0" distL="0" distR="0" wp14:anchorId="7EE20826" wp14:editId="405F8E3E">
            <wp:extent cx="2886075" cy="571500"/>
            <wp:effectExtent l="0" t="0" r="9525" b="0"/>
            <wp:docPr id="187433705" name="Picture 187433705" descr="BarbaritoSig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baritoSigColo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CC2FF" w14:textId="3D735AC4" w:rsidR="00184BD9" w:rsidRPr="00ED0F1F" w:rsidRDefault="00137A2F" w:rsidP="00184BD9">
      <w:pPr>
        <w:pStyle w:val="NoSpacing"/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sz w:val="24"/>
          <w:szCs w:val="24"/>
          <w:lang w:val="es-ES"/>
        </w:rPr>
        <w:tab/>
      </w:r>
      <w:r w:rsidR="00184BD9">
        <w:rPr>
          <w:rFonts w:ascii="Times New Roman" w:hAnsi="Times New Roman"/>
          <w:sz w:val="24"/>
          <w:szCs w:val="24"/>
          <w:lang w:val="es-ES"/>
        </w:rPr>
        <w:tab/>
      </w:r>
      <w:r w:rsidR="00184BD9">
        <w:rPr>
          <w:rFonts w:ascii="Times New Roman" w:hAnsi="Times New Roman"/>
          <w:sz w:val="24"/>
          <w:szCs w:val="24"/>
          <w:lang w:val="es-ES"/>
        </w:rPr>
        <w:tab/>
      </w:r>
      <w:r w:rsidR="00184BD9">
        <w:rPr>
          <w:rFonts w:ascii="Times New Roman" w:hAnsi="Times New Roman"/>
          <w:sz w:val="24"/>
          <w:szCs w:val="24"/>
          <w:lang w:val="es-ES"/>
        </w:rPr>
        <w:tab/>
      </w:r>
      <w:r w:rsidR="00184BD9">
        <w:rPr>
          <w:rFonts w:ascii="Times New Roman" w:hAnsi="Times New Roman"/>
          <w:sz w:val="24"/>
          <w:szCs w:val="24"/>
          <w:lang w:val="es-ES"/>
        </w:rPr>
        <w:tab/>
      </w:r>
      <w:r w:rsidR="00184BD9">
        <w:rPr>
          <w:rFonts w:ascii="Times New Roman" w:hAnsi="Times New Roman"/>
          <w:sz w:val="24"/>
          <w:szCs w:val="24"/>
          <w:lang w:val="es-ES"/>
        </w:rPr>
        <w:tab/>
      </w:r>
      <w:r w:rsidR="00184BD9" w:rsidRPr="00ED0F1F">
        <w:rPr>
          <w:rFonts w:ascii="Times New Roman" w:hAnsi="Times New Roman"/>
          <w:sz w:val="24"/>
          <w:szCs w:val="24"/>
          <w:lang w:val="es-ES"/>
        </w:rPr>
        <w:t>Reverendísimo Gerald M. Barbarito</w:t>
      </w:r>
    </w:p>
    <w:p w14:paraId="32B1938B" w14:textId="0D6DE341" w:rsidR="00184BD9" w:rsidRPr="00ED0F1F" w:rsidRDefault="00184BD9" w:rsidP="00184BD9">
      <w:pPr>
        <w:pStyle w:val="NoSpacing"/>
        <w:rPr>
          <w:rFonts w:ascii="Times New Roman" w:hAnsi="Times New Roman"/>
          <w:sz w:val="24"/>
          <w:szCs w:val="24"/>
          <w:lang w:val="es-ES"/>
        </w:rPr>
      </w:pPr>
      <w:r w:rsidRPr="00ED0F1F">
        <w:rPr>
          <w:rFonts w:ascii="Times New Roman" w:hAnsi="Times New Roman"/>
          <w:sz w:val="24"/>
          <w:szCs w:val="24"/>
          <w:lang w:val="es-ES"/>
        </w:rPr>
        <w:tab/>
      </w:r>
      <w:r w:rsidR="00137A2F">
        <w:rPr>
          <w:rFonts w:ascii="Times New Roman" w:hAnsi="Times New Roman"/>
          <w:sz w:val="24"/>
          <w:szCs w:val="24"/>
          <w:lang w:val="es-ES"/>
        </w:rPr>
        <w:tab/>
      </w:r>
      <w:r w:rsidRPr="00ED0F1F">
        <w:rPr>
          <w:rFonts w:ascii="Times New Roman" w:hAnsi="Times New Roman"/>
          <w:sz w:val="24"/>
          <w:szCs w:val="24"/>
          <w:lang w:val="es-ES"/>
        </w:rPr>
        <w:tab/>
      </w:r>
      <w:r w:rsidRPr="00ED0F1F">
        <w:rPr>
          <w:rFonts w:ascii="Times New Roman" w:hAnsi="Times New Roman"/>
          <w:sz w:val="24"/>
          <w:szCs w:val="24"/>
          <w:lang w:val="es-ES"/>
        </w:rPr>
        <w:tab/>
      </w:r>
      <w:r w:rsidRPr="00ED0F1F">
        <w:rPr>
          <w:rFonts w:ascii="Times New Roman" w:hAnsi="Times New Roman"/>
          <w:sz w:val="24"/>
          <w:szCs w:val="24"/>
          <w:lang w:val="es-ES"/>
        </w:rPr>
        <w:tab/>
      </w:r>
      <w:r w:rsidRPr="00ED0F1F">
        <w:rPr>
          <w:rFonts w:ascii="Times New Roman" w:hAnsi="Times New Roman"/>
          <w:sz w:val="24"/>
          <w:szCs w:val="24"/>
          <w:lang w:val="es-ES"/>
        </w:rPr>
        <w:tab/>
        <w:t>Obispo de Palm Beach</w:t>
      </w:r>
    </w:p>
    <w:p w14:paraId="34B8A955" w14:textId="77777777" w:rsidR="00B3761C" w:rsidRPr="00184BD9" w:rsidRDefault="00B3761C" w:rsidP="00B3761C">
      <w:pPr>
        <w:pStyle w:val="NormalWeb"/>
        <w:spacing w:before="0" w:beforeAutospacing="0" w:after="0" w:afterAutospacing="0"/>
        <w:rPr>
          <w:lang w:val="es-CO"/>
        </w:rPr>
      </w:pPr>
    </w:p>
    <w:p w14:paraId="0C54E33E" w14:textId="77777777" w:rsidR="00B3761C" w:rsidRPr="00184BD9" w:rsidRDefault="00B3761C" w:rsidP="00B3761C">
      <w:pPr>
        <w:pStyle w:val="NormalWeb"/>
        <w:spacing w:before="0" w:beforeAutospacing="0" w:after="0" w:afterAutospacing="0"/>
        <w:rPr>
          <w:lang w:val="es-CO"/>
        </w:rPr>
      </w:pPr>
    </w:p>
    <w:p w14:paraId="6AD64B5F" w14:textId="5DD8B66D" w:rsidR="00B3761C" w:rsidRPr="00184BD9" w:rsidRDefault="00B3761C" w:rsidP="00B3761C">
      <w:pPr>
        <w:pStyle w:val="NormalWeb"/>
        <w:spacing w:before="0" w:beforeAutospacing="0" w:after="0" w:afterAutospacing="0"/>
        <w:rPr>
          <w:lang w:val="es-CO"/>
        </w:rPr>
      </w:pPr>
    </w:p>
    <w:sectPr w:rsidR="00B3761C" w:rsidRPr="00184BD9" w:rsidSect="00AA3B68">
      <w:endnotePr>
        <w:numFmt w:val="decimal"/>
      </w:endnotePr>
      <w:pgSz w:w="12240" w:h="15840"/>
      <w:pgMar w:top="317" w:right="1440" w:bottom="317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063F710-9BB9-40B4-98C8-CD81CBB164D9}"/>
    <w:embedBold r:id="rId2" w:fontKey="{F00DA0A8-8E4B-41AD-8732-5D9A3B1FD5F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E62C8A0D-C2F8-465B-91DE-FECBC8DB78B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4E0D3613-4B52-4139-9E32-70C47D93DD3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B37B9F36-E6C2-4D61-8CCF-A1E6C8C83444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B5D15DB1-D5A1-4D65-AEC7-072824EC96A5}"/>
  </w:font>
  <w:font w:name="UnivrstyRoman BT">
    <w:altName w:val="Courier New"/>
    <w:charset w:val="00"/>
    <w:family w:val="decorative"/>
    <w:pitch w:val="variable"/>
    <w:sig w:usb0="00000087" w:usb1="00000000" w:usb2="00000000" w:usb3="00000000" w:csb0="0000001B" w:csb1="00000000"/>
    <w:embedRegular r:id="rId7" w:fontKey="{74B8BC7F-604F-49FA-9DFC-783A865DDA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44861AFE-919E-48D0-8CAF-2D9FC89DAF3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27CD8FD-053B-4745-9DA5-BC06010645E5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C5687BA3-A151-4DB1-92FE-2A19B527B48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05538BEA-E655-45D6-88AB-297E99E9113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75491708-28D5-46D6-B7A5-0D41802FC7B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5A55490E"/>
    <w:multiLevelType w:val="multilevel"/>
    <w:tmpl w:val="E2800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754909490">
    <w:abstractNumId w:val="0"/>
  </w:num>
  <w:num w:numId="2" w16cid:durableId="1312832131">
    <w:abstractNumId w:val="3"/>
  </w:num>
  <w:num w:numId="3" w16cid:durableId="728384829">
    <w:abstractNumId w:val="1"/>
  </w:num>
  <w:num w:numId="4" w16cid:durableId="10138023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06B71"/>
    <w:rsid w:val="00014206"/>
    <w:rsid w:val="00015C0A"/>
    <w:rsid w:val="00017299"/>
    <w:rsid w:val="00022ADA"/>
    <w:rsid w:val="00036EEA"/>
    <w:rsid w:val="0004109F"/>
    <w:rsid w:val="00054EE2"/>
    <w:rsid w:val="00057730"/>
    <w:rsid w:val="000708A1"/>
    <w:rsid w:val="00093884"/>
    <w:rsid w:val="00096408"/>
    <w:rsid w:val="000B15E5"/>
    <w:rsid w:val="000B1BD8"/>
    <w:rsid w:val="000B411F"/>
    <w:rsid w:val="000C200A"/>
    <w:rsid w:val="000C648F"/>
    <w:rsid w:val="000F07AA"/>
    <w:rsid w:val="000F75DE"/>
    <w:rsid w:val="000F79F3"/>
    <w:rsid w:val="00110AA6"/>
    <w:rsid w:val="001117C8"/>
    <w:rsid w:val="00123F4D"/>
    <w:rsid w:val="001271D8"/>
    <w:rsid w:val="00134840"/>
    <w:rsid w:val="00137A2F"/>
    <w:rsid w:val="001553E1"/>
    <w:rsid w:val="00173F71"/>
    <w:rsid w:val="0017585F"/>
    <w:rsid w:val="00184BD9"/>
    <w:rsid w:val="0018518E"/>
    <w:rsid w:val="00185289"/>
    <w:rsid w:val="00196150"/>
    <w:rsid w:val="001A1076"/>
    <w:rsid w:val="001A29A7"/>
    <w:rsid w:val="001C5D77"/>
    <w:rsid w:val="001C7CAF"/>
    <w:rsid w:val="001D4838"/>
    <w:rsid w:val="001E2BA5"/>
    <w:rsid w:val="001E579C"/>
    <w:rsid w:val="001E5B81"/>
    <w:rsid w:val="001E74AD"/>
    <w:rsid w:val="002040A9"/>
    <w:rsid w:val="00217753"/>
    <w:rsid w:val="00220BCF"/>
    <w:rsid w:val="0023720E"/>
    <w:rsid w:val="002401B2"/>
    <w:rsid w:val="002401FB"/>
    <w:rsid w:val="002410E5"/>
    <w:rsid w:val="0024216C"/>
    <w:rsid w:val="0025788B"/>
    <w:rsid w:val="00291A90"/>
    <w:rsid w:val="00294E33"/>
    <w:rsid w:val="002A01A8"/>
    <w:rsid w:val="002A5F0F"/>
    <w:rsid w:val="002B1AAE"/>
    <w:rsid w:val="002B4153"/>
    <w:rsid w:val="002C0854"/>
    <w:rsid w:val="002C1292"/>
    <w:rsid w:val="002C1BD7"/>
    <w:rsid w:val="002E1872"/>
    <w:rsid w:val="002F324F"/>
    <w:rsid w:val="002F4A91"/>
    <w:rsid w:val="00305F68"/>
    <w:rsid w:val="003128B6"/>
    <w:rsid w:val="00321051"/>
    <w:rsid w:val="00321C2B"/>
    <w:rsid w:val="00322CD3"/>
    <w:rsid w:val="00325717"/>
    <w:rsid w:val="00333AE6"/>
    <w:rsid w:val="00353B3C"/>
    <w:rsid w:val="00356204"/>
    <w:rsid w:val="00360D01"/>
    <w:rsid w:val="00371174"/>
    <w:rsid w:val="003750C0"/>
    <w:rsid w:val="00376D8B"/>
    <w:rsid w:val="003908B2"/>
    <w:rsid w:val="003A1635"/>
    <w:rsid w:val="003A7C7B"/>
    <w:rsid w:val="003C261B"/>
    <w:rsid w:val="003C45BC"/>
    <w:rsid w:val="003D6C6E"/>
    <w:rsid w:val="003E78DE"/>
    <w:rsid w:val="0041070F"/>
    <w:rsid w:val="0041598B"/>
    <w:rsid w:val="00420354"/>
    <w:rsid w:val="004206B4"/>
    <w:rsid w:val="0042090F"/>
    <w:rsid w:val="00420AA3"/>
    <w:rsid w:val="004221FA"/>
    <w:rsid w:val="004223E4"/>
    <w:rsid w:val="00426885"/>
    <w:rsid w:val="004405C6"/>
    <w:rsid w:val="00442595"/>
    <w:rsid w:val="00454458"/>
    <w:rsid w:val="00457E3C"/>
    <w:rsid w:val="004B7C0D"/>
    <w:rsid w:val="004C5E22"/>
    <w:rsid w:val="004E6A5F"/>
    <w:rsid w:val="004F7837"/>
    <w:rsid w:val="005009BF"/>
    <w:rsid w:val="005305EC"/>
    <w:rsid w:val="005340A8"/>
    <w:rsid w:val="00540894"/>
    <w:rsid w:val="00546BE8"/>
    <w:rsid w:val="00547CEB"/>
    <w:rsid w:val="00554369"/>
    <w:rsid w:val="005835B5"/>
    <w:rsid w:val="005A3723"/>
    <w:rsid w:val="005A525F"/>
    <w:rsid w:val="005B5B6D"/>
    <w:rsid w:val="005D3767"/>
    <w:rsid w:val="005D5AD5"/>
    <w:rsid w:val="005D66F9"/>
    <w:rsid w:val="005E5821"/>
    <w:rsid w:val="005E7CC4"/>
    <w:rsid w:val="00614B23"/>
    <w:rsid w:val="00623C0D"/>
    <w:rsid w:val="00642840"/>
    <w:rsid w:val="00646371"/>
    <w:rsid w:val="00653069"/>
    <w:rsid w:val="00657BAC"/>
    <w:rsid w:val="00670490"/>
    <w:rsid w:val="00682AE6"/>
    <w:rsid w:val="00694868"/>
    <w:rsid w:val="006A5F86"/>
    <w:rsid w:val="006B0FAC"/>
    <w:rsid w:val="006B2C9A"/>
    <w:rsid w:val="006B5F9D"/>
    <w:rsid w:val="006C39E1"/>
    <w:rsid w:val="006C42C5"/>
    <w:rsid w:val="006E2DEA"/>
    <w:rsid w:val="006E63A1"/>
    <w:rsid w:val="007002AC"/>
    <w:rsid w:val="0070459F"/>
    <w:rsid w:val="00710B58"/>
    <w:rsid w:val="00713740"/>
    <w:rsid w:val="00713C5E"/>
    <w:rsid w:val="00714F49"/>
    <w:rsid w:val="007250E0"/>
    <w:rsid w:val="00754E13"/>
    <w:rsid w:val="00765235"/>
    <w:rsid w:val="00772720"/>
    <w:rsid w:val="00774650"/>
    <w:rsid w:val="00777E21"/>
    <w:rsid w:val="00780B16"/>
    <w:rsid w:val="00780DBD"/>
    <w:rsid w:val="00781D96"/>
    <w:rsid w:val="007851CE"/>
    <w:rsid w:val="007928AC"/>
    <w:rsid w:val="00796DE3"/>
    <w:rsid w:val="007A4F8A"/>
    <w:rsid w:val="007C0E49"/>
    <w:rsid w:val="007D06A0"/>
    <w:rsid w:val="007D0777"/>
    <w:rsid w:val="008059E4"/>
    <w:rsid w:val="00813BFD"/>
    <w:rsid w:val="00816684"/>
    <w:rsid w:val="00834218"/>
    <w:rsid w:val="00835D02"/>
    <w:rsid w:val="0084480C"/>
    <w:rsid w:val="008450B9"/>
    <w:rsid w:val="00847419"/>
    <w:rsid w:val="0085367B"/>
    <w:rsid w:val="008543EF"/>
    <w:rsid w:val="00856EA2"/>
    <w:rsid w:val="00864FD3"/>
    <w:rsid w:val="00871000"/>
    <w:rsid w:val="0088659B"/>
    <w:rsid w:val="0089239F"/>
    <w:rsid w:val="008B38EC"/>
    <w:rsid w:val="008C1133"/>
    <w:rsid w:val="008D02C1"/>
    <w:rsid w:val="008D1B62"/>
    <w:rsid w:val="008D7C77"/>
    <w:rsid w:val="008E0BD4"/>
    <w:rsid w:val="008E2F29"/>
    <w:rsid w:val="008E35D3"/>
    <w:rsid w:val="008F3D6C"/>
    <w:rsid w:val="0090302B"/>
    <w:rsid w:val="0090403A"/>
    <w:rsid w:val="0091286D"/>
    <w:rsid w:val="009159F4"/>
    <w:rsid w:val="009222A4"/>
    <w:rsid w:val="00922FC4"/>
    <w:rsid w:val="00944CAE"/>
    <w:rsid w:val="009533CB"/>
    <w:rsid w:val="00960B9E"/>
    <w:rsid w:val="00976EE6"/>
    <w:rsid w:val="0098155B"/>
    <w:rsid w:val="009B5C0B"/>
    <w:rsid w:val="009C3F03"/>
    <w:rsid w:val="009E4560"/>
    <w:rsid w:val="009E52B6"/>
    <w:rsid w:val="009E7C58"/>
    <w:rsid w:val="009F3BFA"/>
    <w:rsid w:val="00A154CA"/>
    <w:rsid w:val="00A261ED"/>
    <w:rsid w:val="00A65C85"/>
    <w:rsid w:val="00A85DC9"/>
    <w:rsid w:val="00AA3B68"/>
    <w:rsid w:val="00AA7F69"/>
    <w:rsid w:val="00AB77C9"/>
    <w:rsid w:val="00AC57D7"/>
    <w:rsid w:val="00AD0974"/>
    <w:rsid w:val="00AE1B22"/>
    <w:rsid w:val="00AF7B88"/>
    <w:rsid w:val="00B029AA"/>
    <w:rsid w:val="00B122B6"/>
    <w:rsid w:val="00B13ACC"/>
    <w:rsid w:val="00B14B02"/>
    <w:rsid w:val="00B17CBF"/>
    <w:rsid w:val="00B26EB1"/>
    <w:rsid w:val="00B37553"/>
    <w:rsid w:val="00B3761C"/>
    <w:rsid w:val="00B5126B"/>
    <w:rsid w:val="00B52F93"/>
    <w:rsid w:val="00B61FD0"/>
    <w:rsid w:val="00B67FE3"/>
    <w:rsid w:val="00B74BBD"/>
    <w:rsid w:val="00B94B69"/>
    <w:rsid w:val="00BA4717"/>
    <w:rsid w:val="00BB1D85"/>
    <w:rsid w:val="00BB28CF"/>
    <w:rsid w:val="00BB6590"/>
    <w:rsid w:val="00BC6328"/>
    <w:rsid w:val="00BE74FF"/>
    <w:rsid w:val="00C03CB7"/>
    <w:rsid w:val="00C1094D"/>
    <w:rsid w:val="00C16A1A"/>
    <w:rsid w:val="00C177AD"/>
    <w:rsid w:val="00C244B3"/>
    <w:rsid w:val="00C50D76"/>
    <w:rsid w:val="00C51095"/>
    <w:rsid w:val="00C64188"/>
    <w:rsid w:val="00C705F4"/>
    <w:rsid w:val="00C800C6"/>
    <w:rsid w:val="00C91E37"/>
    <w:rsid w:val="00C94DF3"/>
    <w:rsid w:val="00C94EC8"/>
    <w:rsid w:val="00C96E90"/>
    <w:rsid w:val="00CA1BD1"/>
    <w:rsid w:val="00CA462D"/>
    <w:rsid w:val="00CC7727"/>
    <w:rsid w:val="00CE0FF9"/>
    <w:rsid w:val="00CF1CB1"/>
    <w:rsid w:val="00CF2264"/>
    <w:rsid w:val="00D02280"/>
    <w:rsid w:val="00D11BE2"/>
    <w:rsid w:val="00D20EA3"/>
    <w:rsid w:val="00D225BA"/>
    <w:rsid w:val="00D22D73"/>
    <w:rsid w:val="00D25F0C"/>
    <w:rsid w:val="00D2644E"/>
    <w:rsid w:val="00D268A5"/>
    <w:rsid w:val="00D30F7A"/>
    <w:rsid w:val="00D33940"/>
    <w:rsid w:val="00D46057"/>
    <w:rsid w:val="00D501E8"/>
    <w:rsid w:val="00D51665"/>
    <w:rsid w:val="00D66845"/>
    <w:rsid w:val="00D766FE"/>
    <w:rsid w:val="00D92E1D"/>
    <w:rsid w:val="00D93DD2"/>
    <w:rsid w:val="00D972C8"/>
    <w:rsid w:val="00DA1008"/>
    <w:rsid w:val="00DA1C61"/>
    <w:rsid w:val="00DB665D"/>
    <w:rsid w:val="00DC149F"/>
    <w:rsid w:val="00DD51D6"/>
    <w:rsid w:val="00DF4456"/>
    <w:rsid w:val="00E02632"/>
    <w:rsid w:val="00E058B9"/>
    <w:rsid w:val="00E11B81"/>
    <w:rsid w:val="00E30461"/>
    <w:rsid w:val="00E44D90"/>
    <w:rsid w:val="00E475F2"/>
    <w:rsid w:val="00E50372"/>
    <w:rsid w:val="00E51835"/>
    <w:rsid w:val="00E77048"/>
    <w:rsid w:val="00EA3909"/>
    <w:rsid w:val="00EB30BF"/>
    <w:rsid w:val="00EC0E7A"/>
    <w:rsid w:val="00EC2C10"/>
    <w:rsid w:val="00EC2FC7"/>
    <w:rsid w:val="00EC3833"/>
    <w:rsid w:val="00ED0BFB"/>
    <w:rsid w:val="00ED3700"/>
    <w:rsid w:val="00ED3BCC"/>
    <w:rsid w:val="00ED540D"/>
    <w:rsid w:val="00EE3CCF"/>
    <w:rsid w:val="00EE6618"/>
    <w:rsid w:val="00F06D13"/>
    <w:rsid w:val="00F12B6C"/>
    <w:rsid w:val="00F166CA"/>
    <w:rsid w:val="00F23799"/>
    <w:rsid w:val="00F2722C"/>
    <w:rsid w:val="00F338AB"/>
    <w:rsid w:val="00F46B4A"/>
    <w:rsid w:val="00F50E23"/>
    <w:rsid w:val="00F57C87"/>
    <w:rsid w:val="00F62F0D"/>
    <w:rsid w:val="00F65604"/>
    <w:rsid w:val="00F66AC7"/>
    <w:rsid w:val="00F70799"/>
    <w:rsid w:val="00F741C2"/>
    <w:rsid w:val="00FA528D"/>
    <w:rsid w:val="00FB272F"/>
    <w:rsid w:val="00FB3B28"/>
    <w:rsid w:val="00FB4D67"/>
    <w:rsid w:val="00FB69ED"/>
    <w:rsid w:val="00FD1E9D"/>
    <w:rsid w:val="00FD3871"/>
    <w:rsid w:val="00FD439B"/>
    <w:rsid w:val="00FD7988"/>
    <w:rsid w:val="00FE247C"/>
    <w:rsid w:val="00FE3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4D2434EB"/>
  <w15:docId w15:val="{E125B43B-F887-4888-9E8D-727D1EA12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B1D85"/>
  </w:style>
  <w:style w:type="paragraph" w:styleId="Heading1">
    <w:name w:val="heading 1"/>
    <w:basedOn w:val="Normal"/>
    <w:next w:val="BodyText"/>
    <w:qFormat/>
    <w:rsid w:val="00BB1D85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BB1D85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BB1D85"/>
  </w:style>
  <w:style w:type="paragraph" w:styleId="BodyText">
    <w:name w:val="Body Text"/>
    <w:basedOn w:val="Normal"/>
    <w:rsid w:val="00BB1D85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BB1D85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BB1D85"/>
    <w:pPr>
      <w:spacing w:before="220"/>
    </w:pPr>
  </w:style>
  <w:style w:type="character" w:customStyle="1" w:styleId="MessageHeaderLabel">
    <w:name w:val="Message Header Label"/>
    <w:rsid w:val="00BB1D85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BB1D85"/>
    <w:pPr>
      <w:pBdr>
        <w:bottom w:val="single" w:sz="6" w:space="15" w:color="auto"/>
      </w:pBdr>
      <w:spacing w:after="320"/>
    </w:pPr>
  </w:style>
  <w:style w:type="character" w:styleId="Hyperlink">
    <w:name w:val="Hyperlink"/>
    <w:rsid w:val="00BB1D85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05C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8F3D6C"/>
    <w:pPr>
      <w:spacing w:before="100" w:beforeAutospacing="1" w:after="100" w:afterAutospacing="1"/>
    </w:pPr>
    <w:rPr>
      <w:sz w:val="24"/>
      <w:szCs w:val="24"/>
    </w:rPr>
  </w:style>
  <w:style w:type="character" w:customStyle="1" w:styleId="text-fancy">
    <w:name w:val="text-fancy"/>
    <w:basedOn w:val="DefaultParagraphFont"/>
    <w:rsid w:val="007928AC"/>
  </w:style>
  <w:style w:type="paragraph" w:customStyle="1" w:styleId="2012text">
    <w:name w:val="2012 text"/>
    <w:uiPriority w:val="99"/>
    <w:qFormat/>
    <w:rsid w:val="006E2DEA"/>
    <w:pPr>
      <w:spacing w:after="280" w:line="280" w:lineRule="exact"/>
    </w:pPr>
    <w:rPr>
      <w:rFonts w:ascii="Times" w:hAnsi="Times" w:cs="Times"/>
      <w:sz w:val="22"/>
      <w:szCs w:val="22"/>
    </w:rPr>
  </w:style>
  <w:style w:type="character" w:customStyle="1" w:styleId="resizeable">
    <w:name w:val="resizeable"/>
    <w:basedOn w:val="DefaultParagraphFont"/>
    <w:rsid w:val="001D4838"/>
  </w:style>
  <w:style w:type="paragraph" w:styleId="Revision">
    <w:name w:val="Revision"/>
    <w:hidden/>
    <w:uiPriority w:val="99"/>
    <w:semiHidden/>
    <w:rsid w:val="00780DBD"/>
  </w:style>
  <w:style w:type="character" w:styleId="CommentReference">
    <w:name w:val="annotation reference"/>
    <w:basedOn w:val="DefaultParagraphFont"/>
    <w:semiHidden/>
    <w:unhideWhenUsed/>
    <w:rsid w:val="00780DB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780DBD"/>
  </w:style>
  <w:style w:type="character" w:customStyle="1" w:styleId="CommentTextChar">
    <w:name w:val="Comment Text Char"/>
    <w:basedOn w:val="DefaultParagraphFont"/>
    <w:link w:val="CommentText"/>
    <w:semiHidden/>
    <w:rsid w:val="00780DBD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80D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80DBD"/>
    <w:rPr>
      <w:b/>
      <w:bCs/>
    </w:rPr>
  </w:style>
  <w:style w:type="paragraph" w:styleId="NoSpacing">
    <w:name w:val="No Spacing"/>
    <w:uiPriority w:val="1"/>
    <w:qFormat/>
    <w:rsid w:val="00184BD9"/>
    <w:rPr>
      <w:rFonts w:asciiTheme="minorHAnsi" w:eastAsiaTheme="minorEastAsia" w:hAnsi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8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d23909d2567df866179744e1b61e892b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3337b53f85fa92e3473071ce53a922bd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1fa912-7245-4e00-9efa-dac0d3e1f072">
      <Terms xmlns="http://schemas.microsoft.com/office/infopath/2007/PartnerControls"/>
    </lcf76f155ced4ddcb4097134ff3c332f>
    <TaxCatchAll xmlns="49fd5bac-3f7b-4a4f-b721-35f8a6dfa5d4" xsi:nil="true"/>
  </documentManagement>
</p:properties>
</file>

<file path=customXml/itemProps1.xml><?xml version="1.0" encoding="utf-8"?>
<ds:datastoreItem xmlns:ds="http://schemas.openxmlformats.org/officeDocument/2006/customXml" ds:itemID="{0943A67C-CA0A-4121-BC5C-20FA4CF575F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F83DB57-2EFD-48F7-AE9D-9D9313C636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7A0200-ACBA-43C0-9950-01E1A92923AA}">
  <ds:schemaRefs>
    <ds:schemaRef ds:uri="http://schemas.microsoft.com/office/2006/metadata/properties"/>
    <ds:schemaRef ds:uri="http://schemas.microsoft.com/office/infopath/2007/PartnerControls"/>
    <ds:schemaRef ds:uri="d41fa912-7245-4e00-9efa-dac0d3e1f072"/>
    <ds:schemaRef ds:uri="49fd5bac-3f7b-4a4f-b721-35f8a6dfa5d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4</TotalTime>
  <Pages>1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Brown</dc:creator>
  <cp:keywords/>
  <cp:lastModifiedBy>Theresa Kisrow</cp:lastModifiedBy>
  <cp:revision>7</cp:revision>
  <cp:lastPrinted>2025-03-07T16:41:00Z</cp:lastPrinted>
  <dcterms:created xsi:type="dcterms:W3CDTF">2025-03-07T16:42:00Z</dcterms:created>
  <dcterms:modified xsi:type="dcterms:W3CDTF">2025-03-07T20:36:00Z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0x010100A245E425373A344D83CE8C00AB200D25</vt:lpwstr>
  </property>
  <property fmtid="{D5CDD505-2E9C-101B-9397-08002B2CF9AE}" pid="3" name="MediaServiceImageTags">
    <vt:lpwstr/>
  </property>
</Properties>
</file>