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8212" w14:textId="2BA4ADAF" w:rsidR="008E35D3" w:rsidRDefault="008E35D3" w:rsidP="0079445E">
      <w:pPr>
        <w:widowControl w:val="0"/>
        <w:tabs>
          <w:tab w:val="left" w:pos="4320"/>
        </w:tabs>
        <w:jc w:val="both"/>
      </w:pPr>
    </w:p>
    <w:p w14:paraId="4879ACD4" w14:textId="0F79A8F6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67A7E658" w:rsidR="000B411F" w:rsidRDefault="003B78D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CF891CF" wp14:editId="29ED1019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285875" cy="1614170"/>
            <wp:effectExtent l="0" t="0" r="0" b="5080"/>
            <wp:wrapTight wrapText="bothSides">
              <wp:wrapPolygon edited="0">
                <wp:start x="0" y="0"/>
                <wp:lineTo x="0" y="21413"/>
                <wp:lineTo x="21120" y="21413"/>
                <wp:lineTo x="21120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30" cy="161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0EB"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0837FFA1" w:rsidR="000E7033" w:rsidRDefault="000E703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0837FFA1" w:rsidR="000E7033" w:rsidRDefault="000E7033"/>
                  </w:txbxContent>
                </v:textbox>
              </v:shape>
            </w:pict>
          </mc:Fallback>
        </mc:AlternateContent>
      </w:r>
      <w:r w:rsidR="004F20EB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4FD465F" w14:textId="422EF643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89CBEF0" w14:textId="77777777" w:rsidR="005E4FA1" w:rsidRPr="001E74AD" w:rsidRDefault="005E4FA1" w:rsidP="005E4FA1">
      <w:pPr>
        <w:framePr w:w="4398" w:h="1809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3055FC91" w14:textId="77777777" w:rsidR="005E4FA1" w:rsidRDefault="005E4FA1" w:rsidP="005E4FA1">
      <w:pPr>
        <w:framePr w:w="4398" w:h="1809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6DC7186C" w14:textId="77777777" w:rsidR="005E4FA1" w:rsidRPr="001E74AD" w:rsidRDefault="005E4FA1" w:rsidP="005E4FA1">
      <w:pPr>
        <w:framePr w:w="4398" w:h="1809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0A00C799" w14:textId="77777777" w:rsidR="005E4FA1" w:rsidRPr="001E74AD" w:rsidRDefault="005E4FA1" w:rsidP="005E4FA1">
      <w:pPr>
        <w:framePr w:w="4398" w:h="1809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87538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Pr="001E74AD">
        <w:rPr>
          <w:sz w:val="22"/>
        </w:rPr>
        <w:t>(561) 775-95</w:t>
      </w:r>
      <w:r>
        <w:rPr>
          <w:sz w:val="22"/>
        </w:rPr>
        <w:t>95    Fax (561) 775-7035</w:t>
      </w:r>
    </w:p>
    <w:p w14:paraId="66C63553" w14:textId="2DA5B588" w:rsidR="003B78DA" w:rsidRDefault="003B78DA" w:rsidP="003B78DA">
      <w:pPr>
        <w:pStyle w:val="NormalWeb"/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0EA36F9A">
                <wp:simplePos x="0" y="0"/>
                <wp:positionH relativeFrom="margin">
                  <wp:posOffset>2061210</wp:posOffset>
                </wp:positionH>
                <wp:positionV relativeFrom="paragraph">
                  <wp:posOffset>-1379855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62.3pt;margin-top:-108.65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AT&#10;kN7+4QAAAA0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466E768B" w14:textId="77777777" w:rsidR="0029299D" w:rsidRPr="0029299D" w:rsidRDefault="0029299D" w:rsidP="0079445E">
      <w:pPr>
        <w:pStyle w:val="NormalWeb"/>
        <w:ind w:left="720" w:firstLine="720"/>
        <w:jc w:val="center"/>
        <w:rPr>
          <w:lang w:val="es-ES"/>
        </w:rPr>
      </w:pPr>
      <w:r w:rsidRPr="0029299D">
        <w:rPr>
          <w:lang w:val="es-ES"/>
        </w:rPr>
        <w:t>27 de febrero de 2026</w:t>
      </w:r>
    </w:p>
    <w:p w14:paraId="16C68572" w14:textId="77777777" w:rsidR="0029299D" w:rsidRPr="0029299D" w:rsidRDefault="0029299D" w:rsidP="0029299D">
      <w:pPr>
        <w:pStyle w:val="NormalWeb"/>
        <w:rPr>
          <w:lang w:val="es-ES"/>
        </w:rPr>
      </w:pPr>
      <w:r w:rsidRPr="0029299D">
        <w:rPr>
          <w:lang w:val="es-ES"/>
        </w:rPr>
        <w:t>Queridos hermanos y hermanas en Cristo:</w:t>
      </w:r>
    </w:p>
    <w:p w14:paraId="58FA1CD0" w14:textId="77777777" w:rsidR="0029299D" w:rsidRPr="0029299D" w:rsidRDefault="0029299D" w:rsidP="0029299D">
      <w:pPr>
        <w:pStyle w:val="NormalWeb"/>
        <w:ind w:firstLine="720"/>
        <w:rPr>
          <w:lang w:val="es-ES"/>
        </w:rPr>
      </w:pPr>
      <w:r w:rsidRPr="0029299D">
        <w:rPr>
          <w:lang w:val="es-ES"/>
        </w:rPr>
        <w:t>El próximo fin de semana, 7 y 8 de marzo, las parroquias de la Diócesis de Palm Beach realizarán la colecta anual para la educación de los seminaristas y la formación de los sacerdotes. Los fondos recaudados en esta colecta se utilizan para cubrir los costos de matrícula, alojamiento, educación y formación pastoral de nuestros ocho seminaristas. Estos gastos son significativos y continúan aumentando.</w:t>
      </w:r>
    </w:p>
    <w:p w14:paraId="0E302C76" w14:textId="77777777" w:rsidR="0029299D" w:rsidRPr="0029299D" w:rsidRDefault="0029299D" w:rsidP="0029299D">
      <w:pPr>
        <w:pStyle w:val="NormalWeb"/>
        <w:ind w:firstLine="720"/>
        <w:rPr>
          <w:lang w:val="es-ES"/>
        </w:rPr>
      </w:pPr>
      <w:r w:rsidRPr="0029299D">
        <w:rPr>
          <w:lang w:val="es-ES"/>
        </w:rPr>
        <w:t xml:space="preserve">El costo anual de matrícula para un seminarista es actualmente aproximadamente $25,000, y el costo anual de hospedaje y alimentación es de $15,000 por seminarista. Gracias a su generosa colaboración, nuestros seminaristas pueden continuar su camino de fe sin cargas financieras y dedicarse plenamente a su formación sacerdotal. Desde la última colecta, celebramos las ordenaciones del Padre </w:t>
      </w:r>
      <w:proofErr w:type="spellStart"/>
      <w:r w:rsidRPr="0029299D">
        <w:rPr>
          <w:lang w:val="es-ES"/>
        </w:rPr>
        <w:t>Jude</w:t>
      </w:r>
      <w:proofErr w:type="spellEnd"/>
      <w:r w:rsidRPr="0029299D">
        <w:rPr>
          <w:lang w:val="es-ES"/>
        </w:rPr>
        <w:t xml:space="preserve"> Okeke en mayo de 2025 y del Padre Jedidiah Preble en enero de 2026.</w:t>
      </w:r>
    </w:p>
    <w:p w14:paraId="692656A0" w14:textId="77777777" w:rsidR="0029299D" w:rsidRPr="0029299D" w:rsidRDefault="0029299D" w:rsidP="0029299D">
      <w:pPr>
        <w:pStyle w:val="NormalWeb"/>
        <w:ind w:firstLine="720"/>
        <w:rPr>
          <w:lang w:val="es-ES"/>
        </w:rPr>
      </w:pPr>
      <w:r w:rsidRPr="0029299D">
        <w:rPr>
          <w:lang w:val="es-ES"/>
        </w:rPr>
        <w:t>San Pablo dijo: «</w:t>
      </w:r>
      <w:r w:rsidRPr="0029299D">
        <w:rPr>
          <w:color w:val="363936"/>
          <w:shd w:val="clear" w:color="auto" w:fill="FFFFFF"/>
          <w:lang w:val="es-ES"/>
        </w:rPr>
        <w:t>Estoy convencido de esto: que el que comenzó en vosotros la buena obra, la perfeccionará hasta el día de Cristo Jesús.</w:t>
      </w:r>
      <w:r w:rsidRPr="0029299D">
        <w:rPr>
          <w:lang w:val="es-ES"/>
        </w:rPr>
        <w:t>» (</w:t>
      </w:r>
      <w:proofErr w:type="spellStart"/>
      <w:r w:rsidRPr="0029299D">
        <w:rPr>
          <w:lang w:val="es-ES"/>
        </w:rPr>
        <w:t>Flp</w:t>
      </w:r>
      <w:proofErr w:type="spellEnd"/>
      <w:r w:rsidRPr="0029299D">
        <w:rPr>
          <w:lang w:val="es-ES"/>
        </w:rPr>
        <w:t xml:space="preserve"> 1,6). Que la excelente labor de formar a nuestros seminaristas, junto con sus fervientes oraciones, dé abundantes frutos con un aumento de vocaciones por muchos años más.</w:t>
      </w:r>
    </w:p>
    <w:p w14:paraId="7ED614F5" w14:textId="77777777" w:rsidR="0029299D" w:rsidRPr="0029299D" w:rsidRDefault="0029299D" w:rsidP="0029299D">
      <w:pPr>
        <w:pStyle w:val="NormalWeb"/>
        <w:ind w:firstLine="720"/>
        <w:rPr>
          <w:lang w:val="es-ES"/>
        </w:rPr>
      </w:pPr>
      <w:r w:rsidRPr="0029299D">
        <w:rPr>
          <w:lang w:val="es-ES"/>
        </w:rPr>
        <w:t>Con gratitud por su continua generosidad y asegurándoles mis oraciones, quedo de ustedes,</w:t>
      </w:r>
    </w:p>
    <w:p w14:paraId="75EEFD3A" w14:textId="0DB78531" w:rsidR="0029299D" w:rsidRPr="0029299D" w:rsidRDefault="0079445E" w:rsidP="0079445E">
      <w:pPr>
        <w:pStyle w:val="NormalWeb"/>
        <w:ind w:left="3600" w:firstLine="720"/>
        <w:rPr>
          <w:lang w:val="es-E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0BA0EEB" wp14:editId="17C40426">
            <wp:simplePos x="0" y="0"/>
            <wp:positionH relativeFrom="column">
              <wp:posOffset>2771775</wp:posOffset>
            </wp:positionH>
            <wp:positionV relativeFrom="paragraph">
              <wp:posOffset>220980</wp:posOffset>
            </wp:positionV>
            <wp:extent cx="175260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365" y="21345"/>
                <wp:lineTo x="21365" y="0"/>
                <wp:lineTo x="0" y="0"/>
              </wp:wrapPolygon>
            </wp:wrapTight>
            <wp:docPr id="155505709" name="Picture 5" descr="MY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62F28A-773B-41CC-88B3-A3CD9060DCC4" descr="MY SIGNA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29131" r="16987" b="34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99D" w:rsidRPr="0029299D">
        <w:rPr>
          <w:lang w:val="es-ES"/>
        </w:rPr>
        <w:t>Sinceramente suyo en Cristo,</w:t>
      </w:r>
    </w:p>
    <w:p w14:paraId="51BE3DC5" w14:textId="35B555F8" w:rsidR="0079445E" w:rsidRDefault="0079445E" w:rsidP="0029299D">
      <w:pPr>
        <w:pStyle w:val="NormalWeb"/>
        <w:ind w:left="3600"/>
        <w:rPr>
          <w:lang w:val="es-ES"/>
        </w:rPr>
      </w:pPr>
    </w:p>
    <w:p w14:paraId="66BFDDF0" w14:textId="77777777" w:rsidR="0079445E" w:rsidRDefault="0079445E" w:rsidP="0079445E">
      <w:pPr>
        <w:pStyle w:val="NormalWeb"/>
        <w:ind w:left="3600"/>
        <w:rPr>
          <w:lang w:val="es-ES"/>
        </w:rPr>
      </w:pPr>
    </w:p>
    <w:p w14:paraId="1B4179C5" w14:textId="77777777" w:rsidR="0079445E" w:rsidRDefault="0079445E" w:rsidP="0079445E">
      <w:pPr>
        <w:pStyle w:val="NormalWeb"/>
        <w:spacing w:after="0" w:afterAutospacing="0"/>
        <w:ind w:left="3600"/>
        <w:rPr>
          <w:lang w:val="es-ES"/>
        </w:rPr>
      </w:pPr>
    </w:p>
    <w:p w14:paraId="74EBD559" w14:textId="5C3C9588" w:rsidR="0029299D" w:rsidRPr="0029299D" w:rsidRDefault="0029299D" w:rsidP="0079445E">
      <w:pPr>
        <w:pStyle w:val="NormalWeb"/>
        <w:spacing w:before="0" w:beforeAutospacing="0"/>
        <w:ind w:left="4320"/>
        <w:rPr>
          <w:lang w:val="es-ES"/>
        </w:rPr>
      </w:pPr>
      <w:r w:rsidRPr="0029299D">
        <w:rPr>
          <w:lang w:val="es-ES"/>
        </w:rPr>
        <w:t>Reverendísimo Manuel de Jesús Rodríguez</w:t>
      </w:r>
      <w:r w:rsidRPr="0029299D">
        <w:rPr>
          <w:lang w:val="es-ES"/>
        </w:rPr>
        <w:br/>
        <w:t>Obispo de Palm Beach</w:t>
      </w:r>
    </w:p>
    <w:p w14:paraId="35D220FA" w14:textId="0352774D" w:rsidR="0029299D" w:rsidRDefault="0029299D" w:rsidP="0079445E">
      <w:pPr>
        <w:pStyle w:val="NormalWeb"/>
        <w:rPr>
          <w:lang w:val="es-ES"/>
        </w:rPr>
      </w:pPr>
      <w:r w:rsidRPr="0029299D">
        <w:rPr>
          <w:b/>
          <w:bCs/>
          <w:u w:val="single"/>
          <w:lang w:val="es-ES"/>
        </w:rPr>
        <w:t>NOTA A LOS PÁRROCOS</w:t>
      </w:r>
      <w:r w:rsidRPr="0029299D">
        <w:rPr>
          <w:lang w:val="es-ES"/>
        </w:rPr>
        <w:t>: SE REQUIERE QUE PUBLIQUEN ESTA CARTA EN EL BOLETÍN PARROQUIAL COMO MEDIA PÁGINA O PÁGINA COMPLETA EL FIN DE SEMANA DEL 28 DE FEBRERO / 1 DE MARZO DE 2026. LA COLECTA SE REALIZARÁ EL 7 Y 8 DE MARZO DE 2026. TAMBIÉN PUEDEN LEER LA CARTA A LOS FELIGRESES, PUBLICARLA EN LAS REDES SOCIALES Y EN EL SITIO WEB DE LA PARROQUIA, ADEMÁS DE INCLUIRLA EN EL BOLETÍN.</w:t>
      </w:r>
      <w:r w:rsidR="0079445E">
        <w:rPr>
          <w:lang w:val="es-ES"/>
        </w:rPr>
        <w:t xml:space="preserve">   </w:t>
      </w:r>
    </w:p>
    <w:sectPr w:rsidR="0029299D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362BC6-217A-400F-9AD4-9CB5DC24E85C}"/>
    <w:embedBold r:id="rId2" w:fontKey="{06F449B8-AF7F-4C79-8CA8-278DA5F2B4C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A605CAFE-DFBE-453D-A2C6-71CC8366D595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55390A1C-709B-4842-A011-3C83478AFA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F2D578D-3BEC-402F-8CD4-37626B8BB7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23C6E06-AAE6-43BA-93D0-C38DAB655150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87484CBC-209B-40E6-AC26-649D0A48AE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62DBF077-DAF4-4A9C-AAE0-7CA9B28A8F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D382C79-ACA6-4311-8BE1-A3DD26927C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43123DD9-73CE-4C12-8649-51AEB53AA22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37903296">
    <w:abstractNumId w:val="0"/>
  </w:num>
  <w:num w:numId="2" w16cid:durableId="1850828175">
    <w:abstractNumId w:val="2"/>
  </w:num>
  <w:num w:numId="3" w16cid:durableId="15456757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08C6"/>
    <w:rsid w:val="000103D2"/>
    <w:rsid w:val="00015C0A"/>
    <w:rsid w:val="000248A2"/>
    <w:rsid w:val="00027489"/>
    <w:rsid w:val="0002776C"/>
    <w:rsid w:val="000447AF"/>
    <w:rsid w:val="0007079D"/>
    <w:rsid w:val="000B1BD8"/>
    <w:rsid w:val="000B411F"/>
    <w:rsid w:val="000D5D82"/>
    <w:rsid w:val="000E0B4B"/>
    <w:rsid w:val="000E7033"/>
    <w:rsid w:val="000F07AA"/>
    <w:rsid w:val="00102EFD"/>
    <w:rsid w:val="001137D6"/>
    <w:rsid w:val="001271D8"/>
    <w:rsid w:val="001E74AD"/>
    <w:rsid w:val="0021465B"/>
    <w:rsid w:val="00244E66"/>
    <w:rsid w:val="0029299D"/>
    <w:rsid w:val="002B2565"/>
    <w:rsid w:val="002C0326"/>
    <w:rsid w:val="002C1292"/>
    <w:rsid w:val="002D6C24"/>
    <w:rsid w:val="002F324F"/>
    <w:rsid w:val="002F5A52"/>
    <w:rsid w:val="00315579"/>
    <w:rsid w:val="00392C53"/>
    <w:rsid w:val="003964A4"/>
    <w:rsid w:val="003A1635"/>
    <w:rsid w:val="003B78DA"/>
    <w:rsid w:val="003D6C6E"/>
    <w:rsid w:val="003F0722"/>
    <w:rsid w:val="0042090F"/>
    <w:rsid w:val="00431B6F"/>
    <w:rsid w:val="00433DA9"/>
    <w:rsid w:val="004376FC"/>
    <w:rsid w:val="004E18F2"/>
    <w:rsid w:val="004F20EB"/>
    <w:rsid w:val="005305EC"/>
    <w:rsid w:val="00540894"/>
    <w:rsid w:val="005D66F9"/>
    <w:rsid w:val="005E4FA1"/>
    <w:rsid w:val="00650B8A"/>
    <w:rsid w:val="00696B36"/>
    <w:rsid w:val="006A7673"/>
    <w:rsid w:val="006C6C76"/>
    <w:rsid w:val="006E6ABD"/>
    <w:rsid w:val="00713C5E"/>
    <w:rsid w:val="00722373"/>
    <w:rsid w:val="00723AB7"/>
    <w:rsid w:val="0074354B"/>
    <w:rsid w:val="00761680"/>
    <w:rsid w:val="00765235"/>
    <w:rsid w:val="0079445E"/>
    <w:rsid w:val="007C7000"/>
    <w:rsid w:val="008127A1"/>
    <w:rsid w:val="008B3007"/>
    <w:rsid w:val="008C2C27"/>
    <w:rsid w:val="008C2F83"/>
    <w:rsid w:val="008C67ED"/>
    <w:rsid w:val="008E35D3"/>
    <w:rsid w:val="009222A4"/>
    <w:rsid w:val="009565E1"/>
    <w:rsid w:val="009A4E44"/>
    <w:rsid w:val="00A82A24"/>
    <w:rsid w:val="00AD4F17"/>
    <w:rsid w:val="00B01577"/>
    <w:rsid w:val="00B47F7E"/>
    <w:rsid w:val="00B973FA"/>
    <w:rsid w:val="00BA4717"/>
    <w:rsid w:val="00BD203A"/>
    <w:rsid w:val="00C04C6E"/>
    <w:rsid w:val="00C24B5D"/>
    <w:rsid w:val="00C51095"/>
    <w:rsid w:val="00C51646"/>
    <w:rsid w:val="00C61CD9"/>
    <w:rsid w:val="00C76178"/>
    <w:rsid w:val="00CA7E82"/>
    <w:rsid w:val="00CB1CB4"/>
    <w:rsid w:val="00D02280"/>
    <w:rsid w:val="00D20EA3"/>
    <w:rsid w:val="00D33570"/>
    <w:rsid w:val="00D5737E"/>
    <w:rsid w:val="00D615E4"/>
    <w:rsid w:val="00DB732D"/>
    <w:rsid w:val="00E02632"/>
    <w:rsid w:val="00E4342A"/>
    <w:rsid w:val="00E44D90"/>
    <w:rsid w:val="00E51835"/>
    <w:rsid w:val="00E55446"/>
    <w:rsid w:val="00E740E2"/>
    <w:rsid w:val="00E95847"/>
    <w:rsid w:val="00EA3909"/>
    <w:rsid w:val="00EB649F"/>
    <w:rsid w:val="00ED0BFB"/>
    <w:rsid w:val="00F06ADA"/>
    <w:rsid w:val="00F12B6C"/>
    <w:rsid w:val="00F22A3A"/>
    <w:rsid w:val="00F30842"/>
    <w:rsid w:val="00F4151A"/>
    <w:rsid w:val="00F42519"/>
    <w:rsid w:val="00F50E23"/>
    <w:rsid w:val="00F57C87"/>
    <w:rsid w:val="00F77A94"/>
    <w:rsid w:val="00FA77C4"/>
    <w:rsid w:val="00FB3B28"/>
    <w:rsid w:val="00FC4BD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B78D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9862F28A-773B-41CC-88B3-A3CD9060DCC4" TargetMode="Externa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f7bf757ea7af1b809590f9ad87d3e8ec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adb2f778e3c8c0aaa724b4b3823ed9f0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Props1.xml><?xml version="1.0" encoding="utf-8"?>
<ds:datastoreItem xmlns:ds="http://schemas.openxmlformats.org/officeDocument/2006/customXml" ds:itemID="{078533D0-6D16-48AF-B96D-6926281D5692}"/>
</file>

<file path=customXml/itemProps2.xml><?xml version="1.0" encoding="utf-8"?>
<ds:datastoreItem xmlns:ds="http://schemas.openxmlformats.org/officeDocument/2006/customXml" ds:itemID="{FF628AD1-F9EB-46AC-BE03-A212C63BC0A5}"/>
</file>

<file path=customXml/itemProps3.xml><?xml version="1.0" encoding="utf-8"?>
<ds:datastoreItem xmlns:ds="http://schemas.openxmlformats.org/officeDocument/2006/customXml" ds:itemID="{4FBF7AFB-C2DB-4B15-81B7-1D3B3D3D4556}"/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315</Words>
  <Characters>1601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3</cp:revision>
  <cp:lastPrinted>2026-02-17T19:29:00Z</cp:lastPrinted>
  <dcterms:created xsi:type="dcterms:W3CDTF">2026-03-02T13:57:00Z</dcterms:created>
  <dcterms:modified xsi:type="dcterms:W3CDTF">2026-03-02T13:57:00Z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</Properties>
</file>