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5267E2" w14:textId="77777777" w:rsidR="008E35D3" w:rsidRDefault="008E35D3">
      <w:pPr>
        <w:widowControl w:val="0"/>
        <w:jc w:val="both"/>
      </w:pPr>
    </w:p>
    <w:p w14:paraId="70680EA2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3064C45" w14:textId="77777777" w:rsidR="000B411F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00FE386" wp14:editId="3C986333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46C6C0" w14:textId="77777777" w:rsidR="008743A7" w:rsidRDefault="008743A7">
                            <w:r w:rsidRPr="00C04C6E">
                              <w:rPr>
                                <w:noProof/>
                              </w:rPr>
                              <w:drawing>
                                <wp:inline distT="0" distB="0" distL="0" distR="0" wp14:anchorId="06E9411F" wp14:editId="3D73F25E">
                                  <wp:extent cx="992094" cy="1264920"/>
                                  <wp:effectExtent l="0" t="0" r="0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4181" cy="12675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0FE38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" filled="f" stroked="f">
                <v:textbox style="mso-fit-shape-to-text:t">
                  <w:txbxContent>
                    <w:p w14:paraId="3746C6C0" w14:textId="77777777" w:rsidR="008743A7" w:rsidRDefault="008743A7">
                      <w:r w:rsidRPr="00C04C6E">
                        <w:rPr>
                          <w:noProof/>
                        </w:rPr>
                        <w:drawing>
                          <wp:inline distT="0" distB="0" distL="0" distR="0" wp14:anchorId="06E9411F" wp14:editId="3D73F25E">
                            <wp:extent cx="992094" cy="1264920"/>
                            <wp:effectExtent l="0" t="0" r="0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4181" cy="12675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1" layoutInCell="1" allowOverlap="1" wp14:anchorId="3D226C00" wp14:editId="6C9618FC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D6E324" w14:textId="77777777" w:rsidR="008743A7" w:rsidRPr="001E74AD" w:rsidRDefault="008743A7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226C00" id="Rectangle 2" o:spid="_x0000_s1027" style="position:absolute;margin-left:366.05pt;margin-top:49.9pt;width:152.95pt;height:43pt;z-index:-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" filled="f" stroked="f" strokeweight="0">
                <v:textbox inset="0,0,0,0">
                  <w:txbxContent>
                    <w:p w14:paraId="05D6E324" w14:textId="77777777" w:rsidR="008743A7" w:rsidRPr="001E74AD" w:rsidRDefault="008743A7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1FD48BCF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80452BA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8E66AD6" w14:textId="77777777" w:rsidR="001E74AD" w:rsidRPr="001E74AD" w:rsidRDefault="001E74AD" w:rsidP="00BE49BD">
      <w:pPr>
        <w:framePr w:w="4398" w:h="1809" w:hRule="exact" w:hSpace="180" w:wrap="auto" w:vAnchor="text" w:hAnchor="page" w:x="4249" w:y="23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5A9D4F3C" w14:textId="77777777" w:rsidR="001E74AD" w:rsidRDefault="001E74AD" w:rsidP="00BE49BD">
      <w:pPr>
        <w:framePr w:w="4398" w:h="1809" w:hRule="exact" w:hSpace="180" w:wrap="auto" w:vAnchor="text" w:hAnchor="page" w:x="4249" w:y="23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5FF5932D" w14:textId="77777777" w:rsidR="001E74AD" w:rsidRPr="001E74AD" w:rsidRDefault="001E74AD" w:rsidP="00BE49BD">
      <w:pPr>
        <w:framePr w:w="4398" w:h="1809" w:hRule="exact" w:hSpace="180" w:wrap="auto" w:vAnchor="text" w:hAnchor="page" w:x="4249" w:y="23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6B1C1224" w14:textId="77777777" w:rsidR="001E74AD" w:rsidRPr="001E74AD" w:rsidRDefault="004F20EB" w:rsidP="00BE49BD">
      <w:pPr>
        <w:framePr w:w="4398" w:h="1809" w:hRule="exact" w:hSpace="180" w:wrap="auto" w:vAnchor="text" w:hAnchor="page" w:x="4249" w:y="23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5496558" wp14:editId="7BC1CD16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036438" id="Line 4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2EF0E564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A9CFFF9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2414DAB6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F173722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8AAE3F9" w14:textId="77777777" w:rsidR="008E35D3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1" layoutInCell="1" allowOverlap="1" wp14:anchorId="54E5C951" wp14:editId="0E68F9E0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8A9C9F" w14:textId="77777777" w:rsidR="008743A7" w:rsidRPr="001E74AD" w:rsidRDefault="008743A7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City">
                              <w:smartTag w:uri="urn:schemas-microsoft-com:office:smarttags" w:element="place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E5C951" id="Rectangle 3" o:spid="_x0000_s1028" style="position:absolute;margin-left:157.05pt;margin-top:-76.4pt;width:190.2pt;height:28.5pt;z-index:-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" filled="f" stroked="f" strokeweight="0">
                <v:textbox inset="0,0,0,0">
                  <w:txbxContent>
                    <w:p w14:paraId="008A9C9F" w14:textId="77777777" w:rsidR="008743A7" w:rsidRPr="001E74AD" w:rsidRDefault="008743A7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place">
                        <w:smartTag w:uri="urn:schemas-microsoft-com:office:smarttags" w:element="City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60A73050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8F561E1" w14:textId="77777777" w:rsidR="00EA3909" w:rsidRPr="004549F6" w:rsidRDefault="00EA3909" w:rsidP="00EA3909">
      <w:pPr>
        <w:rPr>
          <w:sz w:val="16"/>
          <w:szCs w:val="16"/>
        </w:rPr>
      </w:pPr>
    </w:p>
    <w:p w14:paraId="48B8BA7F" w14:textId="77777777" w:rsidR="003A1635" w:rsidRPr="004549F6" w:rsidRDefault="003A1635" w:rsidP="003A1635">
      <w:pPr>
        <w:rPr>
          <w:sz w:val="16"/>
          <w:szCs w:val="16"/>
        </w:rPr>
      </w:pPr>
    </w:p>
    <w:p w14:paraId="22EE889B" w14:textId="342F10F2" w:rsidR="00AF7A91" w:rsidRPr="00FC30B6" w:rsidRDefault="00BE49BD" w:rsidP="00AF7A91">
      <w:pPr>
        <w:jc w:val="center"/>
        <w:rPr>
          <w:bCs/>
          <w:sz w:val="24"/>
          <w:szCs w:val="24"/>
          <w:lang w:val="es-CO"/>
        </w:rPr>
      </w:pPr>
      <w:r>
        <w:rPr>
          <w:bCs/>
          <w:sz w:val="24"/>
          <w:szCs w:val="24"/>
          <w:lang w:val="es-CO"/>
        </w:rPr>
        <w:tab/>
      </w:r>
      <w:r w:rsidR="00AF7A91" w:rsidRPr="00FC30B6">
        <w:rPr>
          <w:bCs/>
          <w:sz w:val="24"/>
          <w:szCs w:val="24"/>
          <w:lang w:val="es-CO"/>
        </w:rPr>
        <w:t>3 de Julio de 2021</w:t>
      </w:r>
    </w:p>
    <w:p w14:paraId="18F41D27" w14:textId="1BCD3A8F" w:rsidR="00AF7A91" w:rsidRPr="00FC30B6" w:rsidRDefault="00AF7A91" w:rsidP="00AF7A91">
      <w:pPr>
        <w:rPr>
          <w:bCs/>
          <w:sz w:val="24"/>
          <w:szCs w:val="24"/>
          <w:lang w:val="es-CO"/>
        </w:rPr>
      </w:pPr>
    </w:p>
    <w:p w14:paraId="2B4C4110" w14:textId="2032FE32" w:rsidR="00AF7A91" w:rsidRPr="0007567C" w:rsidRDefault="00AF7A91" w:rsidP="00AF7A91">
      <w:pPr>
        <w:rPr>
          <w:bCs/>
          <w:sz w:val="24"/>
          <w:szCs w:val="24"/>
          <w:lang w:val="es-CO"/>
        </w:rPr>
      </w:pPr>
      <w:r w:rsidRPr="0007567C">
        <w:rPr>
          <w:bCs/>
          <w:sz w:val="24"/>
          <w:szCs w:val="24"/>
          <w:lang w:val="es-CO"/>
        </w:rPr>
        <w:t>Queridas hermanos y hermanas en Cristo:</w:t>
      </w:r>
    </w:p>
    <w:p w14:paraId="5F4E819B" w14:textId="61CEEF0C" w:rsidR="00AF7A91" w:rsidRPr="0007567C" w:rsidRDefault="00AF7A91" w:rsidP="00AF7A91">
      <w:pPr>
        <w:rPr>
          <w:bCs/>
          <w:sz w:val="24"/>
          <w:szCs w:val="24"/>
          <w:lang w:val="es-CO"/>
        </w:rPr>
      </w:pPr>
    </w:p>
    <w:p w14:paraId="5AB59419" w14:textId="1153027D" w:rsidR="00AF7A91" w:rsidRPr="0007567C" w:rsidRDefault="00AF7A91" w:rsidP="00AF7A91">
      <w:pPr>
        <w:rPr>
          <w:bCs/>
          <w:sz w:val="24"/>
          <w:szCs w:val="24"/>
          <w:lang w:val="es-CO"/>
        </w:rPr>
      </w:pPr>
      <w:r w:rsidRPr="0007567C">
        <w:rPr>
          <w:bCs/>
          <w:sz w:val="24"/>
          <w:szCs w:val="24"/>
          <w:lang w:val="es-CO"/>
        </w:rPr>
        <w:tab/>
        <w:t xml:space="preserve">El próximo fin de semana, del 10 </w:t>
      </w:r>
      <w:r w:rsidR="007112F9">
        <w:rPr>
          <w:bCs/>
          <w:sz w:val="24"/>
          <w:szCs w:val="24"/>
          <w:lang w:val="es-CO"/>
        </w:rPr>
        <w:t>y</w:t>
      </w:r>
      <w:r w:rsidRPr="0007567C">
        <w:rPr>
          <w:bCs/>
          <w:sz w:val="24"/>
          <w:szCs w:val="24"/>
          <w:lang w:val="es-CO"/>
        </w:rPr>
        <w:t xml:space="preserve"> 11 de julio de 2021, nuestra Diócesis tendrá una colecta para Catholic Relief Services (Servicios de Ayuda Católica).  </w:t>
      </w:r>
      <w:r w:rsidR="002C3713" w:rsidRPr="0007567C">
        <w:rPr>
          <w:bCs/>
          <w:sz w:val="24"/>
          <w:szCs w:val="24"/>
          <w:lang w:val="es-CO"/>
        </w:rPr>
        <w:t>Esta colecta apoya a organizaciones que brindan vivienda a víctimas de desastres naturales, oportunidades educativas para refugiados desplazados por la guerra, servicios legales para inmigrantes y solicitantes de asilo, y ministerios para trabajadores marítimos que tienen necesidades pastorales únicas.</w:t>
      </w:r>
    </w:p>
    <w:p w14:paraId="4C14C625" w14:textId="540252C1" w:rsidR="002C3713" w:rsidRPr="0007567C" w:rsidRDefault="002C3713" w:rsidP="00AF7A91">
      <w:pPr>
        <w:rPr>
          <w:bCs/>
          <w:sz w:val="24"/>
          <w:szCs w:val="24"/>
          <w:lang w:val="es-CO"/>
        </w:rPr>
      </w:pPr>
    </w:p>
    <w:p w14:paraId="782DA3BB" w14:textId="7B232322" w:rsidR="002C3713" w:rsidRPr="0007567C" w:rsidRDefault="002C3713" w:rsidP="00AF7A91">
      <w:pPr>
        <w:rPr>
          <w:bCs/>
          <w:sz w:val="24"/>
          <w:szCs w:val="24"/>
          <w:lang w:val="es-CO"/>
        </w:rPr>
      </w:pPr>
      <w:r w:rsidRPr="0007567C">
        <w:rPr>
          <w:bCs/>
          <w:sz w:val="24"/>
          <w:szCs w:val="24"/>
          <w:lang w:val="es-CO"/>
        </w:rPr>
        <w:tab/>
        <w:t xml:space="preserve">Catholic Relief Services, la agencia internacional de ayuda humanitaria de la Conferencia de Obispos Católicos de los Estados Unidos (USCCB), ayuda a las necesidades de los pobres y vulnerables en nombre de la Iglesia Católica en los Estados Unidos.  </w:t>
      </w:r>
      <w:r w:rsidR="00F378BB" w:rsidRPr="0007567C">
        <w:rPr>
          <w:bCs/>
          <w:sz w:val="24"/>
          <w:szCs w:val="24"/>
          <w:lang w:val="es-CO"/>
        </w:rPr>
        <w:t>Como parte de la misión universal de la Iglesia Católica, CRS trabaja con instituciones y estructuras católicas locales, nacionales e internacionales, así como con otras organizaciones, para ayudar a las personas según sus necesidades, y no por su</w:t>
      </w:r>
      <w:r w:rsidR="00614999">
        <w:rPr>
          <w:bCs/>
          <w:sz w:val="24"/>
          <w:szCs w:val="24"/>
          <w:lang w:val="es-CO"/>
        </w:rPr>
        <w:t xml:space="preserve"> religión</w:t>
      </w:r>
      <w:r w:rsidR="00F378BB" w:rsidRPr="0007567C">
        <w:rPr>
          <w:bCs/>
          <w:sz w:val="24"/>
          <w:szCs w:val="24"/>
          <w:lang w:val="es-CO"/>
        </w:rPr>
        <w:t>, raza o nacionalidad.</w:t>
      </w:r>
    </w:p>
    <w:p w14:paraId="3AFC17C7" w14:textId="77777777" w:rsidR="00F378BB" w:rsidRPr="0007567C" w:rsidRDefault="00F378BB" w:rsidP="00AF7A91">
      <w:pPr>
        <w:rPr>
          <w:bCs/>
          <w:sz w:val="24"/>
          <w:szCs w:val="24"/>
          <w:lang w:val="es-CO"/>
        </w:rPr>
      </w:pPr>
    </w:p>
    <w:p w14:paraId="388AEABD" w14:textId="0367A6C7" w:rsidR="002C3713" w:rsidRPr="0007567C" w:rsidRDefault="00F378BB" w:rsidP="00AF7A91">
      <w:pPr>
        <w:rPr>
          <w:bCs/>
          <w:sz w:val="24"/>
          <w:szCs w:val="24"/>
          <w:lang w:val="es-CO"/>
        </w:rPr>
      </w:pPr>
      <w:r w:rsidRPr="0007567C">
        <w:rPr>
          <w:bCs/>
          <w:sz w:val="24"/>
          <w:szCs w:val="24"/>
          <w:lang w:val="es-CO"/>
        </w:rPr>
        <w:tab/>
      </w:r>
      <w:r w:rsidR="00F637B9" w:rsidRPr="0007567C">
        <w:rPr>
          <w:bCs/>
          <w:sz w:val="24"/>
          <w:szCs w:val="24"/>
          <w:lang w:val="es-CO"/>
        </w:rPr>
        <w:t xml:space="preserve">A través de su generosidad financiera, </w:t>
      </w:r>
      <w:r w:rsidR="00E95F04" w:rsidRPr="0007567C">
        <w:rPr>
          <w:bCs/>
          <w:sz w:val="24"/>
          <w:szCs w:val="24"/>
          <w:lang w:val="es-CO"/>
        </w:rPr>
        <w:t>y por</w:t>
      </w:r>
      <w:r w:rsidR="00F637B9" w:rsidRPr="0007567C">
        <w:rPr>
          <w:bCs/>
          <w:sz w:val="24"/>
          <w:szCs w:val="24"/>
          <w:lang w:val="es-CO"/>
        </w:rPr>
        <w:t xml:space="preserve"> su</w:t>
      </w:r>
      <w:r w:rsidR="00E95F04" w:rsidRPr="0007567C">
        <w:rPr>
          <w:bCs/>
          <w:sz w:val="24"/>
          <w:szCs w:val="24"/>
          <w:lang w:val="es-CO"/>
        </w:rPr>
        <w:t>s</w:t>
      </w:r>
      <w:r w:rsidR="00F637B9" w:rsidRPr="0007567C">
        <w:rPr>
          <w:bCs/>
          <w:sz w:val="24"/>
          <w:szCs w:val="24"/>
          <w:lang w:val="es-CO"/>
        </w:rPr>
        <w:t xml:space="preserve"> oraci</w:t>
      </w:r>
      <w:r w:rsidR="00E95F04" w:rsidRPr="0007567C">
        <w:rPr>
          <w:bCs/>
          <w:sz w:val="24"/>
          <w:szCs w:val="24"/>
          <w:lang w:val="es-CO"/>
        </w:rPr>
        <w:t>ones</w:t>
      </w:r>
      <w:r w:rsidR="00F637B9" w:rsidRPr="0007567C">
        <w:rPr>
          <w:bCs/>
          <w:sz w:val="24"/>
          <w:szCs w:val="24"/>
          <w:lang w:val="es-CO"/>
        </w:rPr>
        <w:t>, nos unimos como una familia de fe para dar a conocer el Evangelio de Jesucristo en todo el mundo y, al mismo tiempo, apoyar la dignidad de los demás.</w:t>
      </w:r>
      <w:r w:rsidR="00E95F04" w:rsidRPr="0007567C">
        <w:rPr>
          <w:bCs/>
          <w:sz w:val="24"/>
          <w:szCs w:val="24"/>
          <w:lang w:val="es-CO"/>
        </w:rPr>
        <w:t xml:space="preserve">  Creada a imagen de Dios, toda la vida humana es sagrada y posee una dignidad que proviene directamente de nuestra creación y no de ninguna acción propia.</w:t>
      </w:r>
    </w:p>
    <w:p w14:paraId="21A82E97" w14:textId="4C1021EF" w:rsidR="002C3713" w:rsidRPr="0007567C" w:rsidRDefault="002C3713" w:rsidP="00AF7A91">
      <w:pPr>
        <w:rPr>
          <w:bCs/>
          <w:sz w:val="24"/>
          <w:szCs w:val="24"/>
          <w:lang w:val="es-CO"/>
        </w:rPr>
      </w:pPr>
    </w:p>
    <w:p w14:paraId="21F2A7D1" w14:textId="3DACD7C0" w:rsidR="002C3713" w:rsidRPr="0007567C" w:rsidRDefault="003F05BE" w:rsidP="00AF7A91">
      <w:pPr>
        <w:rPr>
          <w:bCs/>
          <w:sz w:val="24"/>
          <w:szCs w:val="24"/>
          <w:lang w:val="es-CO"/>
        </w:rPr>
      </w:pPr>
      <w:r w:rsidRPr="0007567C">
        <w:rPr>
          <w:bCs/>
          <w:sz w:val="24"/>
          <w:szCs w:val="24"/>
          <w:lang w:val="es-CO"/>
        </w:rPr>
        <w:tab/>
      </w:r>
      <w:r w:rsidR="00E95F04" w:rsidRPr="0007567C">
        <w:rPr>
          <w:bCs/>
          <w:sz w:val="24"/>
          <w:szCs w:val="24"/>
          <w:lang w:val="es-CO"/>
        </w:rPr>
        <w:t>Gracias nuevamente por tod</w:t>
      </w:r>
      <w:r w:rsidR="00FC30B6">
        <w:rPr>
          <w:bCs/>
          <w:sz w:val="24"/>
          <w:szCs w:val="24"/>
          <w:lang w:val="es-CO"/>
        </w:rPr>
        <w:t>as</w:t>
      </w:r>
      <w:r w:rsidR="00E95F04" w:rsidRPr="0007567C">
        <w:rPr>
          <w:bCs/>
          <w:sz w:val="24"/>
          <w:szCs w:val="24"/>
          <w:lang w:val="es-CO"/>
        </w:rPr>
        <w:t xml:space="preserve"> sus oraciones y donaciones financieras para ayudar a sus herman</w:t>
      </w:r>
      <w:r w:rsidR="00FC30B6">
        <w:rPr>
          <w:bCs/>
          <w:sz w:val="24"/>
          <w:szCs w:val="24"/>
          <w:lang w:val="es-CO"/>
        </w:rPr>
        <w:t>a</w:t>
      </w:r>
      <w:r w:rsidR="00E95F04" w:rsidRPr="0007567C">
        <w:rPr>
          <w:bCs/>
          <w:sz w:val="24"/>
          <w:szCs w:val="24"/>
          <w:lang w:val="es-CO"/>
        </w:rPr>
        <w:t>s y herman</w:t>
      </w:r>
      <w:r w:rsidR="00FC30B6">
        <w:rPr>
          <w:bCs/>
          <w:sz w:val="24"/>
          <w:szCs w:val="24"/>
          <w:lang w:val="es-CO"/>
        </w:rPr>
        <w:t>o</w:t>
      </w:r>
      <w:r w:rsidR="00E95F04" w:rsidRPr="0007567C">
        <w:rPr>
          <w:bCs/>
          <w:sz w:val="24"/>
          <w:szCs w:val="24"/>
          <w:lang w:val="es-CO"/>
        </w:rPr>
        <w:t xml:space="preserve">s </w:t>
      </w:r>
      <w:r w:rsidR="00FC30B6">
        <w:rPr>
          <w:bCs/>
          <w:sz w:val="24"/>
          <w:szCs w:val="24"/>
          <w:lang w:val="es-CO"/>
        </w:rPr>
        <w:t xml:space="preserve">más </w:t>
      </w:r>
      <w:r w:rsidR="00E95F04" w:rsidRPr="0007567C">
        <w:rPr>
          <w:bCs/>
          <w:sz w:val="24"/>
          <w:szCs w:val="24"/>
          <w:lang w:val="es-CO"/>
        </w:rPr>
        <w:t>necesitados en todo el mundo.</w:t>
      </w:r>
      <w:r w:rsidRPr="0007567C">
        <w:rPr>
          <w:bCs/>
          <w:sz w:val="24"/>
          <w:szCs w:val="24"/>
          <w:lang w:val="es-CO"/>
        </w:rPr>
        <w:t xml:space="preserve">  Que Dios los bendiga con toda su gracia y fuerza y que nuestra Santísima Madre siempre interceda por ustedes.</w:t>
      </w:r>
    </w:p>
    <w:p w14:paraId="7A0BE147" w14:textId="34CE6B30" w:rsidR="003F05BE" w:rsidRPr="0007567C" w:rsidRDefault="003F05BE" w:rsidP="00AF7A91">
      <w:pPr>
        <w:rPr>
          <w:bCs/>
          <w:sz w:val="24"/>
          <w:szCs w:val="24"/>
          <w:lang w:val="es-CO"/>
        </w:rPr>
      </w:pPr>
    </w:p>
    <w:p w14:paraId="6F330906" w14:textId="3222E7C3" w:rsidR="0007567C" w:rsidRPr="0007567C" w:rsidRDefault="0007567C" w:rsidP="0007567C">
      <w:pPr>
        <w:ind w:firstLine="720"/>
        <w:rPr>
          <w:color w:val="000000" w:themeColor="text1"/>
          <w:sz w:val="24"/>
          <w:szCs w:val="24"/>
          <w:lang w:val="es-ES"/>
        </w:rPr>
      </w:pPr>
      <w:r w:rsidRPr="0007567C">
        <w:rPr>
          <w:color w:val="000000" w:themeColor="text1"/>
          <w:sz w:val="24"/>
          <w:szCs w:val="24"/>
          <w:lang w:val="es-ES"/>
        </w:rPr>
        <w:t>Con gratitud por su continua generosidad y cada deseo de oración, yo soy</w:t>
      </w:r>
    </w:p>
    <w:p w14:paraId="6DF2D6CB" w14:textId="2FD5A4E0" w:rsidR="003F05BE" w:rsidRPr="0007567C" w:rsidRDefault="003F05BE" w:rsidP="00AF7A91">
      <w:pPr>
        <w:rPr>
          <w:bCs/>
          <w:sz w:val="24"/>
          <w:szCs w:val="24"/>
          <w:lang w:val="es-ES"/>
        </w:rPr>
      </w:pPr>
    </w:p>
    <w:p w14:paraId="45622CF5" w14:textId="77777777" w:rsidR="003F05BE" w:rsidRPr="0007567C" w:rsidRDefault="003F05BE" w:rsidP="003F05BE">
      <w:pPr>
        <w:ind w:left="2880" w:firstLine="720"/>
        <w:rPr>
          <w:color w:val="222222"/>
          <w:sz w:val="24"/>
          <w:szCs w:val="24"/>
          <w:lang w:val="es-ES"/>
        </w:rPr>
      </w:pPr>
      <w:r w:rsidRPr="0007567C">
        <w:rPr>
          <w:color w:val="222222"/>
          <w:sz w:val="24"/>
          <w:szCs w:val="24"/>
          <w:lang w:val="es-ES"/>
        </w:rPr>
        <w:t>Sinceramente suyo en Cristo,</w:t>
      </w:r>
    </w:p>
    <w:p w14:paraId="364C9A92" w14:textId="3D813B4B" w:rsidR="00BE49BD" w:rsidRDefault="00BE49BD" w:rsidP="00BE49BD">
      <w:pPr>
        <w:jc w:val="both"/>
        <w:rPr>
          <w:sz w:val="24"/>
          <w:szCs w:val="24"/>
          <w:lang w:val="es-ES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5D551087" wp14:editId="244C6060">
            <wp:simplePos x="0" y="0"/>
            <wp:positionH relativeFrom="column">
              <wp:posOffset>2232660</wp:posOffset>
            </wp:positionH>
            <wp:positionV relativeFrom="paragraph">
              <wp:posOffset>111760</wp:posOffset>
            </wp:positionV>
            <wp:extent cx="2918460" cy="556260"/>
            <wp:effectExtent l="0" t="0" r="0" b="0"/>
            <wp:wrapTight wrapText="bothSides">
              <wp:wrapPolygon edited="0">
                <wp:start x="0" y="0"/>
                <wp:lineTo x="0" y="20712"/>
                <wp:lineTo x="21431" y="20712"/>
                <wp:lineTo x="21431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222222"/>
          <w:sz w:val="24"/>
          <w:szCs w:val="24"/>
          <w:lang w:val="es-ES"/>
        </w:rPr>
        <w:tab/>
      </w:r>
      <w:r>
        <w:rPr>
          <w:color w:val="222222"/>
          <w:sz w:val="24"/>
          <w:szCs w:val="24"/>
          <w:lang w:val="es-ES"/>
        </w:rPr>
        <w:tab/>
      </w:r>
      <w:r>
        <w:rPr>
          <w:color w:val="222222"/>
          <w:sz w:val="24"/>
          <w:szCs w:val="24"/>
          <w:lang w:val="es-ES"/>
        </w:rPr>
        <w:tab/>
      </w:r>
      <w:r>
        <w:rPr>
          <w:color w:val="222222"/>
          <w:sz w:val="24"/>
          <w:szCs w:val="24"/>
          <w:lang w:val="es-ES"/>
        </w:rPr>
        <w:tab/>
      </w:r>
      <w:r>
        <w:rPr>
          <w:color w:val="222222"/>
          <w:sz w:val="24"/>
          <w:szCs w:val="24"/>
          <w:lang w:val="es-ES"/>
        </w:rPr>
        <w:tab/>
      </w:r>
      <w:r w:rsidR="003F05BE" w:rsidRPr="0007567C">
        <w:rPr>
          <w:sz w:val="24"/>
          <w:szCs w:val="24"/>
          <w:lang w:val="es-ES"/>
        </w:rPr>
        <w:tab/>
      </w:r>
      <w:r w:rsidR="003F05BE" w:rsidRPr="0007567C">
        <w:rPr>
          <w:sz w:val="24"/>
          <w:szCs w:val="24"/>
          <w:lang w:val="es-ES"/>
        </w:rPr>
        <w:tab/>
      </w:r>
      <w:r w:rsidR="003F05BE" w:rsidRPr="0007567C">
        <w:rPr>
          <w:sz w:val="24"/>
          <w:szCs w:val="24"/>
          <w:lang w:val="es-ES"/>
        </w:rPr>
        <w:tab/>
      </w:r>
      <w:r w:rsidR="003F05BE" w:rsidRPr="0007567C">
        <w:rPr>
          <w:sz w:val="24"/>
          <w:szCs w:val="24"/>
          <w:lang w:val="es-ES"/>
        </w:rPr>
        <w:tab/>
      </w:r>
      <w:r w:rsidR="003F05BE" w:rsidRPr="0007567C">
        <w:rPr>
          <w:sz w:val="24"/>
          <w:szCs w:val="24"/>
          <w:lang w:val="es-ES"/>
        </w:rPr>
        <w:tab/>
      </w:r>
    </w:p>
    <w:p w14:paraId="49E46BA1" w14:textId="192AD48D" w:rsidR="003F05BE" w:rsidRPr="0007567C" w:rsidRDefault="00BE49BD" w:rsidP="003F05BE">
      <w:pPr>
        <w:pStyle w:val="NoSpacing"/>
        <w:rPr>
          <w:rFonts w:ascii="Times New Roman" w:hAnsi="Times New Roman"/>
          <w:sz w:val="24"/>
          <w:szCs w:val="24"/>
          <w:lang w:val="es-ES"/>
        </w:rPr>
      </w:pPr>
      <w:r>
        <w:rPr>
          <w:rFonts w:ascii="Times New Roman" w:hAnsi="Times New Roman"/>
          <w:sz w:val="24"/>
          <w:szCs w:val="24"/>
          <w:lang w:val="es-ES"/>
        </w:rPr>
        <w:tab/>
      </w:r>
      <w:r>
        <w:rPr>
          <w:rFonts w:ascii="Times New Roman" w:hAnsi="Times New Roman"/>
          <w:sz w:val="24"/>
          <w:szCs w:val="24"/>
          <w:lang w:val="es-ES"/>
        </w:rPr>
        <w:tab/>
      </w:r>
      <w:r>
        <w:rPr>
          <w:rFonts w:ascii="Times New Roman" w:hAnsi="Times New Roman"/>
          <w:sz w:val="24"/>
          <w:szCs w:val="24"/>
          <w:lang w:val="es-ES"/>
        </w:rPr>
        <w:tab/>
      </w:r>
      <w:r>
        <w:rPr>
          <w:rFonts w:ascii="Times New Roman" w:hAnsi="Times New Roman"/>
          <w:sz w:val="24"/>
          <w:szCs w:val="24"/>
          <w:lang w:val="es-ES"/>
        </w:rPr>
        <w:tab/>
      </w:r>
      <w:r>
        <w:rPr>
          <w:rFonts w:ascii="Times New Roman" w:hAnsi="Times New Roman"/>
          <w:sz w:val="24"/>
          <w:szCs w:val="24"/>
          <w:lang w:val="es-ES"/>
        </w:rPr>
        <w:tab/>
      </w:r>
      <w:r>
        <w:rPr>
          <w:rFonts w:ascii="Times New Roman" w:hAnsi="Times New Roman"/>
          <w:sz w:val="24"/>
          <w:szCs w:val="24"/>
          <w:lang w:val="es-ES"/>
        </w:rPr>
        <w:tab/>
      </w:r>
      <w:r>
        <w:rPr>
          <w:rFonts w:ascii="Times New Roman" w:hAnsi="Times New Roman"/>
          <w:sz w:val="24"/>
          <w:szCs w:val="24"/>
          <w:lang w:val="es-ES"/>
        </w:rPr>
        <w:tab/>
      </w:r>
      <w:r>
        <w:rPr>
          <w:rFonts w:ascii="Times New Roman" w:hAnsi="Times New Roman"/>
          <w:sz w:val="24"/>
          <w:szCs w:val="24"/>
          <w:lang w:val="es-ES"/>
        </w:rPr>
        <w:tab/>
      </w:r>
      <w:r>
        <w:rPr>
          <w:rFonts w:ascii="Times New Roman" w:hAnsi="Times New Roman"/>
          <w:sz w:val="24"/>
          <w:szCs w:val="24"/>
          <w:lang w:val="es-ES"/>
        </w:rPr>
        <w:tab/>
      </w:r>
      <w:r>
        <w:rPr>
          <w:rFonts w:ascii="Times New Roman" w:hAnsi="Times New Roman"/>
          <w:sz w:val="24"/>
          <w:szCs w:val="24"/>
          <w:lang w:val="es-ES"/>
        </w:rPr>
        <w:tab/>
      </w:r>
      <w:r>
        <w:rPr>
          <w:rFonts w:ascii="Times New Roman" w:hAnsi="Times New Roman"/>
          <w:sz w:val="24"/>
          <w:szCs w:val="24"/>
          <w:lang w:val="es-ES"/>
        </w:rPr>
        <w:tab/>
      </w:r>
      <w:r>
        <w:rPr>
          <w:rFonts w:ascii="Times New Roman" w:hAnsi="Times New Roman"/>
          <w:sz w:val="24"/>
          <w:szCs w:val="24"/>
          <w:lang w:val="es-ES"/>
        </w:rPr>
        <w:tab/>
      </w:r>
      <w:r>
        <w:rPr>
          <w:rFonts w:ascii="Times New Roman" w:hAnsi="Times New Roman"/>
          <w:sz w:val="24"/>
          <w:szCs w:val="24"/>
          <w:lang w:val="es-ES"/>
        </w:rPr>
        <w:tab/>
      </w:r>
      <w:r>
        <w:rPr>
          <w:rFonts w:ascii="Times New Roman" w:hAnsi="Times New Roman"/>
          <w:sz w:val="24"/>
          <w:szCs w:val="24"/>
          <w:lang w:val="es-ES"/>
        </w:rPr>
        <w:tab/>
      </w:r>
      <w:r>
        <w:rPr>
          <w:rFonts w:ascii="Times New Roman" w:hAnsi="Times New Roman"/>
          <w:sz w:val="24"/>
          <w:szCs w:val="24"/>
          <w:lang w:val="es-ES"/>
        </w:rPr>
        <w:tab/>
      </w:r>
      <w:r>
        <w:rPr>
          <w:rFonts w:ascii="Times New Roman" w:hAnsi="Times New Roman"/>
          <w:sz w:val="24"/>
          <w:szCs w:val="24"/>
          <w:lang w:val="es-ES"/>
        </w:rPr>
        <w:tab/>
      </w:r>
      <w:r>
        <w:rPr>
          <w:rFonts w:ascii="Times New Roman" w:hAnsi="Times New Roman"/>
          <w:sz w:val="24"/>
          <w:szCs w:val="24"/>
          <w:lang w:val="es-ES"/>
        </w:rPr>
        <w:tab/>
        <w:t>R</w:t>
      </w:r>
      <w:r w:rsidR="003F05BE" w:rsidRPr="0007567C">
        <w:rPr>
          <w:rFonts w:ascii="Times New Roman" w:hAnsi="Times New Roman"/>
          <w:sz w:val="24"/>
          <w:szCs w:val="24"/>
          <w:lang w:val="es-ES"/>
        </w:rPr>
        <w:t>everendísimo Gerald M. Barbarito</w:t>
      </w:r>
    </w:p>
    <w:p w14:paraId="5B01D92D" w14:textId="0CA9E9DC" w:rsidR="003F05BE" w:rsidRDefault="003F05BE" w:rsidP="003F05BE">
      <w:pPr>
        <w:pStyle w:val="NoSpacing"/>
        <w:rPr>
          <w:rFonts w:ascii="Times New Roman" w:hAnsi="Times New Roman"/>
          <w:sz w:val="24"/>
          <w:szCs w:val="24"/>
          <w:lang w:val="es-ES"/>
        </w:rPr>
      </w:pPr>
      <w:r w:rsidRPr="0007567C">
        <w:rPr>
          <w:rFonts w:ascii="Times New Roman" w:hAnsi="Times New Roman"/>
          <w:sz w:val="24"/>
          <w:szCs w:val="24"/>
          <w:lang w:val="es-ES"/>
        </w:rPr>
        <w:tab/>
      </w:r>
      <w:r w:rsidRPr="0007567C">
        <w:rPr>
          <w:rFonts w:ascii="Times New Roman" w:hAnsi="Times New Roman"/>
          <w:sz w:val="24"/>
          <w:szCs w:val="24"/>
          <w:lang w:val="es-ES"/>
        </w:rPr>
        <w:tab/>
      </w:r>
      <w:r w:rsidRPr="0007567C">
        <w:rPr>
          <w:rFonts w:ascii="Times New Roman" w:hAnsi="Times New Roman"/>
          <w:sz w:val="24"/>
          <w:szCs w:val="24"/>
          <w:lang w:val="es-ES"/>
        </w:rPr>
        <w:tab/>
      </w:r>
      <w:r w:rsidRPr="0007567C">
        <w:rPr>
          <w:rFonts w:ascii="Times New Roman" w:hAnsi="Times New Roman"/>
          <w:sz w:val="24"/>
          <w:szCs w:val="24"/>
          <w:lang w:val="es-ES"/>
        </w:rPr>
        <w:tab/>
      </w:r>
      <w:r w:rsidRPr="0007567C">
        <w:rPr>
          <w:rFonts w:ascii="Times New Roman" w:hAnsi="Times New Roman"/>
          <w:sz w:val="24"/>
          <w:szCs w:val="24"/>
          <w:lang w:val="es-ES"/>
        </w:rPr>
        <w:tab/>
        <w:t>Obispo de Palm Beach</w:t>
      </w:r>
    </w:p>
    <w:p w14:paraId="6D7D5D82" w14:textId="77777777" w:rsidR="00BE49BD" w:rsidRPr="0007567C" w:rsidRDefault="00BE49BD" w:rsidP="003F05BE">
      <w:pPr>
        <w:pStyle w:val="NoSpacing"/>
        <w:rPr>
          <w:rFonts w:ascii="Times New Roman" w:hAnsi="Times New Roman"/>
          <w:sz w:val="24"/>
          <w:szCs w:val="24"/>
          <w:lang w:val="es-ES"/>
        </w:rPr>
      </w:pPr>
    </w:p>
    <w:p w14:paraId="00FA12F4" w14:textId="72493634" w:rsidR="00E95F04" w:rsidRDefault="00E95F04" w:rsidP="00AF7A91">
      <w:pPr>
        <w:rPr>
          <w:bCs/>
          <w:sz w:val="24"/>
          <w:szCs w:val="24"/>
          <w:lang w:val="es-CO"/>
        </w:rPr>
      </w:pPr>
    </w:p>
    <w:p w14:paraId="3654B1FA" w14:textId="6A1232DE" w:rsidR="0007567C" w:rsidRPr="00E67148" w:rsidRDefault="0007567C" w:rsidP="0007567C">
      <w:pPr>
        <w:rPr>
          <w:sz w:val="24"/>
          <w:szCs w:val="24"/>
          <w:lang w:val="es-CO"/>
        </w:rPr>
      </w:pPr>
      <w:r w:rsidRPr="00E67148">
        <w:rPr>
          <w:b/>
          <w:color w:val="222222"/>
          <w:sz w:val="24"/>
          <w:szCs w:val="24"/>
          <w:u w:val="single"/>
          <w:lang w:val="es-ES"/>
        </w:rPr>
        <w:t>NOTA PARA LOS PARROCOS</w:t>
      </w:r>
      <w:r w:rsidRPr="00E67148">
        <w:rPr>
          <w:b/>
          <w:color w:val="222222"/>
          <w:sz w:val="24"/>
          <w:szCs w:val="24"/>
          <w:lang w:val="es-ES"/>
        </w:rPr>
        <w:t xml:space="preserve">: SE REQUIERE PUBLICAR ESTA CARTA EN EL BOLETÍN DE LA PARROQUIA EN MEDIA PÁGINA O PAGINA COMPLETA EL FIN DE SEMANA DEL </w:t>
      </w:r>
      <w:r>
        <w:rPr>
          <w:b/>
          <w:bCs/>
          <w:sz w:val="24"/>
          <w:szCs w:val="24"/>
          <w:lang w:val="es-CO"/>
        </w:rPr>
        <w:t>3</w:t>
      </w:r>
      <w:r w:rsidRPr="00E67148">
        <w:rPr>
          <w:b/>
          <w:bCs/>
          <w:sz w:val="24"/>
          <w:szCs w:val="24"/>
          <w:vertAlign w:val="superscript"/>
          <w:lang w:val="es-CO"/>
        </w:rPr>
        <w:t>o</w:t>
      </w:r>
      <w:r w:rsidRPr="00E67148">
        <w:rPr>
          <w:b/>
          <w:color w:val="222222"/>
          <w:sz w:val="24"/>
          <w:szCs w:val="24"/>
          <w:lang w:val="es-ES"/>
        </w:rPr>
        <w:t xml:space="preserve"> Y </w:t>
      </w:r>
      <w:r>
        <w:rPr>
          <w:b/>
          <w:color w:val="222222"/>
          <w:sz w:val="24"/>
          <w:szCs w:val="24"/>
          <w:lang w:val="es-ES"/>
        </w:rPr>
        <w:t>4</w:t>
      </w:r>
      <w:r w:rsidRPr="00E67148">
        <w:rPr>
          <w:b/>
          <w:color w:val="222222"/>
          <w:sz w:val="24"/>
          <w:szCs w:val="24"/>
          <w:lang w:val="es-ES"/>
        </w:rPr>
        <w:t xml:space="preserve"> DE </w:t>
      </w:r>
      <w:r>
        <w:rPr>
          <w:b/>
          <w:color w:val="222222"/>
          <w:sz w:val="24"/>
          <w:szCs w:val="24"/>
          <w:lang w:val="es-ES"/>
        </w:rPr>
        <w:t>JULIO</w:t>
      </w:r>
      <w:r w:rsidRPr="00E67148">
        <w:rPr>
          <w:b/>
          <w:color w:val="222222"/>
          <w:sz w:val="24"/>
          <w:szCs w:val="24"/>
          <w:lang w:val="es-ES"/>
        </w:rPr>
        <w:t xml:space="preserve"> DE 2021.  LA COLECTA TENDRÁ LUGAR EL </w:t>
      </w:r>
      <w:r>
        <w:rPr>
          <w:b/>
          <w:color w:val="222222"/>
          <w:sz w:val="24"/>
          <w:szCs w:val="24"/>
          <w:lang w:val="es-ES"/>
        </w:rPr>
        <w:t>10</w:t>
      </w:r>
      <w:r w:rsidRPr="00E67148">
        <w:rPr>
          <w:b/>
          <w:color w:val="222222"/>
          <w:sz w:val="24"/>
          <w:szCs w:val="24"/>
          <w:lang w:val="es-ES"/>
        </w:rPr>
        <w:t xml:space="preserve"> Y </w:t>
      </w:r>
      <w:r>
        <w:rPr>
          <w:b/>
          <w:color w:val="222222"/>
          <w:sz w:val="24"/>
          <w:szCs w:val="24"/>
          <w:lang w:val="es-ES"/>
        </w:rPr>
        <w:t>11</w:t>
      </w:r>
      <w:r w:rsidRPr="00E67148">
        <w:rPr>
          <w:b/>
          <w:color w:val="222222"/>
          <w:sz w:val="24"/>
          <w:szCs w:val="24"/>
          <w:lang w:val="es-ES"/>
        </w:rPr>
        <w:t xml:space="preserve"> DE </w:t>
      </w:r>
      <w:r>
        <w:rPr>
          <w:b/>
          <w:color w:val="222222"/>
          <w:sz w:val="24"/>
          <w:szCs w:val="24"/>
          <w:lang w:val="es-ES"/>
        </w:rPr>
        <w:t>JULIO</w:t>
      </w:r>
      <w:r w:rsidRPr="00E67148">
        <w:rPr>
          <w:b/>
          <w:color w:val="222222"/>
          <w:sz w:val="24"/>
          <w:szCs w:val="24"/>
          <w:lang w:val="es-ES"/>
        </w:rPr>
        <w:t xml:space="preserve"> DE 2021.  PUEDEN LEER LA CARTA EN TODAS LAS MISAS, PUBLICARLA EN LAS REDES SOCIALES Y EN SU PAGINA WEB, ADEMÁS DE TENERLA IMPRESA EN EL BOLETÍN.</w:t>
      </w:r>
    </w:p>
    <w:sectPr w:rsidR="0007567C" w:rsidRPr="00E67148" w:rsidSect="00BE49BD">
      <w:endnotePr>
        <w:numFmt w:val="decimal"/>
      </w:endnotePr>
      <w:pgSz w:w="12240" w:h="15840"/>
      <w:pgMar w:top="317" w:right="1296" w:bottom="0" w:left="1440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396589B-DD45-4B5D-87D5-AC09D9EBB986}"/>
    <w:embedBold r:id="rId2" w:fontKey="{1E893524-6737-492E-8A2F-6CD29B6B0ECF}"/>
    <w:embedItalic r:id="rId3" w:fontKey="{20A44B8C-8020-46D7-8237-4358D4D2D946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D12B0416-FD37-4EC5-BBE0-63E0270F9D03}"/>
  </w:font>
  <w:font w:name="UnivrstyRoman BT">
    <w:altName w:val="Courier New"/>
    <w:charset w:val="00"/>
    <w:family w:val="decorative"/>
    <w:pitch w:val="variable"/>
    <w:sig w:usb0="00000087" w:usb1="00000000" w:usb2="00000000" w:usb3="00000000" w:csb0="0000001B" w:csb1="00000000"/>
    <w:embedRegular r:id="rId5" w:fontKey="{142E4879-F4C6-437D-A869-514B37229E7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EFBDA52A-1FBD-4E36-84ED-06E062D9E81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5F37ABDB-BE56-4BA3-A601-2E8FE40A87D8}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  <w:embedRegular r:id="rId8" w:fontKey="{F7A8105D-498F-44D9-AE7A-A431313ABD7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67D32EA5-C7FD-4024-81DA-70310D0793B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0" w:fontKey="{34F8F5FF-62D7-4511-9843-3C2D2772A31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F7F65668-384B-4E47-B8A2-848AA2C7D6A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03D2"/>
    <w:rsid w:val="00015C0A"/>
    <w:rsid w:val="00027489"/>
    <w:rsid w:val="0002776C"/>
    <w:rsid w:val="000335B8"/>
    <w:rsid w:val="0005788E"/>
    <w:rsid w:val="0007079D"/>
    <w:rsid w:val="0007567C"/>
    <w:rsid w:val="00096983"/>
    <w:rsid w:val="000A5A0E"/>
    <w:rsid w:val="000B1BD8"/>
    <w:rsid w:val="000B411F"/>
    <w:rsid w:val="000E0B4B"/>
    <w:rsid w:val="000E7033"/>
    <w:rsid w:val="000F07AA"/>
    <w:rsid w:val="001271D8"/>
    <w:rsid w:val="00137B07"/>
    <w:rsid w:val="00137C02"/>
    <w:rsid w:val="00182798"/>
    <w:rsid w:val="0018484F"/>
    <w:rsid w:val="001A4323"/>
    <w:rsid w:val="001E628F"/>
    <w:rsid w:val="001E74AD"/>
    <w:rsid w:val="001E79E9"/>
    <w:rsid w:val="0020734D"/>
    <w:rsid w:val="00213D6A"/>
    <w:rsid w:val="00225744"/>
    <w:rsid w:val="00236638"/>
    <w:rsid w:val="00244E66"/>
    <w:rsid w:val="002641D4"/>
    <w:rsid w:val="002754B1"/>
    <w:rsid w:val="00294483"/>
    <w:rsid w:val="002C1292"/>
    <w:rsid w:val="002C3713"/>
    <w:rsid w:val="002D6C24"/>
    <w:rsid w:val="002F324F"/>
    <w:rsid w:val="00300F73"/>
    <w:rsid w:val="00301D70"/>
    <w:rsid w:val="00315579"/>
    <w:rsid w:val="003336B8"/>
    <w:rsid w:val="003373F0"/>
    <w:rsid w:val="0035278F"/>
    <w:rsid w:val="0037213B"/>
    <w:rsid w:val="00392C53"/>
    <w:rsid w:val="003A1635"/>
    <w:rsid w:val="003B63BF"/>
    <w:rsid w:val="003D6C6E"/>
    <w:rsid w:val="003F05BE"/>
    <w:rsid w:val="0040595E"/>
    <w:rsid w:val="004127FB"/>
    <w:rsid w:val="0042090F"/>
    <w:rsid w:val="004210A9"/>
    <w:rsid w:val="00421114"/>
    <w:rsid w:val="00431B6F"/>
    <w:rsid w:val="004376FC"/>
    <w:rsid w:val="004549F6"/>
    <w:rsid w:val="0045579C"/>
    <w:rsid w:val="00456E81"/>
    <w:rsid w:val="004A00BE"/>
    <w:rsid w:val="004C4511"/>
    <w:rsid w:val="004F20EB"/>
    <w:rsid w:val="005305EC"/>
    <w:rsid w:val="0054017D"/>
    <w:rsid w:val="00540894"/>
    <w:rsid w:val="005454FF"/>
    <w:rsid w:val="00585524"/>
    <w:rsid w:val="00597744"/>
    <w:rsid w:val="005B5FFA"/>
    <w:rsid w:val="005D66F9"/>
    <w:rsid w:val="006021E0"/>
    <w:rsid w:val="00614999"/>
    <w:rsid w:val="00624521"/>
    <w:rsid w:val="00624D2B"/>
    <w:rsid w:val="00651602"/>
    <w:rsid w:val="00670946"/>
    <w:rsid w:val="006A1E79"/>
    <w:rsid w:val="006A7673"/>
    <w:rsid w:val="006B4F84"/>
    <w:rsid w:val="006C0C8C"/>
    <w:rsid w:val="006C6C76"/>
    <w:rsid w:val="006D721A"/>
    <w:rsid w:val="006F6508"/>
    <w:rsid w:val="006F6E80"/>
    <w:rsid w:val="00705113"/>
    <w:rsid w:val="007112F9"/>
    <w:rsid w:val="00713C5E"/>
    <w:rsid w:val="00720CA0"/>
    <w:rsid w:val="007220F0"/>
    <w:rsid w:val="00731B6A"/>
    <w:rsid w:val="0074740B"/>
    <w:rsid w:val="0075292A"/>
    <w:rsid w:val="00761243"/>
    <w:rsid w:val="00764A02"/>
    <w:rsid w:val="00765235"/>
    <w:rsid w:val="00791882"/>
    <w:rsid w:val="0079785F"/>
    <w:rsid w:val="007A0D7C"/>
    <w:rsid w:val="007C7000"/>
    <w:rsid w:val="007D7CF7"/>
    <w:rsid w:val="007E21AF"/>
    <w:rsid w:val="007F23E0"/>
    <w:rsid w:val="007F5DB3"/>
    <w:rsid w:val="00813AD0"/>
    <w:rsid w:val="00864F8A"/>
    <w:rsid w:val="00872166"/>
    <w:rsid w:val="008743A7"/>
    <w:rsid w:val="008933BD"/>
    <w:rsid w:val="008C2C27"/>
    <w:rsid w:val="008C2F83"/>
    <w:rsid w:val="008D6E3C"/>
    <w:rsid w:val="008E35D3"/>
    <w:rsid w:val="008E3E6B"/>
    <w:rsid w:val="00917283"/>
    <w:rsid w:val="009222A4"/>
    <w:rsid w:val="00922C7C"/>
    <w:rsid w:val="00930AB5"/>
    <w:rsid w:val="009376BD"/>
    <w:rsid w:val="009738B1"/>
    <w:rsid w:val="009A4E44"/>
    <w:rsid w:val="009B14AC"/>
    <w:rsid w:val="009B43F3"/>
    <w:rsid w:val="009E6920"/>
    <w:rsid w:val="00A12C84"/>
    <w:rsid w:val="00A43B6C"/>
    <w:rsid w:val="00A479AD"/>
    <w:rsid w:val="00A71764"/>
    <w:rsid w:val="00A72D7E"/>
    <w:rsid w:val="00A75BFC"/>
    <w:rsid w:val="00AB1797"/>
    <w:rsid w:val="00AB31A6"/>
    <w:rsid w:val="00AB4B74"/>
    <w:rsid w:val="00AD4F17"/>
    <w:rsid w:val="00AD7797"/>
    <w:rsid w:val="00AE0E34"/>
    <w:rsid w:val="00AF7A91"/>
    <w:rsid w:val="00B24174"/>
    <w:rsid w:val="00B426C3"/>
    <w:rsid w:val="00B47ABA"/>
    <w:rsid w:val="00B511F3"/>
    <w:rsid w:val="00B67EEC"/>
    <w:rsid w:val="00B83C6E"/>
    <w:rsid w:val="00B9282C"/>
    <w:rsid w:val="00B944BD"/>
    <w:rsid w:val="00B973FA"/>
    <w:rsid w:val="00BA3011"/>
    <w:rsid w:val="00BA4717"/>
    <w:rsid w:val="00BD203A"/>
    <w:rsid w:val="00BE49BD"/>
    <w:rsid w:val="00BF3CDD"/>
    <w:rsid w:val="00C04C6E"/>
    <w:rsid w:val="00C06653"/>
    <w:rsid w:val="00C44986"/>
    <w:rsid w:val="00C51095"/>
    <w:rsid w:val="00C51646"/>
    <w:rsid w:val="00C805C1"/>
    <w:rsid w:val="00C93E0A"/>
    <w:rsid w:val="00CA7E82"/>
    <w:rsid w:val="00CC56A0"/>
    <w:rsid w:val="00D02280"/>
    <w:rsid w:val="00D05B02"/>
    <w:rsid w:val="00D20EA3"/>
    <w:rsid w:val="00D33601"/>
    <w:rsid w:val="00D5737E"/>
    <w:rsid w:val="00D803DE"/>
    <w:rsid w:val="00D840F7"/>
    <w:rsid w:val="00DC0A60"/>
    <w:rsid w:val="00DD3D39"/>
    <w:rsid w:val="00DD5CFE"/>
    <w:rsid w:val="00E02632"/>
    <w:rsid w:val="00E25EBB"/>
    <w:rsid w:val="00E4342A"/>
    <w:rsid w:val="00E44D90"/>
    <w:rsid w:val="00E46A49"/>
    <w:rsid w:val="00E51835"/>
    <w:rsid w:val="00E740E2"/>
    <w:rsid w:val="00E86AFA"/>
    <w:rsid w:val="00E95F04"/>
    <w:rsid w:val="00EA3909"/>
    <w:rsid w:val="00EB649F"/>
    <w:rsid w:val="00EC0BF0"/>
    <w:rsid w:val="00ED0BFB"/>
    <w:rsid w:val="00ED73E3"/>
    <w:rsid w:val="00F07D5A"/>
    <w:rsid w:val="00F12B6C"/>
    <w:rsid w:val="00F24E72"/>
    <w:rsid w:val="00F277EC"/>
    <w:rsid w:val="00F30842"/>
    <w:rsid w:val="00F378BB"/>
    <w:rsid w:val="00F50E23"/>
    <w:rsid w:val="00F51BDE"/>
    <w:rsid w:val="00F57C87"/>
    <w:rsid w:val="00F637B9"/>
    <w:rsid w:val="00F70D5A"/>
    <w:rsid w:val="00F9041D"/>
    <w:rsid w:val="00F93E7D"/>
    <w:rsid w:val="00FA4AD6"/>
    <w:rsid w:val="00FA77C4"/>
    <w:rsid w:val="00FB3B28"/>
    <w:rsid w:val="00FC30B6"/>
    <w:rsid w:val="00FD3871"/>
    <w:rsid w:val="00FD72F9"/>
    <w:rsid w:val="00FF3732"/>
    <w:rsid w:val="00FF7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58EF6A30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  <w:style w:type="character" w:styleId="Emphasis">
    <w:name w:val="Emphasis"/>
    <w:basedOn w:val="DefaultParagraphFont"/>
    <w:uiPriority w:val="20"/>
    <w:qFormat/>
    <w:rsid w:val="006F6508"/>
    <w:rPr>
      <w:i/>
      <w:iCs/>
    </w:rPr>
  </w:style>
  <w:style w:type="paragraph" w:customStyle="1" w:styleId="Default">
    <w:name w:val="Default"/>
    <w:rsid w:val="004549F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Spacing">
    <w:name w:val="No Spacing"/>
    <w:uiPriority w:val="1"/>
    <w:qFormat/>
    <w:rsid w:val="003F05BE"/>
    <w:rPr>
      <w:rFonts w:asciiTheme="minorHAnsi" w:eastAsiaTheme="minorEastAsia" w:hAnsi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7</TotalTime>
  <Pages>1</Pages>
  <Words>376</Words>
  <Characters>1986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Randy Brown</dc:creator>
  <cp:lastModifiedBy>Annette Russell</cp:lastModifiedBy>
  <cp:revision>2</cp:revision>
  <cp:lastPrinted>2021-06-09T14:03:00Z</cp:lastPrinted>
  <dcterms:created xsi:type="dcterms:W3CDTF">2021-06-11T19:05:00Z</dcterms:created>
  <dcterms:modified xsi:type="dcterms:W3CDTF">2021-06-11T19:05:00Z</dcterms:modified>
</cp:coreProperties>
</file>