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8CCEF" w14:textId="77777777" w:rsidR="008E35D3" w:rsidRDefault="008E35D3">
      <w:pPr>
        <w:widowControl w:val="0"/>
        <w:jc w:val="both"/>
      </w:pPr>
    </w:p>
    <w:p w14:paraId="003A917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1EB554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93929" wp14:editId="0122C39F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893D2" w14:textId="77777777" w:rsidR="00D33601" w:rsidRDefault="00D33601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4C522A55" wp14:editId="072ED7F9">
                                  <wp:extent cx="992094" cy="1264920"/>
                                  <wp:effectExtent l="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181" cy="1267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49392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586893D2" w14:textId="77777777" w:rsidR="00D33601" w:rsidRDefault="00D33601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4C522A55" wp14:editId="072ED7F9">
                            <wp:extent cx="992094" cy="1264920"/>
                            <wp:effectExtent l="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181" cy="1267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DB7698E" wp14:editId="7059284D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7FEEC" w14:textId="77777777" w:rsidR="00D33601" w:rsidRPr="001E74AD" w:rsidRDefault="00D33601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7698E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0CC7FEEC" w14:textId="77777777" w:rsidR="00D33601" w:rsidRPr="001E74AD" w:rsidRDefault="00D33601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F8B49C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9AFB70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ACD9E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7B30EB3A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EBD0EA0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55E6E205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6C14C3" wp14:editId="78654598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37A2B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579C81D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BFEC2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7748F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C285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A83FE68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602BC05E" wp14:editId="097FC293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22937" w14:textId="77777777" w:rsidR="00D33601" w:rsidRPr="001E74AD" w:rsidRDefault="00D33601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BC05E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3A22937" w14:textId="77777777" w:rsidR="00D33601" w:rsidRPr="001E74AD" w:rsidRDefault="00D33601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7F13CC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5AA089A" w14:textId="77777777" w:rsidR="00EA3909" w:rsidRPr="004549F6" w:rsidRDefault="00EA3909" w:rsidP="00EA3909">
      <w:pPr>
        <w:rPr>
          <w:sz w:val="16"/>
          <w:szCs w:val="16"/>
        </w:rPr>
      </w:pPr>
    </w:p>
    <w:p w14:paraId="5718C7B2" w14:textId="77777777" w:rsidR="003A1635" w:rsidRPr="004549F6" w:rsidRDefault="003A1635" w:rsidP="003A1635">
      <w:pPr>
        <w:rPr>
          <w:sz w:val="16"/>
          <w:szCs w:val="16"/>
        </w:rPr>
      </w:pPr>
    </w:p>
    <w:p w14:paraId="70E3B447" w14:textId="7FF9D242" w:rsidR="0078144E" w:rsidRPr="0016500B" w:rsidRDefault="0078144E" w:rsidP="00C16624">
      <w:pPr>
        <w:ind w:left="990" w:firstLine="3330"/>
        <w:rPr>
          <w:bCs/>
          <w:sz w:val="24"/>
          <w:szCs w:val="24"/>
          <w:lang w:val="es-CO"/>
        </w:rPr>
      </w:pPr>
      <w:r w:rsidRPr="0016500B">
        <w:rPr>
          <w:bCs/>
          <w:sz w:val="24"/>
          <w:szCs w:val="24"/>
          <w:lang w:val="es-CO"/>
        </w:rPr>
        <w:t>6 de junio de 2025</w:t>
      </w:r>
    </w:p>
    <w:p w14:paraId="040581BB" w14:textId="77777777" w:rsidR="0078144E" w:rsidRPr="0016500B" w:rsidRDefault="0078144E" w:rsidP="009A4E44">
      <w:pPr>
        <w:rPr>
          <w:bCs/>
          <w:sz w:val="24"/>
          <w:szCs w:val="24"/>
          <w:lang w:val="es-CO"/>
        </w:rPr>
      </w:pPr>
    </w:p>
    <w:p w14:paraId="172FD976" w14:textId="4DB52A33" w:rsidR="0078144E" w:rsidRPr="0016500B" w:rsidRDefault="0078144E" w:rsidP="009A4E44">
      <w:pPr>
        <w:rPr>
          <w:bCs/>
          <w:sz w:val="24"/>
          <w:szCs w:val="24"/>
          <w:lang w:val="es-CO"/>
        </w:rPr>
      </w:pPr>
      <w:r w:rsidRPr="0016500B">
        <w:rPr>
          <w:bCs/>
          <w:sz w:val="24"/>
          <w:szCs w:val="24"/>
          <w:lang w:val="es-CO"/>
        </w:rPr>
        <w:t>Queridos hermanos y hermanas en Cristo:</w:t>
      </w:r>
    </w:p>
    <w:p w14:paraId="149ADA53" w14:textId="0C5ACD26" w:rsidR="0078144E" w:rsidRPr="0016500B" w:rsidRDefault="0078144E" w:rsidP="0078144E">
      <w:pPr>
        <w:pStyle w:val="NormalWeb"/>
        <w:ind w:firstLine="720"/>
        <w:rPr>
          <w:lang w:val="es-CO"/>
        </w:rPr>
      </w:pPr>
      <w:r w:rsidRPr="0016500B">
        <w:rPr>
          <w:lang w:val="es-CO"/>
        </w:rPr>
        <w:t>El fin de semana del 14 y 15 de junio, estás invitados a apoyar las colectas misioneras para ayudar a la labor de las misiones aquí en los Estados Unidos de América.</w:t>
      </w:r>
    </w:p>
    <w:p w14:paraId="41625252" w14:textId="7ECF5BF5" w:rsidR="0078144E" w:rsidRPr="0016500B" w:rsidRDefault="00A43C3B" w:rsidP="0078144E">
      <w:pPr>
        <w:pStyle w:val="NormalWeb"/>
        <w:ind w:firstLine="720"/>
        <w:rPr>
          <w:lang w:val="es-CO"/>
        </w:rPr>
      </w:pPr>
      <w:r w:rsidRPr="0016500B">
        <w:rPr>
          <w:bCs/>
          <w:lang w:val="es-CO"/>
        </w:rPr>
        <w:t>L</w:t>
      </w:r>
      <w:r w:rsidR="0078144E" w:rsidRPr="0016500B">
        <w:rPr>
          <w:bCs/>
          <w:lang w:val="es-CO"/>
        </w:rPr>
        <w:t xml:space="preserve">a colecta </w:t>
      </w:r>
      <w:r w:rsidR="0078144E" w:rsidRPr="0016500B">
        <w:rPr>
          <w:lang w:val="es-CO"/>
        </w:rPr>
        <w:t>destinada a las Misiones para Afroamericanos e Indígenas ayuda a las comunidades católicas afroamericanas y nativas americanas a difundir el Evangelio y responder a las necesidades actuales en el terreno. Establecida como la primera colecta nacional en 1874, este proyecto ayuda a los misioneros a catequizar a niños y adultos, y fomentar la esperanza en áreas donde escasea.</w:t>
      </w:r>
    </w:p>
    <w:p w14:paraId="00466CAF" w14:textId="0C3B6D1A" w:rsidR="00A43C3B" w:rsidRPr="0016500B" w:rsidRDefault="00A43C3B" w:rsidP="00A43C3B">
      <w:pPr>
        <w:pStyle w:val="NormalWeb"/>
        <w:ind w:firstLine="720"/>
        <w:rPr>
          <w:lang w:val="es-CO"/>
        </w:rPr>
      </w:pPr>
      <w:r w:rsidRPr="0016500B">
        <w:rPr>
          <w:lang w:val="es-CO"/>
        </w:rPr>
        <w:t>Una Porción de la colecta destinada a las Misiones Católicas Nacionales apoya a las diócesis de los Estados Unidos que tienen necesidades económicas significativas para mantener los servicios pastorales esenciales y las misiones de misericordia hacia quienes sirven. Su apoyo a esta colecta marca una diferencia en las comunidades misioneras a través de programas de evangelización, formación en la fe, defensa de la vida y dignidad humana, fortalecimiento del matrimonio y la familia, y vocaciones sacerdotales y religiosas.</w:t>
      </w:r>
    </w:p>
    <w:p w14:paraId="6820E3D4" w14:textId="77777777" w:rsidR="00A43C3B" w:rsidRPr="0016500B" w:rsidRDefault="00A43C3B" w:rsidP="00A43C3B">
      <w:pPr>
        <w:ind w:firstLine="720"/>
        <w:rPr>
          <w:color w:val="000000" w:themeColor="text1"/>
          <w:sz w:val="24"/>
          <w:szCs w:val="24"/>
          <w:lang w:val="es-ES"/>
        </w:rPr>
      </w:pPr>
      <w:r w:rsidRPr="0016500B">
        <w:rPr>
          <w:color w:val="000000" w:themeColor="text1"/>
          <w:sz w:val="24"/>
          <w:szCs w:val="24"/>
          <w:lang w:val="es-ES"/>
        </w:rPr>
        <w:t>Con gratitud por su continua generosidad y cada deseo de oración, Yo soy</w:t>
      </w:r>
    </w:p>
    <w:p w14:paraId="50D12DD5" w14:textId="77777777" w:rsidR="00A43C3B" w:rsidRPr="0016500B" w:rsidRDefault="00A43C3B" w:rsidP="00A43C3B">
      <w:pPr>
        <w:rPr>
          <w:color w:val="000000" w:themeColor="text1"/>
          <w:sz w:val="24"/>
          <w:szCs w:val="24"/>
          <w:lang w:val="es-ES"/>
        </w:rPr>
      </w:pPr>
    </w:p>
    <w:p w14:paraId="03D81ADA" w14:textId="6D3EE96A" w:rsidR="00A43C3B" w:rsidRPr="0016500B" w:rsidRDefault="00A43C3B" w:rsidP="00A43C3B">
      <w:pPr>
        <w:rPr>
          <w:rStyle w:val="shorttext"/>
          <w:sz w:val="24"/>
          <w:szCs w:val="24"/>
          <w:lang w:val="es-CO"/>
        </w:rPr>
      </w:pPr>
      <w:r w:rsidRPr="0016500B">
        <w:rPr>
          <w:color w:val="000000" w:themeColor="text1"/>
          <w:sz w:val="24"/>
          <w:szCs w:val="24"/>
          <w:lang w:val="es-ES"/>
        </w:rPr>
        <w:tab/>
      </w:r>
      <w:r w:rsidRPr="0016500B">
        <w:rPr>
          <w:color w:val="000000" w:themeColor="text1"/>
          <w:sz w:val="24"/>
          <w:szCs w:val="24"/>
          <w:lang w:val="es-ES"/>
        </w:rPr>
        <w:tab/>
      </w:r>
      <w:r w:rsidRPr="0016500B">
        <w:rPr>
          <w:color w:val="000000" w:themeColor="text1"/>
          <w:sz w:val="24"/>
          <w:szCs w:val="24"/>
          <w:lang w:val="es-ES"/>
        </w:rPr>
        <w:tab/>
      </w:r>
      <w:r w:rsidRPr="0016500B">
        <w:rPr>
          <w:color w:val="000000" w:themeColor="text1"/>
          <w:sz w:val="24"/>
          <w:szCs w:val="24"/>
          <w:lang w:val="es-ES"/>
        </w:rPr>
        <w:tab/>
      </w:r>
      <w:r w:rsidRPr="0016500B">
        <w:rPr>
          <w:color w:val="000000" w:themeColor="text1"/>
          <w:sz w:val="24"/>
          <w:szCs w:val="24"/>
          <w:lang w:val="es-ES"/>
        </w:rPr>
        <w:tab/>
      </w:r>
      <w:r w:rsidR="00C16624">
        <w:rPr>
          <w:color w:val="000000" w:themeColor="text1"/>
          <w:sz w:val="24"/>
          <w:szCs w:val="24"/>
          <w:lang w:val="es-ES"/>
        </w:rPr>
        <w:tab/>
      </w:r>
      <w:r w:rsidRPr="0016500B">
        <w:rPr>
          <w:rStyle w:val="shorttext"/>
          <w:color w:val="000000" w:themeColor="text1"/>
          <w:sz w:val="24"/>
          <w:szCs w:val="24"/>
          <w:lang w:val="es-ES"/>
        </w:rPr>
        <w:t>Sinceramente suyo en Cristo,</w:t>
      </w:r>
    </w:p>
    <w:p w14:paraId="148AC1D7" w14:textId="77777777" w:rsidR="00A43C3B" w:rsidRPr="0016500B" w:rsidRDefault="00A43C3B" w:rsidP="00A43C3B">
      <w:pPr>
        <w:rPr>
          <w:sz w:val="24"/>
          <w:szCs w:val="24"/>
          <w:lang w:val="es-CO"/>
        </w:rPr>
      </w:pPr>
    </w:p>
    <w:p w14:paraId="2A3B01C4" w14:textId="0A511E73" w:rsidR="00A43C3B" w:rsidRPr="0016500B" w:rsidRDefault="00C16624" w:rsidP="00C16624">
      <w:pPr>
        <w:ind w:left="3600" w:firstLine="720"/>
        <w:rPr>
          <w:sz w:val="24"/>
          <w:szCs w:val="24"/>
          <w:lang w:val="es-CO"/>
        </w:rPr>
      </w:pPr>
      <w:r>
        <w:rPr>
          <w:noProof/>
        </w:rPr>
        <w:drawing>
          <wp:inline distT="0" distB="0" distL="0" distR="0" wp14:anchorId="6509E164" wp14:editId="00F4449F">
            <wp:extent cx="2918460" cy="556260"/>
            <wp:effectExtent l="0" t="0" r="0" b="0"/>
            <wp:docPr id="6" name="Picture 6" descr="A close-up of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signa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F7992" w14:textId="77777777" w:rsidR="00A43C3B" w:rsidRPr="0016500B" w:rsidRDefault="00A43C3B" w:rsidP="00A43C3B">
      <w:pPr>
        <w:rPr>
          <w:sz w:val="24"/>
          <w:szCs w:val="24"/>
          <w:lang w:val="es-CO"/>
        </w:rPr>
      </w:pPr>
    </w:p>
    <w:p w14:paraId="30A7A6D0" w14:textId="77777777" w:rsidR="00A43C3B" w:rsidRPr="0016500B" w:rsidRDefault="00A43C3B" w:rsidP="00C16624">
      <w:pPr>
        <w:widowControl w:val="0"/>
        <w:autoSpaceDE w:val="0"/>
        <w:autoSpaceDN w:val="0"/>
        <w:adjustRightInd w:val="0"/>
        <w:ind w:left="3600" w:firstLine="720"/>
        <w:rPr>
          <w:sz w:val="24"/>
          <w:szCs w:val="24"/>
          <w:lang w:val="es-CO"/>
        </w:rPr>
      </w:pPr>
      <w:r w:rsidRPr="0016500B">
        <w:rPr>
          <w:color w:val="000000" w:themeColor="text1"/>
          <w:sz w:val="24"/>
          <w:szCs w:val="24"/>
          <w:lang w:val="es-ES"/>
        </w:rPr>
        <w:t>Reverendísimo Gerald M. Barbarito</w:t>
      </w:r>
    </w:p>
    <w:p w14:paraId="2AB74C0F" w14:textId="008E6C78" w:rsidR="00A43C3B" w:rsidRPr="0016500B" w:rsidRDefault="00A43C3B" w:rsidP="00A43C3B">
      <w:pPr>
        <w:widowControl w:val="0"/>
        <w:autoSpaceDE w:val="0"/>
        <w:autoSpaceDN w:val="0"/>
        <w:adjustRightInd w:val="0"/>
        <w:rPr>
          <w:color w:val="000000" w:themeColor="text1"/>
          <w:sz w:val="24"/>
          <w:szCs w:val="24"/>
          <w:lang w:val="es-ES"/>
        </w:rPr>
      </w:pPr>
      <w:r w:rsidRPr="0016500B">
        <w:rPr>
          <w:color w:val="000000" w:themeColor="text1"/>
          <w:sz w:val="24"/>
          <w:szCs w:val="24"/>
          <w:lang w:val="es-ES"/>
        </w:rPr>
        <w:tab/>
      </w:r>
      <w:r w:rsidRPr="0016500B">
        <w:rPr>
          <w:color w:val="000000" w:themeColor="text1"/>
          <w:sz w:val="24"/>
          <w:szCs w:val="24"/>
          <w:lang w:val="es-ES"/>
        </w:rPr>
        <w:tab/>
      </w:r>
      <w:r w:rsidRPr="0016500B">
        <w:rPr>
          <w:color w:val="000000" w:themeColor="text1"/>
          <w:sz w:val="24"/>
          <w:szCs w:val="24"/>
          <w:lang w:val="es-ES"/>
        </w:rPr>
        <w:tab/>
      </w:r>
      <w:r w:rsidRPr="0016500B">
        <w:rPr>
          <w:color w:val="000000" w:themeColor="text1"/>
          <w:sz w:val="24"/>
          <w:szCs w:val="24"/>
          <w:lang w:val="es-ES"/>
        </w:rPr>
        <w:tab/>
      </w:r>
      <w:r w:rsidRPr="0016500B">
        <w:rPr>
          <w:color w:val="000000" w:themeColor="text1"/>
          <w:sz w:val="24"/>
          <w:szCs w:val="24"/>
          <w:lang w:val="es-ES"/>
        </w:rPr>
        <w:tab/>
      </w:r>
      <w:r w:rsidR="00C16624">
        <w:rPr>
          <w:color w:val="000000" w:themeColor="text1"/>
          <w:sz w:val="24"/>
          <w:szCs w:val="24"/>
          <w:lang w:val="es-ES"/>
        </w:rPr>
        <w:tab/>
      </w:r>
      <w:r w:rsidRPr="0016500B">
        <w:rPr>
          <w:color w:val="000000" w:themeColor="text1"/>
          <w:sz w:val="24"/>
          <w:szCs w:val="24"/>
          <w:lang w:val="es-ES"/>
        </w:rPr>
        <w:t>Obispo de Palm Beach</w:t>
      </w:r>
    </w:p>
    <w:p w14:paraId="54EDB4C3" w14:textId="77777777" w:rsidR="00A43C3B" w:rsidRPr="0016500B" w:rsidRDefault="00A43C3B" w:rsidP="00A43C3B">
      <w:pPr>
        <w:rPr>
          <w:sz w:val="24"/>
          <w:szCs w:val="24"/>
          <w:lang w:val="es-CO"/>
        </w:rPr>
      </w:pPr>
    </w:p>
    <w:p w14:paraId="3E3C8A76" w14:textId="77777777" w:rsidR="00A43C3B" w:rsidRPr="0016500B" w:rsidRDefault="00A43C3B" w:rsidP="00A43C3B">
      <w:pPr>
        <w:rPr>
          <w:sz w:val="24"/>
          <w:szCs w:val="24"/>
          <w:lang w:val="es-CO"/>
        </w:rPr>
      </w:pPr>
    </w:p>
    <w:p w14:paraId="084D12EF" w14:textId="29282331" w:rsidR="00A43C3B" w:rsidRPr="0016500B" w:rsidRDefault="00A43C3B" w:rsidP="001009B3">
      <w:pPr>
        <w:rPr>
          <w:lang w:val="es-CO"/>
        </w:rPr>
      </w:pPr>
      <w:r w:rsidRPr="0016500B">
        <w:rPr>
          <w:b/>
          <w:color w:val="222222"/>
          <w:sz w:val="24"/>
          <w:szCs w:val="24"/>
          <w:u w:val="single"/>
          <w:lang w:val="es-ES"/>
        </w:rPr>
        <w:t>NOTA PARA LOS P</w:t>
      </w:r>
      <w:r w:rsidRPr="0016500B">
        <w:rPr>
          <w:b/>
          <w:color w:val="222222"/>
          <w:sz w:val="24"/>
          <w:szCs w:val="24"/>
          <w:lang w:val="es-ES"/>
        </w:rPr>
        <w:t>Á</w:t>
      </w:r>
      <w:r w:rsidRPr="0016500B">
        <w:rPr>
          <w:b/>
          <w:color w:val="222222"/>
          <w:sz w:val="24"/>
          <w:szCs w:val="24"/>
          <w:u w:val="single"/>
          <w:lang w:val="es-ES"/>
        </w:rPr>
        <w:t>RROCOS</w:t>
      </w:r>
      <w:r w:rsidRPr="0016500B">
        <w:rPr>
          <w:b/>
          <w:color w:val="222222"/>
          <w:sz w:val="24"/>
          <w:szCs w:val="24"/>
          <w:lang w:val="es-ES"/>
        </w:rPr>
        <w:t>: SE REQUIERE PUBLICAR ESTA CARTA EN EL BOLETÍN PARROQUIAL EN MEDIA PÁGINA O PAGINA COMPLETA EL FIN DE SEMANA DEL 7 Y 8 DE JUNIO DE 2025.  LA COLECTA SE REALIZARÁ EL 14 Y 15 DE JUNIO DE 2025.  PUEDEN LEER LA CARTA A LOS FELIGRESES, PUBLICARLA EN LAS REDES SOCIALES Y EN SU PAGINA WEB, ADEMÁS DE IMPRIMIRLA EN EL BOLETÍN.</w:t>
      </w:r>
    </w:p>
    <w:sectPr w:rsidR="00A43C3B" w:rsidRPr="0016500B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6AABDE-4739-4F83-A5E3-EFB87D432EA4}"/>
    <w:embedBold r:id="rId2" w:fontKey="{692D2BF8-6C9C-42E5-B633-A52EDBF1502C}"/>
    <w:embedItalic r:id="rId3" w:fontKey="{3197EC77-9E80-4CD6-9654-841E5D94DE7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35F8457A-D2CE-4AB6-B4E9-5D8C37E34C02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5" w:fontKey="{CE83681B-E7A2-477A-B012-D66E9F088C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C9A2463B-9F53-422D-BFC3-B431FEE863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6DFEDA7-0D2F-41B4-A3F4-C5D9446E683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A7848078-0298-49C7-BB64-016675D2EE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45F2F8AF-E3D3-4725-896F-4AB528DABF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46A1385-8445-4ACC-9A08-743ABA1BE0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0BBA5FA4-5BC2-4D8A-8FB3-F085023673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644159625">
    <w:abstractNumId w:val="0"/>
  </w:num>
  <w:num w:numId="2" w16cid:durableId="1419985301">
    <w:abstractNumId w:val="2"/>
  </w:num>
  <w:num w:numId="3" w16cid:durableId="16026867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4ED4"/>
    <w:rsid w:val="00015C0A"/>
    <w:rsid w:val="00023A2B"/>
    <w:rsid w:val="00023DC3"/>
    <w:rsid w:val="00027489"/>
    <w:rsid w:val="000276C1"/>
    <w:rsid w:val="0002776C"/>
    <w:rsid w:val="0003490C"/>
    <w:rsid w:val="00052902"/>
    <w:rsid w:val="0005788E"/>
    <w:rsid w:val="0007079D"/>
    <w:rsid w:val="000B1BD8"/>
    <w:rsid w:val="000B411F"/>
    <w:rsid w:val="000E0B4B"/>
    <w:rsid w:val="000E7033"/>
    <w:rsid w:val="000F07AA"/>
    <w:rsid w:val="001009B3"/>
    <w:rsid w:val="001271D8"/>
    <w:rsid w:val="00137B07"/>
    <w:rsid w:val="001476B6"/>
    <w:rsid w:val="0016500B"/>
    <w:rsid w:val="001B77C0"/>
    <w:rsid w:val="001C695F"/>
    <w:rsid w:val="001D6DF0"/>
    <w:rsid w:val="001E74AD"/>
    <w:rsid w:val="0020734D"/>
    <w:rsid w:val="00213D1E"/>
    <w:rsid w:val="00213D6A"/>
    <w:rsid w:val="002214AF"/>
    <w:rsid w:val="00244E66"/>
    <w:rsid w:val="002641D4"/>
    <w:rsid w:val="002754B1"/>
    <w:rsid w:val="0028251C"/>
    <w:rsid w:val="002A3258"/>
    <w:rsid w:val="002B49BB"/>
    <w:rsid w:val="002C1292"/>
    <w:rsid w:val="002D68AB"/>
    <w:rsid w:val="002D6C24"/>
    <w:rsid w:val="002F324F"/>
    <w:rsid w:val="002F53DE"/>
    <w:rsid w:val="0030329E"/>
    <w:rsid w:val="00315523"/>
    <w:rsid w:val="00315579"/>
    <w:rsid w:val="003336B8"/>
    <w:rsid w:val="00335E74"/>
    <w:rsid w:val="003373F0"/>
    <w:rsid w:val="00347704"/>
    <w:rsid w:val="00352129"/>
    <w:rsid w:val="00371218"/>
    <w:rsid w:val="00392C53"/>
    <w:rsid w:val="003A1635"/>
    <w:rsid w:val="003A42AE"/>
    <w:rsid w:val="003D3619"/>
    <w:rsid w:val="003D6C6E"/>
    <w:rsid w:val="003E4D2D"/>
    <w:rsid w:val="0040595E"/>
    <w:rsid w:val="00405E20"/>
    <w:rsid w:val="004127FB"/>
    <w:rsid w:val="0042090F"/>
    <w:rsid w:val="00431B6F"/>
    <w:rsid w:val="004376FC"/>
    <w:rsid w:val="0044570C"/>
    <w:rsid w:val="00446DE0"/>
    <w:rsid w:val="004549F6"/>
    <w:rsid w:val="0045579C"/>
    <w:rsid w:val="00456E81"/>
    <w:rsid w:val="004B228E"/>
    <w:rsid w:val="004B3DD4"/>
    <w:rsid w:val="004C1B72"/>
    <w:rsid w:val="004D2750"/>
    <w:rsid w:val="004D5D83"/>
    <w:rsid w:val="004E579E"/>
    <w:rsid w:val="004F20EB"/>
    <w:rsid w:val="004F37FB"/>
    <w:rsid w:val="005305EC"/>
    <w:rsid w:val="005337BD"/>
    <w:rsid w:val="0054017D"/>
    <w:rsid w:val="00540894"/>
    <w:rsid w:val="00561350"/>
    <w:rsid w:val="00564E39"/>
    <w:rsid w:val="0059031C"/>
    <w:rsid w:val="00597744"/>
    <w:rsid w:val="005C627A"/>
    <w:rsid w:val="005D66F9"/>
    <w:rsid w:val="005E755E"/>
    <w:rsid w:val="006021E0"/>
    <w:rsid w:val="00624521"/>
    <w:rsid w:val="00651602"/>
    <w:rsid w:val="006A297C"/>
    <w:rsid w:val="006A7673"/>
    <w:rsid w:val="006C6C76"/>
    <w:rsid w:val="006F6508"/>
    <w:rsid w:val="00713C5E"/>
    <w:rsid w:val="00720CA0"/>
    <w:rsid w:val="0074740B"/>
    <w:rsid w:val="00764A02"/>
    <w:rsid w:val="00765235"/>
    <w:rsid w:val="0078144E"/>
    <w:rsid w:val="007824B8"/>
    <w:rsid w:val="0079785F"/>
    <w:rsid w:val="007A0D7C"/>
    <w:rsid w:val="007C7000"/>
    <w:rsid w:val="007D5F66"/>
    <w:rsid w:val="007D7CF7"/>
    <w:rsid w:val="007F00CA"/>
    <w:rsid w:val="007F23E0"/>
    <w:rsid w:val="00815914"/>
    <w:rsid w:val="00826913"/>
    <w:rsid w:val="008667AC"/>
    <w:rsid w:val="00871CE4"/>
    <w:rsid w:val="008C2C27"/>
    <w:rsid w:val="008C2F83"/>
    <w:rsid w:val="008D6E3C"/>
    <w:rsid w:val="008E35D3"/>
    <w:rsid w:val="00921F6E"/>
    <w:rsid w:val="009222A4"/>
    <w:rsid w:val="00922C7C"/>
    <w:rsid w:val="009376BD"/>
    <w:rsid w:val="009738B1"/>
    <w:rsid w:val="00975A43"/>
    <w:rsid w:val="009A1B78"/>
    <w:rsid w:val="009A4E44"/>
    <w:rsid w:val="009B14AC"/>
    <w:rsid w:val="009B43F3"/>
    <w:rsid w:val="009B4A79"/>
    <w:rsid w:val="009E236A"/>
    <w:rsid w:val="009E6920"/>
    <w:rsid w:val="009F61B5"/>
    <w:rsid w:val="009F7D5B"/>
    <w:rsid w:val="00A12C84"/>
    <w:rsid w:val="00A12E09"/>
    <w:rsid w:val="00A43B6C"/>
    <w:rsid w:val="00A43C3B"/>
    <w:rsid w:val="00A70ECD"/>
    <w:rsid w:val="00A84018"/>
    <w:rsid w:val="00AA2576"/>
    <w:rsid w:val="00AB03E8"/>
    <w:rsid w:val="00AB1797"/>
    <w:rsid w:val="00AC4EB3"/>
    <w:rsid w:val="00AC7396"/>
    <w:rsid w:val="00AD24D9"/>
    <w:rsid w:val="00AD4F17"/>
    <w:rsid w:val="00B16853"/>
    <w:rsid w:val="00B24174"/>
    <w:rsid w:val="00B511F3"/>
    <w:rsid w:val="00B65087"/>
    <w:rsid w:val="00B95103"/>
    <w:rsid w:val="00B961CC"/>
    <w:rsid w:val="00B973FA"/>
    <w:rsid w:val="00BA4717"/>
    <w:rsid w:val="00BD203A"/>
    <w:rsid w:val="00BD4811"/>
    <w:rsid w:val="00BE0D9C"/>
    <w:rsid w:val="00BF3CDD"/>
    <w:rsid w:val="00C04C6E"/>
    <w:rsid w:val="00C06653"/>
    <w:rsid w:val="00C125A5"/>
    <w:rsid w:val="00C12679"/>
    <w:rsid w:val="00C12930"/>
    <w:rsid w:val="00C16624"/>
    <w:rsid w:val="00C4439C"/>
    <w:rsid w:val="00C51095"/>
    <w:rsid w:val="00C51646"/>
    <w:rsid w:val="00C52959"/>
    <w:rsid w:val="00C93E0A"/>
    <w:rsid w:val="00CA194C"/>
    <w:rsid w:val="00CA5652"/>
    <w:rsid w:val="00CA7E82"/>
    <w:rsid w:val="00CC56A0"/>
    <w:rsid w:val="00CD4061"/>
    <w:rsid w:val="00CE56A8"/>
    <w:rsid w:val="00CE76F2"/>
    <w:rsid w:val="00D02280"/>
    <w:rsid w:val="00D20EA3"/>
    <w:rsid w:val="00D21A2A"/>
    <w:rsid w:val="00D33601"/>
    <w:rsid w:val="00D340C0"/>
    <w:rsid w:val="00D51E82"/>
    <w:rsid w:val="00D54952"/>
    <w:rsid w:val="00D5737E"/>
    <w:rsid w:val="00D840F7"/>
    <w:rsid w:val="00DB7269"/>
    <w:rsid w:val="00DC44B1"/>
    <w:rsid w:val="00DD16F8"/>
    <w:rsid w:val="00DD3D39"/>
    <w:rsid w:val="00DD5CFE"/>
    <w:rsid w:val="00DF46A7"/>
    <w:rsid w:val="00E02632"/>
    <w:rsid w:val="00E02DA1"/>
    <w:rsid w:val="00E06A44"/>
    <w:rsid w:val="00E0762E"/>
    <w:rsid w:val="00E4342A"/>
    <w:rsid w:val="00E44D90"/>
    <w:rsid w:val="00E51835"/>
    <w:rsid w:val="00E62C1B"/>
    <w:rsid w:val="00E70501"/>
    <w:rsid w:val="00E740E2"/>
    <w:rsid w:val="00E950A0"/>
    <w:rsid w:val="00EA3909"/>
    <w:rsid w:val="00EA7E6F"/>
    <w:rsid w:val="00EB649F"/>
    <w:rsid w:val="00EC0BF0"/>
    <w:rsid w:val="00ED0BFB"/>
    <w:rsid w:val="00ED4761"/>
    <w:rsid w:val="00F12B6C"/>
    <w:rsid w:val="00F1488D"/>
    <w:rsid w:val="00F30842"/>
    <w:rsid w:val="00F3499E"/>
    <w:rsid w:val="00F36162"/>
    <w:rsid w:val="00F50E23"/>
    <w:rsid w:val="00F57C87"/>
    <w:rsid w:val="00F708A4"/>
    <w:rsid w:val="00F70D5A"/>
    <w:rsid w:val="00F8680B"/>
    <w:rsid w:val="00FA4AD6"/>
    <w:rsid w:val="00FA77C4"/>
    <w:rsid w:val="00FB3175"/>
    <w:rsid w:val="00FB3B28"/>
    <w:rsid w:val="00FB7AA0"/>
    <w:rsid w:val="00FC26D3"/>
    <w:rsid w:val="00FC2E6B"/>
    <w:rsid w:val="00FD3871"/>
    <w:rsid w:val="00FF3732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A246A71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C2E6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A297C"/>
  </w:style>
  <w:style w:type="paragraph" w:styleId="NormalWeb">
    <w:name w:val="Normal (Web)"/>
    <w:basedOn w:val="Normal"/>
    <w:uiPriority w:val="99"/>
    <w:semiHidden/>
    <w:unhideWhenUsed/>
    <w:rsid w:val="004C1B72"/>
    <w:pPr>
      <w:spacing w:before="100" w:beforeAutospacing="1" w:after="100" w:afterAutospacing="1"/>
    </w:pPr>
    <w:rPr>
      <w:sz w:val="24"/>
      <w:szCs w:val="24"/>
    </w:rPr>
  </w:style>
  <w:style w:type="character" w:customStyle="1" w:styleId="shorttext">
    <w:name w:val="short_text"/>
    <w:basedOn w:val="DefaultParagraphFont"/>
    <w:rsid w:val="00A43C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0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D85A59-98AB-4383-ABFB-B96E2A424E83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728AD9CF-2717-4905-B794-FCA4DBF076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F1A2E0-B372-4B01-A212-B58A743246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</TotalTime>
  <Pages>1</Pages>
  <Words>289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4</cp:revision>
  <cp:lastPrinted>2025-05-29T13:53:00Z</cp:lastPrinted>
  <dcterms:created xsi:type="dcterms:W3CDTF">2025-05-29T17:02:00Z</dcterms:created>
  <dcterms:modified xsi:type="dcterms:W3CDTF">2025-05-30T13:50:00Z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