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B8212" w14:textId="2BA4ADAF" w:rsidR="008E35D3" w:rsidRDefault="008E35D3">
      <w:pPr>
        <w:widowControl w:val="0"/>
        <w:jc w:val="both"/>
      </w:pPr>
    </w:p>
    <w:p w14:paraId="4879ACD4" w14:textId="0F79A8F6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E81502" w14:textId="67A7E658" w:rsidR="000B411F" w:rsidRDefault="003B78DA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5CF891CF" wp14:editId="29ED1019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285875" cy="1614170"/>
            <wp:effectExtent l="0" t="0" r="0" b="5080"/>
            <wp:wrapTight wrapText="bothSides">
              <wp:wrapPolygon edited="0">
                <wp:start x="0" y="0"/>
                <wp:lineTo x="0" y="21413"/>
                <wp:lineTo x="21120" y="21413"/>
                <wp:lineTo x="21120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030" cy="161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0EB">
        <w:rPr>
          <w:rFonts w:ascii="UnivrstyRoman BT" w:hAnsi="UnivrstyRoman BT"/>
          <w:noProof/>
          <w:sz w:val="48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2467CE9" wp14:editId="2532C04D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421765" cy="1645920"/>
                <wp:effectExtent l="3810" t="3810" r="3175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64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973A89" w14:textId="0837FFA1" w:rsidR="000E7033" w:rsidRDefault="000E7033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67CE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.05pt;margin-top:8.1pt;width:111.95pt;height:129.6pt;z-index:251658243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" filled="f" stroked="f">
                <v:textbox style="mso-fit-shape-to-text:t">
                  <w:txbxContent>
                    <w:p w14:paraId="30973A89" w14:textId="0837FFA1" w:rsidR="000E7033" w:rsidRDefault="000E7033"/>
                  </w:txbxContent>
                </v:textbox>
              </v:shape>
            </w:pict>
          </mc:Fallback>
        </mc:AlternateContent>
      </w:r>
      <w:r w:rsidR="004F20EB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 wp14:anchorId="270812A8" wp14:editId="7BC071D9">
                <wp:simplePos x="0" y="0"/>
                <wp:positionH relativeFrom="margin">
                  <wp:posOffset>4648835</wp:posOffset>
                </wp:positionH>
                <wp:positionV relativeFrom="paragraph">
                  <wp:posOffset>633730</wp:posOffset>
                </wp:positionV>
                <wp:extent cx="1942465" cy="546100"/>
                <wp:effectExtent l="635" t="127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2465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74ECB" w14:textId="77777777" w:rsidR="003161D6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 xml:space="preserve">THE </w:t>
                            </w:r>
                            <w:r w:rsidR="003161D6">
                              <w:rPr>
                                <w:sz w:val="22"/>
                              </w:rPr>
                              <w:t>DIOCESAN</w:t>
                            </w:r>
                          </w:p>
                          <w:p w14:paraId="7B89CCBD" w14:textId="5A8C18FB" w:rsidR="000E7033" w:rsidRPr="001E74AD" w:rsidRDefault="000E7033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0812A8" id="Rectangle 2" o:spid="_x0000_s1027" style="position:absolute;margin-left:366.05pt;margin-top:49.9pt;width:152.95pt;height:43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" filled="f" stroked="f" strokeweight="0">
                <v:textbox inset="0,0,0,0">
                  <w:txbxContent>
                    <w:p w14:paraId="4BA74ECB" w14:textId="77777777" w:rsidR="003161D6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 xml:space="preserve">THE </w:t>
                      </w:r>
                      <w:r w:rsidR="003161D6">
                        <w:rPr>
                          <w:sz w:val="22"/>
                        </w:rPr>
                        <w:t>DIOCESAN</w:t>
                      </w:r>
                    </w:p>
                    <w:p w14:paraId="7B89CCBD" w14:textId="5A8C18FB" w:rsidR="000E7033" w:rsidRPr="001E74AD" w:rsidRDefault="000E7033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04FD465F" w14:textId="422EF643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89CBEF0" w14:textId="77777777" w:rsidR="005E4FA1" w:rsidRPr="001E74AD" w:rsidRDefault="005E4FA1" w:rsidP="00083EA1">
      <w:pPr>
        <w:framePr w:w="4398" w:h="1381" w:hRule="exact" w:hSpace="180" w:wrap="auto" w:vAnchor="text" w:hAnchor="page" w:x="4306" w:y="3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•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3055FC91" w14:textId="77777777" w:rsidR="005E4FA1" w:rsidRDefault="005E4FA1" w:rsidP="00083EA1">
      <w:pPr>
        <w:framePr w:w="4398" w:h="1381" w:hRule="exact" w:hSpace="180" w:wrap="auto" w:vAnchor="text" w:hAnchor="page" w:x="4306" w:y="3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6DC7186C" w14:textId="77777777" w:rsidR="005E4FA1" w:rsidRPr="001E74AD" w:rsidRDefault="005E4FA1" w:rsidP="00083EA1">
      <w:pPr>
        <w:framePr w:w="4398" w:h="1381" w:hRule="exact" w:hSpace="180" w:wrap="auto" w:vAnchor="text" w:hAnchor="page" w:x="4306" w:y="3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</w:p>
    <w:p w14:paraId="0A00C799" w14:textId="77777777" w:rsidR="005E4FA1" w:rsidRPr="001E74AD" w:rsidRDefault="005E4FA1" w:rsidP="00083EA1">
      <w:pPr>
        <w:framePr w:w="4398" w:h="1381" w:hRule="exact" w:hSpace="180" w:wrap="auto" w:vAnchor="text" w:hAnchor="page" w:x="4306" w:y="33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0DC823A" wp14:editId="467CB03B">
                <wp:simplePos x="0" y="0"/>
                <wp:positionH relativeFrom="column">
                  <wp:posOffset>318135</wp:posOffset>
                </wp:positionH>
                <wp:positionV relativeFrom="paragraph">
                  <wp:posOffset>67945</wp:posOffset>
                </wp:positionV>
                <wp:extent cx="2171700" cy="0"/>
                <wp:effectExtent l="12700" t="8890" r="6350" b="1016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947A3" id="Line 4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Pr="001E74AD">
        <w:rPr>
          <w:sz w:val="22"/>
        </w:rPr>
        <w:t>(561) 775-95</w:t>
      </w:r>
      <w:r>
        <w:rPr>
          <w:sz w:val="22"/>
        </w:rPr>
        <w:t>95    Fax (561) 775-7035</w:t>
      </w:r>
    </w:p>
    <w:p w14:paraId="66C63553" w14:textId="2DA5B588" w:rsidR="003B78DA" w:rsidRDefault="003B78DA" w:rsidP="003B78DA">
      <w:pPr>
        <w:pStyle w:val="NormalWeb"/>
      </w:pPr>
    </w:p>
    <w:p w14:paraId="03816BE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162C88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48B7112E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1D00237" w14:textId="77777777" w:rsidR="005E0CD3" w:rsidRDefault="004F20EB" w:rsidP="005E0C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1" locked="1" layoutInCell="1" allowOverlap="1" wp14:anchorId="38819403" wp14:editId="0EA36F9A">
                <wp:simplePos x="0" y="0"/>
                <wp:positionH relativeFrom="margin">
                  <wp:posOffset>2061210</wp:posOffset>
                </wp:positionH>
                <wp:positionV relativeFrom="paragraph">
                  <wp:posOffset>-1379855</wp:posOffset>
                </wp:positionV>
                <wp:extent cx="2415540" cy="361950"/>
                <wp:effectExtent l="3810" t="0" r="0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F5F50" w14:textId="77777777" w:rsidR="000E7033" w:rsidRPr="001E74AD" w:rsidRDefault="000E7033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19403" id="Rectangle 3" o:spid="_x0000_s1028" style="position:absolute;margin-left:162.3pt;margin-top:-108.65pt;width:190.2pt;height:28.5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AT&#10;kN7+4QAAAA0BAAAPAAAAAAAAAAAAAAAAAC4EAABkcnMvZG93bnJldi54bWxQSwUGAAAAAAQABADz&#10;AAAAPAUAAAAA&#10;" filled="f" stroked="f" strokeweight="0">
                <v:textbox inset="0,0,0,0">
                  <w:txbxContent>
                    <w:p w14:paraId="0ABF5F50" w14:textId="77777777" w:rsidR="000E7033" w:rsidRPr="001E74AD" w:rsidRDefault="000E7033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3B95DECB" w14:textId="77777777" w:rsidR="005E0CD3" w:rsidRDefault="005E0CD3" w:rsidP="005E0C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D39DE3E" w14:textId="2825ADAC" w:rsidR="00A2298C" w:rsidRPr="00390D2A" w:rsidRDefault="00C83F30" w:rsidP="00C83F30">
      <w:pPr>
        <w:jc w:val="both"/>
        <w:rPr>
          <w:bCs/>
          <w:sz w:val="24"/>
          <w:szCs w:val="24"/>
          <w:lang w:val="es-CO"/>
        </w:rPr>
      </w:pPr>
      <w:r w:rsidRPr="00390D2A">
        <w:rPr>
          <w:bCs/>
          <w:sz w:val="24"/>
          <w:szCs w:val="24"/>
          <w:lang w:val="es-CO"/>
        </w:rPr>
        <w:t xml:space="preserve">5 de </w:t>
      </w:r>
      <w:r w:rsidR="00B17F71" w:rsidRPr="00390D2A">
        <w:rPr>
          <w:bCs/>
          <w:sz w:val="24"/>
          <w:szCs w:val="24"/>
          <w:lang w:val="es-CO"/>
        </w:rPr>
        <w:t>j</w:t>
      </w:r>
      <w:r w:rsidRPr="00390D2A">
        <w:rPr>
          <w:bCs/>
          <w:sz w:val="24"/>
          <w:szCs w:val="24"/>
          <w:lang w:val="es-CO"/>
        </w:rPr>
        <w:t>unio de 2026</w:t>
      </w:r>
    </w:p>
    <w:p w14:paraId="2A96F17D" w14:textId="77777777" w:rsidR="00C83F30" w:rsidRPr="00390D2A" w:rsidRDefault="00C83F30" w:rsidP="00C83F30">
      <w:pPr>
        <w:jc w:val="both"/>
        <w:rPr>
          <w:bCs/>
          <w:sz w:val="24"/>
          <w:szCs w:val="24"/>
          <w:lang w:val="es-CO"/>
        </w:rPr>
      </w:pPr>
    </w:p>
    <w:p w14:paraId="741BD9C5" w14:textId="12B78BB7" w:rsidR="00A2298C" w:rsidRPr="004807A4" w:rsidRDefault="00C83F30" w:rsidP="004807A4">
      <w:pPr>
        <w:rPr>
          <w:sz w:val="24"/>
          <w:szCs w:val="24"/>
          <w:lang w:val="es-CO"/>
        </w:rPr>
      </w:pPr>
      <w:r w:rsidRPr="0091453E">
        <w:rPr>
          <w:sz w:val="24"/>
          <w:szCs w:val="24"/>
          <w:lang w:val="es-CO"/>
        </w:rPr>
        <w:t>Queridos hermanos y hermanas en Cristo:</w:t>
      </w:r>
    </w:p>
    <w:p w14:paraId="39A40C2C" w14:textId="77777777" w:rsidR="00C83F30" w:rsidRPr="00C83F30" w:rsidRDefault="00C83F30" w:rsidP="00B17F71">
      <w:pPr>
        <w:pStyle w:val="NormalWeb"/>
        <w:jc w:val="both"/>
        <w:rPr>
          <w:lang w:val="es-CO"/>
        </w:rPr>
      </w:pPr>
      <w:r w:rsidRPr="00C83F30">
        <w:rPr>
          <w:lang w:val="es-CO"/>
        </w:rPr>
        <w:t>El próximo fin de semana, 13 y 14 de junio, la Diócesis de Palm Beach recolectará fondos para dos causas vitales: las Misiones Afroamericanas e Indígenas y las Misiones Católicas Nacionales.</w:t>
      </w:r>
    </w:p>
    <w:p w14:paraId="680B204F" w14:textId="77777777" w:rsidR="00C83F30" w:rsidRPr="00C83F30" w:rsidRDefault="00C83F30" w:rsidP="00B17F71">
      <w:pPr>
        <w:pStyle w:val="NormalWeb"/>
        <w:jc w:val="both"/>
        <w:rPr>
          <w:lang w:val="es-CO"/>
        </w:rPr>
      </w:pPr>
      <w:r w:rsidRPr="00C83F30">
        <w:rPr>
          <w:lang w:val="es-CO"/>
        </w:rPr>
        <w:t>La colecta para las Misiones Afroamericanas e Indígenas, establecida como la primera colecta nacional en 1874, ha demostrado ser un medio eficaz para apoyar las necesidades de nuestros hermanos y hermanas afroamericanos, nativos americanos y nativos de Alaska. Su apoyo ayuda a garantizar la presencia de misioneros, a poner Biblias y materiales catequéticos en manos de sacerdotes, líderes laicos y personas consagradas, y a fortalecer la labor pastoral en todo el país.</w:t>
      </w:r>
    </w:p>
    <w:p w14:paraId="1655E7D6" w14:textId="1F672975" w:rsidR="00A2298C" w:rsidRPr="00B17F71" w:rsidRDefault="00C83F30" w:rsidP="00B17F71">
      <w:pPr>
        <w:pStyle w:val="NormalWeb"/>
        <w:jc w:val="both"/>
        <w:rPr>
          <w:lang w:val="es-CO"/>
        </w:rPr>
      </w:pPr>
      <w:r w:rsidRPr="00C83F30">
        <w:rPr>
          <w:lang w:val="es-CO"/>
        </w:rPr>
        <w:t>La campaña de las Misiones Católicas Nacionales brinda una valiosa ayuda a las diócesis y eparquías en todo Estados Unidos, así como en sus territorios y antiguos territorios. Estas diócesis misioneras no pueden sostener las operaciones parroquiales esenciales ni los ministerios diocesanos, a menudo debido a dificultades económicas locales, poblaciones católicas pequeñas o ampliamente dispersas, o ubicaciones remotas que dificultan el transporte y la comunicación. Su ayuda marca una diferencia en las comunidades católicas misioneras mediante iniciativas de evangelización, formación en la fe, promoción de la vida y la dignidad humana, fortalecimiento de los matrimonios y las familias, y fomento de las vocaciones sacerdotales y religiosa</w:t>
      </w:r>
      <w:r w:rsidR="00390D2A">
        <w:rPr>
          <w:lang w:val="es-CO"/>
        </w:rPr>
        <w:t>s.</w:t>
      </w:r>
    </w:p>
    <w:p w14:paraId="253AFF4F" w14:textId="77777777" w:rsidR="00A2298C" w:rsidRPr="00643D59" w:rsidRDefault="00A2298C" w:rsidP="00B17F71">
      <w:pPr>
        <w:spacing w:before="100" w:beforeAutospacing="1" w:after="100" w:afterAutospacing="1"/>
        <w:jc w:val="both"/>
        <w:rPr>
          <w:sz w:val="24"/>
          <w:szCs w:val="24"/>
          <w:lang w:val="es-CO"/>
        </w:rPr>
      </w:pPr>
      <w:r w:rsidRPr="00643D59">
        <w:rPr>
          <w:sz w:val="24"/>
          <w:szCs w:val="24"/>
          <w:lang w:val="es-CO"/>
        </w:rPr>
        <w:t>Asegurándoles a usted y a todos sus seres queridos mi continuo recuerdo en la celebración de la Sagrada Eucaristía, y encomendándolos a la amorosa intercesión de la Santísima Virgen María, Reina de los Apóstoles, me despido</w:t>
      </w:r>
    </w:p>
    <w:p w14:paraId="63614573" w14:textId="77777777" w:rsidR="00A2298C" w:rsidRDefault="00A2298C" w:rsidP="00B17F71">
      <w:pPr>
        <w:spacing w:before="100" w:beforeAutospacing="1"/>
        <w:jc w:val="both"/>
        <w:rPr>
          <w:sz w:val="24"/>
          <w:szCs w:val="24"/>
          <w:lang w:val="es-CO"/>
        </w:rPr>
      </w:pPr>
      <w:r w:rsidRPr="00643D59">
        <w:rPr>
          <w:sz w:val="24"/>
          <w:szCs w:val="24"/>
          <w:lang w:val="es-CO"/>
        </w:rPr>
        <w:t>Sinceramente suyo en nuestro Señor Jesucristo</w:t>
      </w:r>
      <w:r>
        <w:rPr>
          <w:sz w:val="24"/>
          <w:szCs w:val="24"/>
          <w:lang w:val="es-CO"/>
        </w:rPr>
        <w:t>,</w:t>
      </w:r>
    </w:p>
    <w:p w14:paraId="370AC72D" w14:textId="7B9F75C4" w:rsidR="00A2298C" w:rsidRPr="00643D59" w:rsidRDefault="004807A4" w:rsidP="00B17F71">
      <w:pPr>
        <w:jc w:val="both"/>
        <w:rPr>
          <w:sz w:val="24"/>
          <w:szCs w:val="24"/>
          <w:lang w:val="es-CO"/>
        </w:rPr>
      </w:pPr>
      <w:r>
        <w:rPr>
          <w:noProof/>
          <w:sz w:val="24"/>
          <w:szCs w:val="24"/>
          <w:lang w:val="es-CO"/>
        </w:rPr>
        <w:drawing>
          <wp:inline distT="0" distB="0" distL="0" distR="0" wp14:anchorId="4A77CCE7" wp14:editId="70FCA1C4">
            <wp:extent cx="1727171" cy="1038225"/>
            <wp:effectExtent l="0" t="0" r="6985" b="0"/>
            <wp:docPr id="355548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861" cy="104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7DEFE" w14:textId="77777777" w:rsidR="00A2298C" w:rsidRPr="00643D59" w:rsidRDefault="00A2298C" w:rsidP="00B17F71">
      <w:pPr>
        <w:jc w:val="both"/>
        <w:rPr>
          <w:rFonts w:eastAsiaTheme="minorEastAsia"/>
          <w:sz w:val="24"/>
          <w:szCs w:val="24"/>
          <w:lang w:val="es-ES"/>
        </w:rPr>
      </w:pPr>
      <w:r w:rsidRPr="00643D59">
        <w:rPr>
          <w:rFonts w:eastAsiaTheme="minorEastAsia"/>
          <w:sz w:val="24"/>
          <w:szCs w:val="24"/>
          <w:lang w:val="es-ES"/>
        </w:rPr>
        <w:t>Monseñor Manuel de Jesús Rodríguez</w:t>
      </w:r>
      <w:r>
        <w:rPr>
          <w:rFonts w:eastAsiaTheme="minorEastAsia"/>
          <w:sz w:val="24"/>
          <w:szCs w:val="24"/>
          <w:lang w:val="es-ES"/>
        </w:rPr>
        <w:t>, J.C.D.</w:t>
      </w:r>
    </w:p>
    <w:p w14:paraId="7E828159" w14:textId="77777777" w:rsidR="00A2298C" w:rsidRPr="00643D59" w:rsidRDefault="00A2298C" w:rsidP="00B17F71">
      <w:pPr>
        <w:jc w:val="both"/>
        <w:rPr>
          <w:rFonts w:eastAsiaTheme="minorEastAsia"/>
          <w:sz w:val="24"/>
          <w:szCs w:val="24"/>
          <w:lang w:val="es-ES"/>
        </w:rPr>
      </w:pPr>
      <w:r w:rsidRPr="00643D59">
        <w:rPr>
          <w:rFonts w:eastAsiaTheme="minorEastAsia"/>
          <w:sz w:val="24"/>
          <w:szCs w:val="24"/>
          <w:lang w:val="es-ES"/>
        </w:rPr>
        <w:t>Obispo de Palm Beach</w:t>
      </w:r>
    </w:p>
    <w:p w14:paraId="6FA933AE" w14:textId="77777777" w:rsidR="00A2298C" w:rsidRPr="00643D59" w:rsidRDefault="00A2298C" w:rsidP="00B17F71">
      <w:pPr>
        <w:jc w:val="both"/>
        <w:rPr>
          <w:sz w:val="24"/>
          <w:szCs w:val="24"/>
          <w:lang w:val="es-ES"/>
        </w:rPr>
      </w:pPr>
    </w:p>
    <w:p w14:paraId="4930A042" w14:textId="77777777" w:rsidR="00A2298C" w:rsidRPr="00643D59" w:rsidRDefault="00A2298C" w:rsidP="00B17F71">
      <w:pPr>
        <w:jc w:val="both"/>
        <w:rPr>
          <w:sz w:val="24"/>
          <w:szCs w:val="24"/>
          <w:lang w:val="es-CO"/>
        </w:rPr>
      </w:pPr>
    </w:p>
    <w:p w14:paraId="11091A1A" w14:textId="71C1F557" w:rsidR="00A2298C" w:rsidRPr="00A2298C" w:rsidRDefault="00A2298C" w:rsidP="00C83F30">
      <w:pPr>
        <w:jc w:val="both"/>
        <w:rPr>
          <w:b/>
          <w:sz w:val="24"/>
          <w:szCs w:val="24"/>
          <w:lang w:val="es-CO"/>
        </w:rPr>
      </w:pPr>
      <w:r w:rsidRPr="00C749B6">
        <w:rPr>
          <w:b/>
          <w:bCs/>
          <w:sz w:val="24"/>
          <w:szCs w:val="24"/>
          <w:lang w:val="es-CO"/>
        </w:rPr>
        <w:t xml:space="preserve">NOTA PARA LOS PÁRROCOS: </w:t>
      </w:r>
      <w:r>
        <w:rPr>
          <w:b/>
          <w:bCs/>
          <w:sz w:val="24"/>
          <w:szCs w:val="24"/>
          <w:lang w:val="es-CO"/>
        </w:rPr>
        <w:t>SE REQUIERE</w:t>
      </w:r>
      <w:r w:rsidRPr="00C749B6">
        <w:rPr>
          <w:b/>
          <w:bCs/>
          <w:sz w:val="24"/>
          <w:szCs w:val="24"/>
          <w:lang w:val="es-CO"/>
        </w:rPr>
        <w:t xml:space="preserve"> PUBLICAR ESTA CARTA EN EL BOLETÍN PARROQUIAL </w:t>
      </w:r>
      <w:r>
        <w:rPr>
          <w:b/>
          <w:bCs/>
          <w:sz w:val="24"/>
          <w:szCs w:val="24"/>
          <w:lang w:val="es-CO"/>
        </w:rPr>
        <w:t>EN</w:t>
      </w:r>
      <w:r w:rsidRPr="00C749B6">
        <w:rPr>
          <w:b/>
          <w:bCs/>
          <w:sz w:val="24"/>
          <w:szCs w:val="24"/>
          <w:lang w:val="es-CO"/>
        </w:rPr>
        <w:t xml:space="preserve"> MEDIA PÁGINA O PÁGINA COMPLETA EL FIN DE SEMANA DEL </w:t>
      </w:r>
      <w:r>
        <w:rPr>
          <w:b/>
          <w:bCs/>
          <w:sz w:val="24"/>
          <w:szCs w:val="24"/>
          <w:lang w:val="es-CO"/>
        </w:rPr>
        <w:t>6</w:t>
      </w:r>
      <w:r w:rsidRPr="00C749B6">
        <w:rPr>
          <w:b/>
          <w:bCs/>
          <w:sz w:val="24"/>
          <w:szCs w:val="24"/>
          <w:lang w:val="es-CO"/>
        </w:rPr>
        <w:t>/</w:t>
      </w:r>
      <w:r>
        <w:rPr>
          <w:b/>
          <w:bCs/>
          <w:sz w:val="24"/>
          <w:szCs w:val="24"/>
          <w:lang w:val="es-CO"/>
        </w:rPr>
        <w:t>7</w:t>
      </w:r>
      <w:r w:rsidRPr="00C749B6">
        <w:rPr>
          <w:b/>
          <w:bCs/>
          <w:sz w:val="24"/>
          <w:szCs w:val="24"/>
          <w:lang w:val="es-CO"/>
        </w:rPr>
        <w:t xml:space="preserve"> DE </w:t>
      </w:r>
      <w:r>
        <w:rPr>
          <w:b/>
          <w:bCs/>
          <w:sz w:val="24"/>
          <w:szCs w:val="24"/>
          <w:lang w:val="es-CO"/>
        </w:rPr>
        <w:t>JUNIO</w:t>
      </w:r>
      <w:r w:rsidRPr="00C749B6">
        <w:rPr>
          <w:b/>
          <w:bCs/>
          <w:sz w:val="24"/>
          <w:szCs w:val="24"/>
          <w:lang w:val="es-CO"/>
        </w:rPr>
        <w:t xml:space="preserve"> DE 2026. LA COLECTA SE REALIZARÁ EL 1</w:t>
      </w:r>
      <w:r>
        <w:rPr>
          <w:b/>
          <w:bCs/>
          <w:sz w:val="24"/>
          <w:szCs w:val="24"/>
          <w:lang w:val="es-CO"/>
        </w:rPr>
        <w:t>3</w:t>
      </w:r>
      <w:r w:rsidRPr="00C749B6">
        <w:rPr>
          <w:b/>
          <w:bCs/>
          <w:sz w:val="24"/>
          <w:szCs w:val="24"/>
          <w:lang w:val="es-CO"/>
        </w:rPr>
        <w:t>/1</w:t>
      </w:r>
      <w:r>
        <w:rPr>
          <w:b/>
          <w:bCs/>
          <w:sz w:val="24"/>
          <w:szCs w:val="24"/>
          <w:lang w:val="es-CO"/>
        </w:rPr>
        <w:t>4</w:t>
      </w:r>
      <w:r w:rsidRPr="00C749B6">
        <w:rPr>
          <w:b/>
          <w:bCs/>
          <w:sz w:val="24"/>
          <w:szCs w:val="24"/>
          <w:lang w:val="es-CO"/>
        </w:rPr>
        <w:t xml:space="preserve"> DE </w:t>
      </w:r>
      <w:r w:rsidR="00C83F30">
        <w:rPr>
          <w:b/>
          <w:bCs/>
          <w:sz w:val="24"/>
          <w:szCs w:val="24"/>
          <w:lang w:val="es-CO"/>
        </w:rPr>
        <w:t>JUN</w:t>
      </w:r>
      <w:r w:rsidR="00B17F71">
        <w:rPr>
          <w:b/>
          <w:bCs/>
          <w:sz w:val="24"/>
          <w:szCs w:val="24"/>
          <w:lang w:val="es-CO"/>
        </w:rPr>
        <w:t>IO</w:t>
      </w:r>
      <w:r w:rsidRPr="00C749B6">
        <w:rPr>
          <w:b/>
          <w:bCs/>
          <w:sz w:val="24"/>
          <w:szCs w:val="24"/>
          <w:lang w:val="es-CO"/>
        </w:rPr>
        <w:t xml:space="preserve"> DE 2026. ESTÁN </w:t>
      </w:r>
      <w:r>
        <w:rPr>
          <w:b/>
          <w:bCs/>
          <w:sz w:val="24"/>
          <w:szCs w:val="24"/>
          <w:lang w:val="es-CO"/>
        </w:rPr>
        <w:t>INVITADOS</w:t>
      </w:r>
      <w:r w:rsidRPr="00C749B6">
        <w:rPr>
          <w:b/>
          <w:bCs/>
          <w:sz w:val="24"/>
          <w:szCs w:val="24"/>
          <w:lang w:val="es-CO"/>
        </w:rPr>
        <w:t xml:space="preserve"> A LEER LA CARTA A LOS FELIGRESES, PUBLICARLA EN REDES SOCIALES Y EN EL SITIO WEB DE LA PARROQUIA, ADEMÁS DE IMPRIMIRLA EN EL BOLETÍN.</w:t>
      </w:r>
    </w:p>
    <w:sectPr w:rsidR="00A2298C" w:rsidRPr="00A2298C" w:rsidSect="003A1635">
      <w:endnotePr>
        <w:numFmt w:val="decimal"/>
      </w:endnotePr>
      <w:pgSz w:w="12240" w:h="15840"/>
      <w:pgMar w:top="317" w:right="1440" w:bottom="346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7919C9-263A-44F7-9B63-D96DF7F80526}"/>
    <w:embedBold r:id="rId2" w:fontKey="{9388529D-C643-498C-AABD-93241E05C8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B9BA84CE-AE0F-4635-8E2B-66A11EF352D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8BC91770-E530-4F94-820F-5AA70196B69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365BC3CB-65C2-4CB9-BDC9-69F1F73F62A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61AC4028-FBAE-47CB-8D25-09C8C64A8687}"/>
  </w:font>
  <w:font w:name="UnivrstyRoman BT">
    <w:altName w:val="Courier New"/>
    <w:charset w:val="00"/>
    <w:family w:val="decorative"/>
    <w:pitch w:val="variable"/>
    <w:sig w:usb0="00000007" w:usb1="00000000" w:usb2="00000000" w:usb3="00000000" w:csb0="00000011" w:csb1="00000000"/>
    <w:embedRegular r:id="rId7" w:fontKey="{8B2DA250-F18C-43B9-BAC6-1A6B63B8B6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36EB4644-0514-44EE-9396-E39979049E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F88C818-99C3-4498-93C1-21B21E89B59D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A594026D-6B5E-48B2-95D1-F11B1EFA46C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A77C4DFA-390E-4416-B988-F63CE0C43B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2396CA00-D753-48CB-B65B-69EF2AFD252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61FBE"/>
    <w:multiLevelType w:val="hybridMultilevel"/>
    <w:tmpl w:val="A128E85A"/>
    <w:lvl w:ilvl="0" w:tplc="9E14FDF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4" w15:restartNumberingAfterBreak="0">
    <w:nsid w:val="77F23E94"/>
    <w:multiLevelType w:val="hybridMultilevel"/>
    <w:tmpl w:val="964E9DD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903296">
    <w:abstractNumId w:val="1"/>
  </w:num>
  <w:num w:numId="2" w16cid:durableId="1850828175">
    <w:abstractNumId w:val="3"/>
  </w:num>
  <w:num w:numId="3" w16cid:durableId="1545675771">
    <w:abstractNumId w:val="2"/>
  </w:num>
  <w:num w:numId="4" w16cid:durableId="2093311581">
    <w:abstractNumId w:val="0"/>
  </w:num>
  <w:num w:numId="5" w16cid:durableId="2877852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08C6"/>
    <w:rsid w:val="000103D2"/>
    <w:rsid w:val="00015C0A"/>
    <w:rsid w:val="000248A2"/>
    <w:rsid w:val="00026001"/>
    <w:rsid w:val="00027489"/>
    <w:rsid w:val="0002776C"/>
    <w:rsid w:val="000447AF"/>
    <w:rsid w:val="00066D3A"/>
    <w:rsid w:val="0007079D"/>
    <w:rsid w:val="00083EA1"/>
    <w:rsid w:val="000B1BD8"/>
    <w:rsid w:val="000B411F"/>
    <w:rsid w:val="000C73AD"/>
    <w:rsid w:val="000D5D82"/>
    <w:rsid w:val="000D6B4B"/>
    <w:rsid w:val="000E0B4B"/>
    <w:rsid w:val="000E7033"/>
    <w:rsid w:val="000F07AA"/>
    <w:rsid w:val="000F354B"/>
    <w:rsid w:val="00102EFD"/>
    <w:rsid w:val="001271D8"/>
    <w:rsid w:val="00132946"/>
    <w:rsid w:val="00156A18"/>
    <w:rsid w:val="001953B7"/>
    <w:rsid w:val="001B2B7D"/>
    <w:rsid w:val="001E74AD"/>
    <w:rsid w:val="0021465B"/>
    <w:rsid w:val="00244E66"/>
    <w:rsid w:val="002720A7"/>
    <w:rsid w:val="00281A30"/>
    <w:rsid w:val="002903BF"/>
    <w:rsid w:val="00293251"/>
    <w:rsid w:val="0029566A"/>
    <w:rsid w:val="002B2565"/>
    <w:rsid w:val="002C0326"/>
    <w:rsid w:val="002C1292"/>
    <w:rsid w:val="002C5600"/>
    <w:rsid w:val="002D6C24"/>
    <w:rsid w:val="002F324F"/>
    <w:rsid w:val="002F5A52"/>
    <w:rsid w:val="003152BA"/>
    <w:rsid w:val="00315579"/>
    <w:rsid w:val="003161D6"/>
    <w:rsid w:val="00364D07"/>
    <w:rsid w:val="00390D2A"/>
    <w:rsid w:val="00392C53"/>
    <w:rsid w:val="003964A4"/>
    <w:rsid w:val="003A1635"/>
    <w:rsid w:val="003B78DA"/>
    <w:rsid w:val="003D6C6E"/>
    <w:rsid w:val="003E7714"/>
    <w:rsid w:val="003F0722"/>
    <w:rsid w:val="0042090F"/>
    <w:rsid w:val="004242E7"/>
    <w:rsid w:val="00431B6F"/>
    <w:rsid w:val="00433DA9"/>
    <w:rsid w:val="004359CA"/>
    <w:rsid w:val="004376FC"/>
    <w:rsid w:val="0045208C"/>
    <w:rsid w:val="00467E1D"/>
    <w:rsid w:val="004712F2"/>
    <w:rsid w:val="004807A4"/>
    <w:rsid w:val="00492291"/>
    <w:rsid w:val="00492DD6"/>
    <w:rsid w:val="004A5C6F"/>
    <w:rsid w:val="004B0AF7"/>
    <w:rsid w:val="004D6BB0"/>
    <w:rsid w:val="004E18F2"/>
    <w:rsid w:val="004F20EB"/>
    <w:rsid w:val="005305EC"/>
    <w:rsid w:val="00537A9E"/>
    <w:rsid w:val="00540894"/>
    <w:rsid w:val="00576179"/>
    <w:rsid w:val="005843A1"/>
    <w:rsid w:val="005D66F9"/>
    <w:rsid w:val="005E0CD3"/>
    <w:rsid w:val="005E4FA1"/>
    <w:rsid w:val="00600652"/>
    <w:rsid w:val="00650B8A"/>
    <w:rsid w:val="00656A2B"/>
    <w:rsid w:val="00694190"/>
    <w:rsid w:val="00696B36"/>
    <w:rsid w:val="006A7673"/>
    <w:rsid w:val="006C6C76"/>
    <w:rsid w:val="006F1AE8"/>
    <w:rsid w:val="006F23C9"/>
    <w:rsid w:val="00713C5E"/>
    <w:rsid w:val="00722373"/>
    <w:rsid w:val="00723AB7"/>
    <w:rsid w:val="0074301E"/>
    <w:rsid w:val="0074354B"/>
    <w:rsid w:val="0076022E"/>
    <w:rsid w:val="00765235"/>
    <w:rsid w:val="007A1399"/>
    <w:rsid w:val="007A13B6"/>
    <w:rsid w:val="007B460F"/>
    <w:rsid w:val="007C7000"/>
    <w:rsid w:val="007D2A83"/>
    <w:rsid w:val="007F1319"/>
    <w:rsid w:val="008055B4"/>
    <w:rsid w:val="00807538"/>
    <w:rsid w:val="008127A1"/>
    <w:rsid w:val="00825DAA"/>
    <w:rsid w:val="00833016"/>
    <w:rsid w:val="008570AA"/>
    <w:rsid w:val="00877748"/>
    <w:rsid w:val="008A2615"/>
    <w:rsid w:val="008A2EAC"/>
    <w:rsid w:val="008A401C"/>
    <w:rsid w:val="008B3007"/>
    <w:rsid w:val="008C2C27"/>
    <w:rsid w:val="008C2F83"/>
    <w:rsid w:val="008C67ED"/>
    <w:rsid w:val="008D004D"/>
    <w:rsid w:val="008E35D3"/>
    <w:rsid w:val="0091631D"/>
    <w:rsid w:val="009222A4"/>
    <w:rsid w:val="00923E57"/>
    <w:rsid w:val="009565E1"/>
    <w:rsid w:val="00984067"/>
    <w:rsid w:val="00994F11"/>
    <w:rsid w:val="009A4E44"/>
    <w:rsid w:val="00A2298C"/>
    <w:rsid w:val="00A40209"/>
    <w:rsid w:val="00A64305"/>
    <w:rsid w:val="00A82A24"/>
    <w:rsid w:val="00A9432C"/>
    <w:rsid w:val="00A97A64"/>
    <w:rsid w:val="00AA57E2"/>
    <w:rsid w:val="00AB32A3"/>
    <w:rsid w:val="00AD4F17"/>
    <w:rsid w:val="00AE1823"/>
    <w:rsid w:val="00B01577"/>
    <w:rsid w:val="00B0221E"/>
    <w:rsid w:val="00B17F71"/>
    <w:rsid w:val="00B30D51"/>
    <w:rsid w:val="00B421D4"/>
    <w:rsid w:val="00B47F7E"/>
    <w:rsid w:val="00B50A20"/>
    <w:rsid w:val="00B973FA"/>
    <w:rsid w:val="00BA4717"/>
    <w:rsid w:val="00BD203A"/>
    <w:rsid w:val="00BD30EA"/>
    <w:rsid w:val="00BD6AD1"/>
    <w:rsid w:val="00BE6875"/>
    <w:rsid w:val="00BF30EF"/>
    <w:rsid w:val="00BF50FA"/>
    <w:rsid w:val="00C04C6E"/>
    <w:rsid w:val="00C1014D"/>
    <w:rsid w:val="00C36614"/>
    <w:rsid w:val="00C51095"/>
    <w:rsid w:val="00C51646"/>
    <w:rsid w:val="00C61599"/>
    <w:rsid w:val="00C70F8C"/>
    <w:rsid w:val="00C76178"/>
    <w:rsid w:val="00C83F30"/>
    <w:rsid w:val="00CA7E82"/>
    <w:rsid w:val="00CB1CB4"/>
    <w:rsid w:val="00D02280"/>
    <w:rsid w:val="00D02BE1"/>
    <w:rsid w:val="00D20EA3"/>
    <w:rsid w:val="00D33570"/>
    <w:rsid w:val="00D51315"/>
    <w:rsid w:val="00D53799"/>
    <w:rsid w:val="00D5737E"/>
    <w:rsid w:val="00D615E4"/>
    <w:rsid w:val="00D7229C"/>
    <w:rsid w:val="00DA5056"/>
    <w:rsid w:val="00DB732D"/>
    <w:rsid w:val="00DD776D"/>
    <w:rsid w:val="00DF4DBA"/>
    <w:rsid w:val="00DF72C4"/>
    <w:rsid w:val="00E02632"/>
    <w:rsid w:val="00E34C36"/>
    <w:rsid w:val="00E4342A"/>
    <w:rsid w:val="00E44D90"/>
    <w:rsid w:val="00E51835"/>
    <w:rsid w:val="00E51F9D"/>
    <w:rsid w:val="00E55446"/>
    <w:rsid w:val="00E740E2"/>
    <w:rsid w:val="00E95847"/>
    <w:rsid w:val="00EA2A19"/>
    <w:rsid w:val="00EA3909"/>
    <w:rsid w:val="00EB649F"/>
    <w:rsid w:val="00ED0BFB"/>
    <w:rsid w:val="00EF44A4"/>
    <w:rsid w:val="00F06ADA"/>
    <w:rsid w:val="00F106E1"/>
    <w:rsid w:val="00F12B6C"/>
    <w:rsid w:val="00F21D74"/>
    <w:rsid w:val="00F22A3A"/>
    <w:rsid w:val="00F23ED7"/>
    <w:rsid w:val="00F24900"/>
    <w:rsid w:val="00F30842"/>
    <w:rsid w:val="00F4151A"/>
    <w:rsid w:val="00F42519"/>
    <w:rsid w:val="00F50E23"/>
    <w:rsid w:val="00F50EF2"/>
    <w:rsid w:val="00F57C87"/>
    <w:rsid w:val="00F60540"/>
    <w:rsid w:val="00F75454"/>
    <w:rsid w:val="00F77A94"/>
    <w:rsid w:val="00F96248"/>
    <w:rsid w:val="00FA77C4"/>
    <w:rsid w:val="00FB3B28"/>
    <w:rsid w:val="00FC4BD8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0CD99B9A"/>
  <w15:docId w15:val="{D4474E70-68CC-456D-B6C4-609FBDB7B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2C53"/>
  </w:style>
  <w:style w:type="paragraph" w:styleId="Heading1">
    <w:name w:val="heading 1"/>
    <w:basedOn w:val="Normal"/>
    <w:next w:val="BodyText"/>
    <w:qFormat/>
    <w:rsid w:val="00392C53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392C53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392C53"/>
  </w:style>
  <w:style w:type="paragraph" w:styleId="BodyText">
    <w:name w:val="Body Text"/>
    <w:basedOn w:val="Normal"/>
    <w:rsid w:val="00392C53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392C53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392C53"/>
    <w:pPr>
      <w:spacing w:before="220"/>
    </w:pPr>
  </w:style>
  <w:style w:type="character" w:customStyle="1" w:styleId="MessageHeaderLabel">
    <w:name w:val="Message Header Label"/>
    <w:rsid w:val="00392C53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392C53"/>
    <w:pPr>
      <w:pBdr>
        <w:bottom w:val="single" w:sz="6" w:space="15" w:color="auto"/>
      </w:pBdr>
      <w:spacing w:after="320"/>
    </w:pPr>
  </w:style>
  <w:style w:type="character" w:styleId="Hyperlink">
    <w:name w:val="Hyperlink"/>
    <w:basedOn w:val="DefaultParagraphFont"/>
    <w:rsid w:val="00392C53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rfr05text">
    <w:name w:val="rfr05_text"/>
    <w:uiPriority w:val="99"/>
    <w:rsid w:val="008C2F83"/>
    <w:pPr>
      <w:spacing w:after="140" w:line="260" w:lineRule="exact"/>
    </w:pPr>
    <w:rPr>
      <w:rFonts w:ascii="Times" w:hAnsi="Times" w:cs="Times"/>
      <w:sz w:val="22"/>
      <w:szCs w:val="22"/>
    </w:rPr>
  </w:style>
  <w:style w:type="paragraph" w:customStyle="1" w:styleId="Normal1">
    <w:name w:val="Normal1"/>
    <w:basedOn w:val="Normal"/>
    <w:rsid w:val="004376FC"/>
    <w:pPr>
      <w:spacing w:before="100" w:beforeAutospacing="1" w:after="100" w:afterAutospacing="1"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B78DA"/>
    <w:pPr>
      <w:spacing w:before="100" w:beforeAutospacing="1" w:after="100" w:afterAutospacing="1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F30E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1014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E6875"/>
  </w:style>
  <w:style w:type="paragraph" w:styleId="NoSpacing">
    <w:name w:val="No Spacing"/>
    <w:uiPriority w:val="1"/>
    <w:qFormat/>
    <w:rsid w:val="003E7714"/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2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f7bf757ea7af1b809590f9ad87d3e8ec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adb2f778e3c8c0aaa724b4b3823ed9f0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4681136-4A47-4F72-AB0B-E778E2842D74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2.xml><?xml version="1.0" encoding="utf-8"?>
<ds:datastoreItem xmlns:ds="http://schemas.openxmlformats.org/officeDocument/2006/customXml" ds:itemID="{760F75F6-8B10-43E3-B14B-3411309AD4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1D56A0-C805-409C-8B95-6452FF8944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9</TotalTime>
  <Pages>1</Pages>
  <Words>359</Words>
  <Characters>1946</Characters>
  <Application>Microsoft Office Word</Application>
  <DocSecurity>0</DocSecurity>
  <Lines>49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Randy Brown</dc:creator>
  <cp:lastModifiedBy>Theresa Clarady</cp:lastModifiedBy>
  <cp:revision>3</cp:revision>
  <cp:lastPrinted>2026-05-18T18:10:00Z</cp:lastPrinted>
  <dcterms:created xsi:type="dcterms:W3CDTF">2026-05-18T18:19:00Z</dcterms:created>
  <dcterms:modified xsi:type="dcterms:W3CDTF">2026-05-19T18:41:00Z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