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2FE4F0D6">
                                  <wp:extent cx="1219200" cy="160401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6040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2FE4F0D6">
                            <wp:extent cx="1219200" cy="160401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60401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CADD5D"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479B2368" w14:textId="77777777" w:rsidR="0004336F"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25AA38E8"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E55D3E2" w14:textId="77777777" w:rsidR="0004336F" w:rsidRPr="001E74AD" w:rsidRDefault="0004336F" w:rsidP="0004336F">
      <w:pPr>
        <w:framePr w:w="4398" w:h="1753" w:hRule="exact" w:hSpace="180" w:wrap="auto" w:vAnchor="text" w:hAnchor="page" w:x="4369" w:y="256"/>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04E3"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6E978DA7">
                <wp:simplePos x="0" y="0"/>
                <wp:positionH relativeFrom="margin">
                  <wp:posOffset>1988820</wp:posOffset>
                </wp:positionH>
                <wp:positionV relativeFrom="paragraph">
                  <wp:posOffset>-1059180</wp:posOffset>
                </wp:positionV>
                <wp:extent cx="2807970" cy="358140"/>
                <wp:effectExtent l="0" t="0" r="1143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6.6pt;margin-top:-83.4pt;width:221.1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" filled="f" stroked="f" strokeweight="0">
                <v:textbox inset="0,0,0,0">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23BF93DB" w14:textId="208DE773" w:rsidR="000C7CD7" w:rsidRPr="008759E4" w:rsidRDefault="001400D4" w:rsidP="00E201B0">
      <w:pPr>
        <w:pStyle w:val="NoSpacing"/>
        <w:jc w:val="center"/>
        <w:rPr>
          <w:bCs/>
          <w:lang w:val="es-CO"/>
        </w:rPr>
      </w:pPr>
      <w:r w:rsidRPr="008759E4">
        <w:t xml:space="preserve">           </w:t>
      </w:r>
      <w:r w:rsidR="008759E4" w:rsidRPr="008759E4">
        <w:rPr>
          <w:rFonts w:ascii="Times New Roman" w:hAnsi="Times New Roman"/>
        </w:rPr>
        <w:t xml:space="preserve">5 </w:t>
      </w:r>
      <w:r w:rsidR="000C7CD7" w:rsidRPr="008759E4">
        <w:rPr>
          <w:bCs/>
          <w:lang w:val="es-CO"/>
        </w:rPr>
        <w:t>de octubre de 2025</w:t>
      </w:r>
    </w:p>
    <w:p w14:paraId="2791712A" w14:textId="77777777" w:rsidR="000C7CD7" w:rsidRPr="008759E4" w:rsidRDefault="000C7CD7" w:rsidP="000C7CD7">
      <w:pPr>
        <w:widowControl w:val="0"/>
        <w:autoSpaceDE w:val="0"/>
        <w:autoSpaceDN w:val="0"/>
        <w:adjustRightInd w:val="0"/>
        <w:rPr>
          <w:bCs/>
          <w:sz w:val="22"/>
          <w:szCs w:val="22"/>
          <w:lang w:val="es-CO"/>
        </w:rPr>
      </w:pPr>
    </w:p>
    <w:p w14:paraId="4839C9DE" w14:textId="77777777" w:rsidR="000C7CD7" w:rsidRPr="008759E4" w:rsidRDefault="000C7CD7" w:rsidP="000C7CD7">
      <w:pPr>
        <w:widowControl w:val="0"/>
        <w:autoSpaceDE w:val="0"/>
        <w:autoSpaceDN w:val="0"/>
        <w:adjustRightInd w:val="0"/>
        <w:rPr>
          <w:bCs/>
          <w:sz w:val="22"/>
          <w:szCs w:val="22"/>
          <w:lang w:val="es-CO"/>
        </w:rPr>
      </w:pPr>
      <w:r w:rsidRPr="008759E4">
        <w:rPr>
          <w:bCs/>
          <w:sz w:val="22"/>
          <w:szCs w:val="22"/>
          <w:lang w:val="es-CO"/>
        </w:rPr>
        <w:t>Queridos Hermanos y Hermanas en el Señor:</w:t>
      </w:r>
    </w:p>
    <w:p w14:paraId="7D6FF0F1" w14:textId="77777777" w:rsidR="000C7CD7" w:rsidRPr="008759E4" w:rsidRDefault="000C7CD7" w:rsidP="000C7CD7">
      <w:pPr>
        <w:widowControl w:val="0"/>
        <w:autoSpaceDE w:val="0"/>
        <w:autoSpaceDN w:val="0"/>
        <w:adjustRightInd w:val="0"/>
        <w:rPr>
          <w:bCs/>
          <w:sz w:val="22"/>
          <w:szCs w:val="22"/>
          <w:lang w:val="es-CO"/>
        </w:rPr>
      </w:pPr>
    </w:p>
    <w:p w14:paraId="03DEB037" w14:textId="39895547" w:rsidR="0021352D" w:rsidRPr="008759E4" w:rsidRDefault="000C7CD7" w:rsidP="0021352D">
      <w:pPr>
        <w:widowControl w:val="0"/>
        <w:autoSpaceDE w:val="0"/>
        <w:autoSpaceDN w:val="0"/>
        <w:adjustRightInd w:val="0"/>
        <w:rPr>
          <w:bCs/>
          <w:sz w:val="22"/>
          <w:szCs w:val="22"/>
          <w:lang w:val="es-CO"/>
        </w:rPr>
      </w:pPr>
      <w:r w:rsidRPr="008759E4">
        <w:rPr>
          <w:sz w:val="22"/>
          <w:szCs w:val="22"/>
          <w:lang w:val="es-CO"/>
        </w:rPr>
        <w:tab/>
        <w:t xml:space="preserve">Octubre es el Mes </w:t>
      </w:r>
      <w:r w:rsidRPr="008759E4">
        <w:rPr>
          <w:i/>
          <w:iCs/>
          <w:sz w:val="22"/>
          <w:szCs w:val="22"/>
          <w:lang w:val="es-CO"/>
        </w:rPr>
        <w:t>de Respet</w:t>
      </w:r>
      <w:r w:rsidR="0021352D" w:rsidRPr="008759E4">
        <w:rPr>
          <w:i/>
          <w:iCs/>
          <w:sz w:val="22"/>
          <w:szCs w:val="22"/>
          <w:lang w:val="es-CO"/>
        </w:rPr>
        <w:t>emos</w:t>
      </w:r>
      <w:r w:rsidRPr="008759E4">
        <w:rPr>
          <w:i/>
          <w:iCs/>
          <w:sz w:val="22"/>
          <w:szCs w:val="22"/>
          <w:lang w:val="es-CO"/>
        </w:rPr>
        <w:t xml:space="preserve"> la Vida</w:t>
      </w:r>
      <w:r w:rsidRPr="008759E4">
        <w:rPr>
          <w:sz w:val="22"/>
          <w:szCs w:val="22"/>
          <w:lang w:val="es-CO"/>
        </w:rPr>
        <w:t>, y el domingo 5 de octubre será el Domingo de</w:t>
      </w:r>
      <w:r w:rsidR="0021352D" w:rsidRPr="008759E4">
        <w:rPr>
          <w:sz w:val="22"/>
          <w:szCs w:val="22"/>
          <w:lang w:val="es-CO"/>
        </w:rPr>
        <w:t xml:space="preserve"> </w:t>
      </w:r>
      <w:r w:rsidR="0021352D" w:rsidRPr="008759E4">
        <w:rPr>
          <w:i/>
          <w:iCs/>
          <w:sz w:val="22"/>
          <w:szCs w:val="22"/>
          <w:lang w:val="es-CO"/>
        </w:rPr>
        <w:t>Respetemos</w:t>
      </w:r>
      <w:r w:rsidRPr="008759E4">
        <w:rPr>
          <w:i/>
          <w:iCs/>
          <w:sz w:val="22"/>
          <w:szCs w:val="22"/>
          <w:lang w:val="es-CO"/>
        </w:rPr>
        <w:t xml:space="preserve"> la Vida</w:t>
      </w:r>
      <w:r w:rsidRPr="008759E4">
        <w:rPr>
          <w:sz w:val="22"/>
          <w:szCs w:val="22"/>
          <w:lang w:val="es-CO"/>
        </w:rPr>
        <w:t xml:space="preserve">. </w:t>
      </w:r>
      <w:r w:rsidR="0021352D" w:rsidRPr="008759E4">
        <w:rPr>
          <w:sz w:val="22"/>
          <w:szCs w:val="22"/>
          <w:lang w:val="es-CO"/>
        </w:rPr>
        <w:t xml:space="preserve">Mientras continuamos </w:t>
      </w:r>
      <w:r w:rsidR="000D5FE9" w:rsidRPr="008759E4">
        <w:rPr>
          <w:sz w:val="22"/>
          <w:szCs w:val="22"/>
          <w:lang w:val="es-CO"/>
        </w:rPr>
        <w:t>celebrando</w:t>
      </w:r>
      <w:r w:rsidRPr="008759E4">
        <w:rPr>
          <w:sz w:val="22"/>
          <w:szCs w:val="22"/>
          <w:lang w:val="es-CO"/>
        </w:rPr>
        <w:t xml:space="preserve"> este Jubileo del Año de la Esperanza, el tema Respet</w:t>
      </w:r>
      <w:r w:rsidR="0021352D" w:rsidRPr="008759E4">
        <w:rPr>
          <w:sz w:val="22"/>
          <w:szCs w:val="22"/>
          <w:lang w:val="es-CO"/>
        </w:rPr>
        <w:t>emos</w:t>
      </w:r>
      <w:r w:rsidRPr="008759E4">
        <w:rPr>
          <w:sz w:val="22"/>
          <w:szCs w:val="22"/>
          <w:lang w:val="es-CO"/>
        </w:rPr>
        <w:t xml:space="preserve"> la Vida 2025 es: </w:t>
      </w:r>
      <w:r w:rsidRPr="008759E4">
        <w:rPr>
          <w:rStyle w:val="Strong"/>
          <w:i/>
          <w:iCs/>
          <w:sz w:val="22"/>
          <w:szCs w:val="22"/>
          <w:lang w:val="es-CO"/>
        </w:rPr>
        <w:t xml:space="preserve">La vida: </w:t>
      </w:r>
      <w:r w:rsidR="00A80503" w:rsidRPr="008759E4">
        <w:rPr>
          <w:rStyle w:val="Strong"/>
          <w:i/>
          <w:iCs/>
          <w:sz w:val="22"/>
          <w:szCs w:val="22"/>
          <w:lang w:val="es-CO"/>
        </w:rPr>
        <w:t>N</w:t>
      </w:r>
      <w:r w:rsidRPr="008759E4">
        <w:rPr>
          <w:rStyle w:val="Strong"/>
          <w:i/>
          <w:iCs/>
          <w:sz w:val="22"/>
          <w:szCs w:val="22"/>
          <w:lang w:val="es-CO"/>
        </w:rPr>
        <w:t xml:space="preserve">uestro </w:t>
      </w:r>
      <w:r w:rsidR="00A80503" w:rsidRPr="008759E4">
        <w:rPr>
          <w:rStyle w:val="Strong"/>
          <w:i/>
          <w:iCs/>
          <w:sz w:val="22"/>
          <w:szCs w:val="22"/>
          <w:lang w:val="es-CO"/>
        </w:rPr>
        <w:t>S</w:t>
      </w:r>
      <w:r w:rsidRPr="008759E4">
        <w:rPr>
          <w:rStyle w:val="Strong"/>
          <w:i/>
          <w:iCs/>
          <w:sz w:val="22"/>
          <w:szCs w:val="22"/>
          <w:lang w:val="es-CO"/>
        </w:rPr>
        <w:t xml:space="preserve">igno de </w:t>
      </w:r>
      <w:r w:rsidR="00A80503" w:rsidRPr="008759E4">
        <w:rPr>
          <w:rStyle w:val="Strong"/>
          <w:i/>
          <w:iCs/>
          <w:sz w:val="22"/>
          <w:szCs w:val="22"/>
          <w:lang w:val="es-CO"/>
        </w:rPr>
        <w:t>E</w:t>
      </w:r>
      <w:r w:rsidRPr="008759E4">
        <w:rPr>
          <w:rStyle w:val="Strong"/>
          <w:i/>
          <w:iCs/>
          <w:sz w:val="22"/>
          <w:szCs w:val="22"/>
          <w:lang w:val="es-CO"/>
        </w:rPr>
        <w:t>speranza</w:t>
      </w:r>
      <w:r w:rsidR="00A80503" w:rsidRPr="008759E4">
        <w:rPr>
          <w:rStyle w:val="Strong"/>
          <w:i/>
          <w:iCs/>
          <w:sz w:val="22"/>
          <w:szCs w:val="22"/>
          <w:lang w:val="es-CO"/>
        </w:rPr>
        <w:t>.</w:t>
      </w:r>
      <w:r w:rsidRPr="008759E4">
        <w:rPr>
          <w:sz w:val="22"/>
          <w:szCs w:val="22"/>
          <w:lang w:val="es-CO"/>
        </w:rPr>
        <w:t xml:space="preserve"> En este domingo y a lo largo de este mes, nosotros, como católicos, renovamos nuestro compromiso de vivir con esperanza, reafirmando una vez más nuestra misión de promover el respeto por la vida en todas sus etapas, desde el momento de la concepción hasta la muerte natural. </w:t>
      </w:r>
      <w:r w:rsidR="0021352D" w:rsidRPr="008759E4">
        <w:rPr>
          <w:sz w:val="22"/>
          <w:szCs w:val="22"/>
          <w:lang w:val="es-CO"/>
        </w:rPr>
        <w:t>Aunque nuestro compromiso principal es erradicar el aborto, reconocemos que el aborto implica una falta de respeto por el don primordial de la vida en todas sus etapas. La esperanza se fundamenta en el don de la vida, que nunca puede ser abandonado, porque el don de la vida es una participación en la vida de Dios.</w:t>
      </w:r>
    </w:p>
    <w:p w14:paraId="3DC1A2FC" w14:textId="755F397E" w:rsidR="00992EB0" w:rsidRPr="008759E4" w:rsidRDefault="00C92E3E" w:rsidP="00992EB0">
      <w:pPr>
        <w:pStyle w:val="NormalWeb"/>
        <w:rPr>
          <w:b/>
          <w:bCs/>
          <w:sz w:val="22"/>
          <w:szCs w:val="22"/>
          <w:lang w:val="es-CO"/>
        </w:rPr>
      </w:pPr>
      <w:r w:rsidRPr="008759E4">
        <w:rPr>
          <w:sz w:val="22"/>
          <w:szCs w:val="22"/>
          <w:lang w:val="es-CO"/>
        </w:rPr>
        <w:tab/>
      </w:r>
      <w:r w:rsidR="00992EB0" w:rsidRPr="008759E4">
        <w:rPr>
          <w:sz w:val="22"/>
          <w:szCs w:val="22"/>
          <w:lang w:val="es-CO"/>
        </w:rPr>
        <w:t xml:space="preserve">En su mensaje con motivo del Mes Respetemos la Vida, el Obispo Daniel E. Thomas, </w:t>
      </w:r>
      <w:r w:rsidRPr="008759E4">
        <w:rPr>
          <w:sz w:val="22"/>
          <w:szCs w:val="22"/>
          <w:lang w:val="es-CO"/>
        </w:rPr>
        <w:t>presidente</w:t>
      </w:r>
      <w:r w:rsidR="00992EB0" w:rsidRPr="008759E4">
        <w:rPr>
          <w:sz w:val="22"/>
          <w:szCs w:val="22"/>
          <w:lang w:val="es-CO"/>
        </w:rPr>
        <w:t xml:space="preserve"> del Comité de Actividades Pro-Vida de la USCCB, afirmó: </w:t>
      </w:r>
      <w:r w:rsidR="00992EB0" w:rsidRPr="008759E4">
        <w:rPr>
          <w:rStyle w:val="Strong"/>
          <w:b w:val="0"/>
          <w:bCs w:val="0"/>
          <w:sz w:val="22"/>
          <w:szCs w:val="22"/>
          <w:lang w:val="es-CO"/>
        </w:rPr>
        <w:t>“</w:t>
      </w:r>
      <w:r w:rsidR="00FF24EF" w:rsidRPr="008759E4">
        <w:rPr>
          <w:iCs/>
          <w:sz w:val="22"/>
          <w:szCs w:val="22"/>
          <w:lang w:val="es-CO"/>
        </w:rPr>
        <w:t>A diario los titulares nos recuerdan que nuestro mundo está enormemente sediento de la esperanza que solo Dios puede proporcionar. Todos los días somos testigos del abrumador desprecio por la vida humana: en el aumento de las tasas de aborto y suicidio asistido; el asesinato de escolares inocentes, aún estando en oración; el maltrato de nuestras hermanas y hermanos inmigrantes mientras soportan un ambiente de agresión; y la violencia política e ideológica infligida contra víctimas desprevenidas. Estos ataques amenazan la vida precisamente cuando es más vulnerable y necesita protección.</w:t>
      </w:r>
      <w:r w:rsidR="00992EB0" w:rsidRPr="008759E4">
        <w:rPr>
          <w:rStyle w:val="Strong"/>
          <w:b w:val="0"/>
          <w:bCs w:val="0"/>
          <w:sz w:val="22"/>
          <w:szCs w:val="22"/>
          <w:lang w:val="es-CO"/>
        </w:rPr>
        <w:t>”</w:t>
      </w:r>
      <w:r w:rsidRPr="008759E4">
        <w:rPr>
          <w:rStyle w:val="Strong"/>
          <w:b w:val="0"/>
          <w:bCs w:val="0"/>
          <w:sz w:val="22"/>
          <w:szCs w:val="22"/>
          <w:lang w:val="es-CO"/>
        </w:rPr>
        <w:t>.</w:t>
      </w:r>
      <w:r w:rsidR="00992EB0" w:rsidRPr="008759E4">
        <w:rPr>
          <w:b/>
          <w:bCs/>
          <w:sz w:val="22"/>
          <w:szCs w:val="22"/>
          <w:lang w:val="es-CO"/>
        </w:rPr>
        <w:t xml:space="preserve"> </w:t>
      </w:r>
      <w:r w:rsidR="00992EB0" w:rsidRPr="008759E4">
        <w:rPr>
          <w:sz w:val="22"/>
          <w:szCs w:val="22"/>
          <w:lang w:val="es-CO"/>
        </w:rPr>
        <w:t xml:space="preserve">Cada día somos testigos de los horrores de la muerte que </w:t>
      </w:r>
      <w:r w:rsidRPr="008759E4">
        <w:rPr>
          <w:sz w:val="22"/>
          <w:szCs w:val="22"/>
          <w:lang w:val="es-CO"/>
        </w:rPr>
        <w:t>ocurren</w:t>
      </w:r>
      <w:r w:rsidR="00992EB0" w:rsidRPr="008759E4">
        <w:rPr>
          <w:sz w:val="22"/>
          <w:szCs w:val="22"/>
          <w:lang w:val="es-CO"/>
        </w:rPr>
        <w:t xml:space="preserve"> en las guerras alrededor del mundo, </w:t>
      </w:r>
      <w:r w:rsidRPr="008759E4">
        <w:rPr>
          <w:sz w:val="22"/>
          <w:szCs w:val="22"/>
          <w:lang w:val="es-CO"/>
        </w:rPr>
        <w:t xml:space="preserve">y </w:t>
      </w:r>
      <w:r w:rsidR="00992EB0" w:rsidRPr="008759E4">
        <w:rPr>
          <w:sz w:val="22"/>
          <w:szCs w:val="22"/>
          <w:lang w:val="es-CO"/>
        </w:rPr>
        <w:t xml:space="preserve">del evidente y maligno desprecio por el don de la vida de personas inocentes, sacrificado por egoístas </w:t>
      </w:r>
      <w:r w:rsidRPr="008759E4">
        <w:rPr>
          <w:sz w:val="22"/>
          <w:szCs w:val="22"/>
          <w:lang w:val="es-CO"/>
        </w:rPr>
        <w:t xml:space="preserve">y </w:t>
      </w:r>
      <w:r w:rsidR="00992EB0" w:rsidRPr="008759E4">
        <w:rPr>
          <w:sz w:val="22"/>
          <w:szCs w:val="22"/>
          <w:lang w:val="es-CO"/>
        </w:rPr>
        <w:t>fines políticos.</w:t>
      </w:r>
    </w:p>
    <w:p w14:paraId="1E129667" w14:textId="5CEA85C7" w:rsidR="00C92E3E" w:rsidRPr="008759E4" w:rsidRDefault="00C92E3E" w:rsidP="00C92E3E">
      <w:pPr>
        <w:pStyle w:val="NormalWeb"/>
        <w:rPr>
          <w:sz w:val="22"/>
          <w:szCs w:val="22"/>
          <w:lang w:val="es-CO"/>
        </w:rPr>
      </w:pPr>
      <w:r w:rsidRPr="008759E4">
        <w:rPr>
          <w:sz w:val="22"/>
          <w:szCs w:val="22"/>
          <w:lang w:val="es-CO"/>
        </w:rPr>
        <w:tab/>
        <w:t xml:space="preserve">Al comprometernos a fomentar el respeto por la vida en todas sus etapas, lo hacemos con un compromiso firme de oración. En un tiempo en que la oración ha sido menospreciada frente a tantas situaciones de violencia, reconocemos, como hombres y mujeres de fe </w:t>
      </w:r>
      <w:r w:rsidR="005104A1" w:rsidRPr="008759E4">
        <w:rPr>
          <w:sz w:val="22"/>
          <w:szCs w:val="22"/>
          <w:lang w:val="es-CO"/>
        </w:rPr>
        <w:t>q</w:t>
      </w:r>
      <w:r w:rsidRPr="008759E4">
        <w:rPr>
          <w:sz w:val="22"/>
          <w:szCs w:val="22"/>
          <w:lang w:val="es-CO"/>
        </w:rPr>
        <w:t>ue la oración es siempre nuestro medio principal de acción. Nuestras oraciones marcan la diferencia al ayudarnos a comprender el valor de cada ser humano. Asimismo, nos conceden la sabiduría y el valor necesario para dialogar con los demás, especialmente con nuestros líderes políticos, en la búsqueda de poner fin al aborto y a todos los demás actos de violencia en nuestra sociedad. Nos comprometemos a reafir</w:t>
      </w:r>
      <w:r w:rsidR="00003D92" w:rsidRPr="008759E4">
        <w:rPr>
          <w:sz w:val="22"/>
          <w:szCs w:val="22"/>
          <w:lang w:val="es-CO"/>
        </w:rPr>
        <w:t>mar</w:t>
      </w:r>
      <w:r w:rsidRPr="008759E4">
        <w:rPr>
          <w:sz w:val="22"/>
          <w:szCs w:val="22"/>
          <w:lang w:val="es-CO"/>
        </w:rPr>
        <w:t xml:space="preserve"> que toda acción que emprendamos debe nacer, sostenerse y concluir en la oración.</w:t>
      </w:r>
    </w:p>
    <w:p w14:paraId="0B90B58B" w14:textId="3C31C8A0" w:rsidR="000C7CD7" w:rsidRPr="008759E4" w:rsidRDefault="00003D92" w:rsidP="000C7CD7">
      <w:pPr>
        <w:widowControl w:val="0"/>
        <w:autoSpaceDE w:val="0"/>
        <w:autoSpaceDN w:val="0"/>
        <w:adjustRightInd w:val="0"/>
        <w:rPr>
          <w:bCs/>
          <w:sz w:val="22"/>
          <w:szCs w:val="22"/>
          <w:lang w:val="es-CO"/>
        </w:rPr>
      </w:pPr>
      <w:r w:rsidRPr="008759E4">
        <w:rPr>
          <w:sz w:val="22"/>
          <w:szCs w:val="22"/>
          <w:lang w:val="es-CO"/>
        </w:rPr>
        <w:tab/>
      </w:r>
      <w:r w:rsidR="005104A1" w:rsidRPr="008759E4">
        <w:rPr>
          <w:sz w:val="22"/>
          <w:szCs w:val="22"/>
          <w:lang w:val="es-CO"/>
        </w:rPr>
        <w:t xml:space="preserve">Agradezco a todos los fieles de nuestra </w:t>
      </w:r>
      <w:r w:rsidR="00921051" w:rsidRPr="008759E4">
        <w:rPr>
          <w:sz w:val="22"/>
          <w:szCs w:val="22"/>
          <w:lang w:val="es-CO"/>
        </w:rPr>
        <w:t>d</w:t>
      </w:r>
      <w:r w:rsidR="005104A1" w:rsidRPr="008759E4">
        <w:rPr>
          <w:sz w:val="22"/>
          <w:szCs w:val="22"/>
          <w:lang w:val="es-CO"/>
        </w:rPr>
        <w:t>iócesis por sus esfuerzos y oraciones para fomentar el respeto por el don de la vida, tan necesario en nuestros días. Tenemos una gran esperanza, y esa esperanza no nos defraudará. Al renovarnos en el compromiso de promover un mayor respeto por la vida, que Dios continúe bendiciendo a cada uno de ustedes y a sus familias por sus oraciones y por todo lo que hacen en favor de la promoción del respeto por la vida.</w:t>
      </w:r>
    </w:p>
    <w:p w14:paraId="073B3BBC" w14:textId="77777777" w:rsidR="000C7CD7" w:rsidRPr="008759E4" w:rsidRDefault="000C7CD7" w:rsidP="000C7CD7">
      <w:pPr>
        <w:widowControl w:val="0"/>
        <w:autoSpaceDE w:val="0"/>
        <w:autoSpaceDN w:val="0"/>
        <w:adjustRightInd w:val="0"/>
        <w:rPr>
          <w:bCs/>
          <w:sz w:val="22"/>
          <w:szCs w:val="22"/>
          <w:lang w:val="es-CO"/>
        </w:rPr>
      </w:pPr>
    </w:p>
    <w:p w14:paraId="6D73761C" w14:textId="647603A8" w:rsidR="000C7CD7" w:rsidRPr="008759E4" w:rsidRDefault="000C7CD7" w:rsidP="000C7CD7">
      <w:pPr>
        <w:ind w:firstLine="720"/>
        <w:rPr>
          <w:color w:val="000000" w:themeColor="text1"/>
          <w:sz w:val="22"/>
          <w:szCs w:val="22"/>
          <w:lang w:val="es-ES"/>
        </w:rPr>
      </w:pPr>
      <w:r w:rsidRPr="008759E4">
        <w:rPr>
          <w:color w:val="000000" w:themeColor="text1"/>
          <w:sz w:val="22"/>
          <w:szCs w:val="22"/>
          <w:lang w:val="es-ES"/>
        </w:rPr>
        <w:t>Con mis mejores deseos de oración, Yo soy</w:t>
      </w:r>
    </w:p>
    <w:p w14:paraId="0186FBFF" w14:textId="77777777" w:rsidR="000C7CD7" w:rsidRPr="008759E4" w:rsidRDefault="000C7CD7" w:rsidP="000C7CD7">
      <w:pPr>
        <w:rPr>
          <w:bCs/>
          <w:sz w:val="22"/>
          <w:szCs w:val="22"/>
          <w:lang w:val="es-ES"/>
        </w:rPr>
      </w:pPr>
    </w:p>
    <w:p w14:paraId="6D50050E" w14:textId="368FA42C" w:rsidR="000C7CD7" w:rsidRPr="008759E4" w:rsidRDefault="000C7CD7" w:rsidP="008759E4">
      <w:pPr>
        <w:ind w:left="2880" w:firstLine="720"/>
        <w:rPr>
          <w:color w:val="222222"/>
          <w:sz w:val="22"/>
          <w:szCs w:val="22"/>
          <w:lang w:val="es-ES"/>
        </w:rPr>
      </w:pPr>
      <w:r w:rsidRPr="008759E4">
        <w:rPr>
          <w:sz w:val="22"/>
          <w:szCs w:val="22"/>
          <w:lang w:val="es-ES"/>
        </w:rPr>
        <w:tab/>
        <w:t>Sinceramente suyo en Cristo,</w:t>
      </w:r>
    </w:p>
    <w:p w14:paraId="7BAE437A" w14:textId="07A4C4E3" w:rsidR="00003D92" w:rsidRPr="008759E4" w:rsidRDefault="00E201B0" w:rsidP="00405CB4">
      <w:pPr>
        <w:ind w:left="3600" w:firstLine="720"/>
        <w:rPr>
          <w:color w:val="222222"/>
          <w:sz w:val="22"/>
          <w:szCs w:val="22"/>
          <w:lang w:val="es-ES"/>
        </w:rPr>
      </w:pPr>
      <w:r w:rsidRPr="008759E4">
        <w:rPr>
          <w:noProof/>
          <w:sz w:val="22"/>
          <w:szCs w:val="22"/>
        </w:rPr>
        <w:drawing>
          <wp:inline distT="0" distB="0" distL="0" distR="0" wp14:anchorId="755BDF61" wp14:editId="609592E2">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31DEDCE1" w14:textId="5BB61AB1" w:rsidR="000C7CD7" w:rsidRPr="008759E4" w:rsidRDefault="000C7CD7" w:rsidP="000C7CD7">
      <w:pPr>
        <w:rPr>
          <w:rFonts w:eastAsiaTheme="minorEastAsia"/>
          <w:sz w:val="22"/>
          <w:szCs w:val="22"/>
          <w:lang w:val="es-ES"/>
        </w:rPr>
      </w:pP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t>Reverendísimo Gerald M. Barbarito</w:t>
      </w:r>
    </w:p>
    <w:p w14:paraId="4DCC61B4" w14:textId="742ACCAB" w:rsidR="000C7CD7" w:rsidRPr="008759E4" w:rsidRDefault="000C7CD7" w:rsidP="000C7CD7">
      <w:pPr>
        <w:rPr>
          <w:rFonts w:eastAsiaTheme="minorEastAsia"/>
          <w:sz w:val="22"/>
          <w:szCs w:val="22"/>
          <w:lang w:val="es-ES"/>
        </w:rPr>
      </w:pP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r>
      <w:r w:rsidRPr="008759E4">
        <w:rPr>
          <w:rFonts w:eastAsiaTheme="minorEastAsia"/>
          <w:sz w:val="22"/>
          <w:szCs w:val="22"/>
          <w:lang w:val="es-ES"/>
        </w:rPr>
        <w:tab/>
        <w:t>Obispo de Palm Beach</w:t>
      </w:r>
    </w:p>
    <w:p w14:paraId="56E12FF2" w14:textId="77777777" w:rsidR="005104A1" w:rsidRPr="008759E4" w:rsidRDefault="005104A1" w:rsidP="000C7CD7">
      <w:pPr>
        <w:rPr>
          <w:rFonts w:eastAsiaTheme="minorEastAsia"/>
          <w:sz w:val="22"/>
          <w:szCs w:val="22"/>
          <w:lang w:val="es-ES"/>
        </w:rPr>
      </w:pPr>
    </w:p>
    <w:p w14:paraId="75C3A3E5" w14:textId="7B30B33A" w:rsidR="000C7CD7" w:rsidRPr="008759E4" w:rsidRDefault="005104A1" w:rsidP="00405CB4">
      <w:pPr>
        <w:rPr>
          <w:bCs/>
          <w:sz w:val="22"/>
          <w:szCs w:val="22"/>
          <w:lang w:val="es-CO"/>
        </w:rPr>
      </w:pPr>
      <w:r w:rsidRPr="008759E4">
        <w:rPr>
          <w:rStyle w:val="Strong"/>
          <w:sz w:val="22"/>
          <w:szCs w:val="22"/>
          <w:u w:val="single"/>
          <w:lang w:val="es-CO"/>
        </w:rPr>
        <w:t>A todos los Párrocos y Administradores Parroquiales</w:t>
      </w:r>
      <w:r w:rsidRPr="008759E4">
        <w:rPr>
          <w:rStyle w:val="Strong"/>
          <w:b w:val="0"/>
          <w:bCs w:val="0"/>
          <w:sz w:val="22"/>
          <w:szCs w:val="22"/>
          <w:lang w:val="es-CO"/>
        </w:rPr>
        <w:t>:</w:t>
      </w:r>
      <w:r w:rsidRPr="008759E4">
        <w:rPr>
          <w:b/>
          <w:bCs/>
          <w:sz w:val="22"/>
          <w:szCs w:val="22"/>
          <w:lang w:val="es-CO"/>
        </w:rPr>
        <w:br/>
        <w:t>Por favor incluyan este mensaje en el boletín y léanlo en todas las Misas del fin de semana del 4 y 5 de octubre.</w:t>
      </w:r>
    </w:p>
    <w:sectPr w:rsidR="000C7CD7" w:rsidRPr="008759E4" w:rsidSect="0004336F">
      <w:endnotePr>
        <w:numFmt w:val="decimal"/>
      </w:endnotePr>
      <w:pgSz w:w="12240" w:h="15840"/>
      <w:pgMar w:top="317" w:right="1008" w:bottom="0" w:left="1008"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78574F1-CBD9-4520-B7D5-D983B2EF4328}"/>
    <w:embedBold r:id="rId2" w:fontKey="{03D48935-FFE0-43CC-BC72-3F2B06C97BB9}"/>
    <w:embedItalic r:id="rId3" w:fontKey="{F2EC9674-F0B6-49E6-A595-7A186E9FE997}"/>
    <w:embedBoldItalic r:id="rId4" w:fontKey="{23DD8D54-287E-4BAA-B2B3-FBA566388993}"/>
  </w:font>
  <w:font w:name="Arial Black">
    <w:panose1 w:val="020B0A04020102020204"/>
    <w:charset w:val="00"/>
    <w:family w:val="swiss"/>
    <w:pitch w:val="variable"/>
    <w:sig w:usb0="A00002AF" w:usb1="400078FB" w:usb2="00000000" w:usb3="00000000" w:csb0="0000009F" w:csb1="00000000"/>
    <w:embedRegular r:id="rId5" w:fontKey="{C820A8BB-15D9-468A-A19E-5F1D0EC34663}"/>
  </w:font>
  <w:font w:name="UnivrstyRoman BT">
    <w:altName w:val="Courier New"/>
    <w:charset w:val="00"/>
    <w:family w:val="decorative"/>
    <w:pitch w:val="variable"/>
    <w:sig w:usb0="00000007" w:usb1="00000000" w:usb2="00000000" w:usb3="00000000" w:csb0="00000011" w:csb1="00000000"/>
    <w:embedRegular r:id="rId6" w:fontKey="{2A37A6F8-39CB-43B0-9504-65B9A2889EF1}"/>
  </w:font>
  <w:font w:name="Arial">
    <w:panose1 w:val="020B0604020202020204"/>
    <w:charset w:val="00"/>
    <w:family w:val="swiss"/>
    <w:pitch w:val="variable"/>
    <w:sig w:usb0="E0002EFF" w:usb1="C000785B" w:usb2="00000009" w:usb3="00000000" w:csb0="000001FF" w:csb1="00000000"/>
    <w:embedRegular r:id="rId7" w:fontKey="{FF092BEC-1088-4FD0-87E6-31CC0D96F71F}"/>
  </w:font>
  <w:font w:name="Tahoma">
    <w:panose1 w:val="020B0604030504040204"/>
    <w:charset w:val="00"/>
    <w:family w:val="swiss"/>
    <w:pitch w:val="variable"/>
    <w:sig w:usb0="E1002EFF" w:usb1="C000605B" w:usb2="00000029" w:usb3="00000000" w:csb0="000101FF" w:csb1="00000000"/>
    <w:embedRegular r:id="rId8" w:fontKey="{06025B19-C03E-4F65-A582-7CDAC1A16B74}"/>
  </w:font>
  <w:font w:name="Times">
    <w:panose1 w:val="02020603050405020304"/>
    <w:charset w:val="00"/>
    <w:family w:val="roman"/>
    <w:pitch w:val="variable"/>
    <w:sig w:usb0="E0002EFF" w:usb1="C000785B" w:usb2="00000009" w:usb3="00000000" w:csb0="000001FF" w:csb1="00000000"/>
    <w:embedRegular r:id="rId9" w:fontKey="{9AA43BAA-E682-4963-87C7-BF5B2D3BC3E8}"/>
  </w:font>
  <w:font w:name="Consolas">
    <w:panose1 w:val="020B0609020204030204"/>
    <w:charset w:val="00"/>
    <w:family w:val="modern"/>
    <w:pitch w:val="fixed"/>
    <w:sig w:usb0="E00006FF" w:usb1="0000FCFF" w:usb2="00000001" w:usb3="00000000" w:csb0="0000019F" w:csb1="00000000"/>
    <w:embedRegular r:id="rId10" w:fontKey="{07933F61-4840-409C-A6BD-EEACB80E1C59}"/>
  </w:font>
  <w:font w:name="Calibri">
    <w:panose1 w:val="020F0502020204030204"/>
    <w:charset w:val="00"/>
    <w:family w:val="swiss"/>
    <w:pitch w:val="variable"/>
    <w:sig w:usb0="E4002EFF" w:usb1="C000247B" w:usb2="00000009" w:usb3="00000000" w:csb0="000001FF" w:csb1="00000000"/>
    <w:embedRegular r:id="rId11" w:fontKey="{E7C73952-9A10-4788-BAC4-97D8B45EF0DB}"/>
  </w:font>
  <w:font w:name="Courier New">
    <w:panose1 w:val="02070309020205020404"/>
    <w:charset w:val="00"/>
    <w:family w:val="modern"/>
    <w:pitch w:val="fixed"/>
    <w:sig w:usb0="E0002EFF" w:usb1="C0007843" w:usb2="00000009" w:usb3="00000000" w:csb0="000001FF" w:csb1="00000000"/>
    <w:embedRegular r:id="rId12" w:fontKey="{8350ED51-E42F-47EB-A55E-4AC59490247E}"/>
  </w:font>
  <w:font w:name="Cambria">
    <w:panose1 w:val="02040503050406030204"/>
    <w:charset w:val="00"/>
    <w:family w:val="roman"/>
    <w:pitch w:val="variable"/>
    <w:sig w:usb0="E00006FF" w:usb1="420024FF" w:usb2="02000000" w:usb3="00000000" w:csb0="0000019F" w:csb1="00000000"/>
    <w:embedRegular r:id="rId13" w:fontKey="{FFF05147-6C6B-4237-8C24-7B7B95A41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278953848">
    <w:abstractNumId w:val="0"/>
  </w:num>
  <w:num w:numId="2" w16cid:durableId="929890468">
    <w:abstractNumId w:val="2"/>
  </w:num>
  <w:num w:numId="3" w16cid:durableId="171869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3D92"/>
    <w:rsid w:val="000103D2"/>
    <w:rsid w:val="00015C0A"/>
    <w:rsid w:val="00027489"/>
    <w:rsid w:val="0002776C"/>
    <w:rsid w:val="0004336F"/>
    <w:rsid w:val="00062D0E"/>
    <w:rsid w:val="0007079D"/>
    <w:rsid w:val="00091DA0"/>
    <w:rsid w:val="000B1BD8"/>
    <w:rsid w:val="000B411F"/>
    <w:rsid w:val="000C7CD7"/>
    <w:rsid w:val="000D5FE9"/>
    <w:rsid w:val="000E0B4B"/>
    <w:rsid w:val="000E7033"/>
    <w:rsid w:val="000F07AA"/>
    <w:rsid w:val="001271D8"/>
    <w:rsid w:val="001400D4"/>
    <w:rsid w:val="001E6ED1"/>
    <w:rsid w:val="001E74AD"/>
    <w:rsid w:val="0021352D"/>
    <w:rsid w:val="0021465B"/>
    <w:rsid w:val="00244E66"/>
    <w:rsid w:val="002702F7"/>
    <w:rsid w:val="002C1292"/>
    <w:rsid w:val="002D6C24"/>
    <w:rsid w:val="002F324F"/>
    <w:rsid w:val="00315579"/>
    <w:rsid w:val="00337D15"/>
    <w:rsid w:val="00392C53"/>
    <w:rsid w:val="003A1635"/>
    <w:rsid w:val="003D6C6E"/>
    <w:rsid w:val="00405CB4"/>
    <w:rsid w:val="0042090F"/>
    <w:rsid w:val="00431B6F"/>
    <w:rsid w:val="004376FC"/>
    <w:rsid w:val="004C4B7D"/>
    <w:rsid w:val="004D3F25"/>
    <w:rsid w:val="004F20EB"/>
    <w:rsid w:val="005104A1"/>
    <w:rsid w:val="00520D1D"/>
    <w:rsid w:val="00521729"/>
    <w:rsid w:val="005305EC"/>
    <w:rsid w:val="00540894"/>
    <w:rsid w:val="005D66F9"/>
    <w:rsid w:val="005E7D02"/>
    <w:rsid w:val="006516B7"/>
    <w:rsid w:val="00654BAC"/>
    <w:rsid w:val="00696B36"/>
    <w:rsid w:val="006A7673"/>
    <w:rsid w:val="006B4AC5"/>
    <w:rsid w:val="006C6C76"/>
    <w:rsid w:val="00713A6F"/>
    <w:rsid w:val="00713C5E"/>
    <w:rsid w:val="0076026F"/>
    <w:rsid w:val="00765235"/>
    <w:rsid w:val="00784D5A"/>
    <w:rsid w:val="007C7000"/>
    <w:rsid w:val="008759E4"/>
    <w:rsid w:val="008C2C27"/>
    <w:rsid w:val="008C2F83"/>
    <w:rsid w:val="008C67ED"/>
    <w:rsid w:val="008E35D3"/>
    <w:rsid w:val="00921051"/>
    <w:rsid w:val="009222A4"/>
    <w:rsid w:val="00942787"/>
    <w:rsid w:val="00992EB0"/>
    <w:rsid w:val="009A4E44"/>
    <w:rsid w:val="009F7180"/>
    <w:rsid w:val="00A80503"/>
    <w:rsid w:val="00A92503"/>
    <w:rsid w:val="00AD4F17"/>
    <w:rsid w:val="00AE5764"/>
    <w:rsid w:val="00B54E7C"/>
    <w:rsid w:val="00B973FA"/>
    <w:rsid w:val="00BA4717"/>
    <w:rsid w:val="00BB1F21"/>
    <w:rsid w:val="00BD15B1"/>
    <w:rsid w:val="00BD1CC2"/>
    <w:rsid w:val="00BD203A"/>
    <w:rsid w:val="00C04C6E"/>
    <w:rsid w:val="00C51095"/>
    <w:rsid w:val="00C51646"/>
    <w:rsid w:val="00C866A9"/>
    <w:rsid w:val="00C92E3E"/>
    <w:rsid w:val="00CA137D"/>
    <w:rsid w:val="00CA7E82"/>
    <w:rsid w:val="00CB7ACB"/>
    <w:rsid w:val="00D02280"/>
    <w:rsid w:val="00D20EA3"/>
    <w:rsid w:val="00D33570"/>
    <w:rsid w:val="00D5737E"/>
    <w:rsid w:val="00D83DCA"/>
    <w:rsid w:val="00D92F90"/>
    <w:rsid w:val="00DC1011"/>
    <w:rsid w:val="00DC38F5"/>
    <w:rsid w:val="00E02632"/>
    <w:rsid w:val="00E201B0"/>
    <w:rsid w:val="00E4342A"/>
    <w:rsid w:val="00E44D90"/>
    <w:rsid w:val="00E50AD7"/>
    <w:rsid w:val="00E51835"/>
    <w:rsid w:val="00E740E2"/>
    <w:rsid w:val="00EA3909"/>
    <w:rsid w:val="00EB40E3"/>
    <w:rsid w:val="00EB649F"/>
    <w:rsid w:val="00ED0BFB"/>
    <w:rsid w:val="00F12B6C"/>
    <w:rsid w:val="00F22A3A"/>
    <w:rsid w:val="00F30842"/>
    <w:rsid w:val="00F50E23"/>
    <w:rsid w:val="00F57C87"/>
    <w:rsid w:val="00F86555"/>
    <w:rsid w:val="00FA77C4"/>
    <w:rsid w:val="00FB3B28"/>
    <w:rsid w:val="00FD3871"/>
    <w:rsid w:val="00FF2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PlainText">
    <w:name w:val="Plain Text"/>
    <w:basedOn w:val="Normal"/>
    <w:link w:val="PlainTextChar"/>
    <w:uiPriority w:val="99"/>
    <w:unhideWhenUsed/>
    <w:rsid w:val="00AE5764"/>
    <w:rPr>
      <w:rFonts w:ascii="Consolas" w:eastAsia="Calibri" w:hAnsi="Consolas"/>
      <w:sz w:val="21"/>
      <w:szCs w:val="21"/>
    </w:rPr>
  </w:style>
  <w:style w:type="character" w:customStyle="1" w:styleId="PlainTextChar">
    <w:name w:val="Plain Text Char"/>
    <w:basedOn w:val="DefaultParagraphFont"/>
    <w:link w:val="PlainText"/>
    <w:uiPriority w:val="99"/>
    <w:rsid w:val="00AE5764"/>
    <w:rPr>
      <w:rFonts w:ascii="Consolas" w:eastAsia="Calibri" w:hAnsi="Consolas"/>
      <w:sz w:val="21"/>
      <w:szCs w:val="21"/>
    </w:rPr>
  </w:style>
  <w:style w:type="paragraph" w:styleId="NoSpacing">
    <w:name w:val="No Spacing"/>
    <w:uiPriority w:val="1"/>
    <w:qFormat/>
    <w:rsid w:val="00AE5764"/>
    <w:rPr>
      <w:rFonts w:ascii="Calibri" w:eastAsia="Calibri" w:hAnsi="Calibri"/>
      <w:sz w:val="22"/>
      <w:szCs w:val="22"/>
    </w:rPr>
  </w:style>
  <w:style w:type="paragraph" w:styleId="NormalWeb">
    <w:name w:val="Normal (Web)"/>
    <w:basedOn w:val="Normal"/>
    <w:uiPriority w:val="99"/>
    <w:unhideWhenUsed/>
    <w:rsid w:val="000C7CD7"/>
    <w:pPr>
      <w:spacing w:before="100" w:beforeAutospacing="1" w:after="100" w:afterAutospacing="1"/>
    </w:pPr>
    <w:rPr>
      <w:sz w:val="24"/>
      <w:szCs w:val="24"/>
    </w:rPr>
  </w:style>
  <w:style w:type="character" w:styleId="Strong">
    <w:name w:val="Strong"/>
    <w:basedOn w:val="DefaultParagraphFont"/>
    <w:uiPriority w:val="22"/>
    <w:qFormat/>
    <w:rsid w:val="000C7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2D865E7A-EC97-4476-AEDE-E200EE2ED742}">
  <ds:schemaRefs>
    <ds:schemaRef ds:uri="http://schemas.microsoft.com/sharepoint/v3/contenttype/forms"/>
  </ds:schemaRefs>
</ds:datastoreItem>
</file>

<file path=customXml/itemProps2.xml><?xml version="1.0" encoding="utf-8"?>
<ds:datastoreItem xmlns:ds="http://schemas.openxmlformats.org/officeDocument/2006/customXml" ds:itemID="{E1A55215-74CF-4141-B45E-D4109F530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F8C18F-A57C-4011-812A-D66672E76C7B}">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docProps/app.xml><?xml version="1.0" encoding="utf-8"?>
<Properties xmlns="http://schemas.openxmlformats.org/officeDocument/2006/extended-properties" xmlns:vt="http://schemas.openxmlformats.org/officeDocument/2006/docPropsVTypes">
  <Template>Diocesan Letterhead</Template>
  <TotalTime>2</TotalTime>
  <Pages>1</Pages>
  <Words>588</Words>
  <Characters>2957</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6</cp:revision>
  <cp:lastPrinted>2025-09-26T14:16:00Z</cp:lastPrinted>
  <dcterms:created xsi:type="dcterms:W3CDTF">2025-09-26T14:39:00Z</dcterms:created>
  <dcterms:modified xsi:type="dcterms:W3CDTF">2025-09-29T16:40:00Z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