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CE141" w14:textId="77777777" w:rsidR="008E35D3" w:rsidRDefault="008E35D3">
      <w:pPr>
        <w:widowControl w:val="0"/>
        <w:jc w:val="both"/>
      </w:pPr>
    </w:p>
    <w:p w14:paraId="51CA501B"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96FFF50" w14:textId="77777777" w:rsidR="000B411F"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rFonts w:ascii="UnivrstyRoman BT" w:hAnsi="UnivrstyRoman BT"/>
          <w:noProof/>
          <w:sz w:val="48"/>
        </w:rPr>
        <mc:AlternateContent>
          <mc:Choice Requires="wps">
            <w:drawing>
              <wp:anchor distT="0" distB="0" distL="114300" distR="114300" simplePos="0" relativeHeight="251659264" behindDoc="0" locked="0" layoutInCell="1" allowOverlap="1" wp14:anchorId="0469FEDA" wp14:editId="7162B155">
                <wp:simplePos x="0" y="0"/>
                <wp:positionH relativeFrom="column">
                  <wp:posOffset>51435</wp:posOffset>
                </wp:positionH>
                <wp:positionV relativeFrom="paragraph">
                  <wp:posOffset>102870</wp:posOffset>
                </wp:positionV>
                <wp:extent cx="1421765" cy="1645920"/>
                <wp:effectExtent l="3810" t="381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14614" w14:textId="77777777" w:rsidR="00E6764B" w:rsidRDefault="00E6764B">
                            <w:r w:rsidRPr="00C04C6E">
                              <w:rPr>
                                <w:noProof/>
                              </w:rPr>
                              <w:drawing>
                                <wp:inline distT="0" distB="0" distL="0" distR="0" wp14:anchorId="61CFB198" wp14:editId="77DCF15A">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6"/>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69FEDA" id="_x0000_t202" coordsize="21600,21600" o:spt="202" path="m,l,21600r21600,l21600,xe">
                <v:stroke joinstyle="miter"/>
                <v:path gradientshapeok="t" o:connecttype="rect"/>
              </v:shapetype>
              <v:shape id="Text Box 5" o:spid="_x0000_s1026" type="#_x0000_t202" style="position:absolute;margin-left:4.05pt;margin-top:8.1pt;width:111.95pt;height:12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" filled="f" stroked="f">
                <v:textbox style="mso-fit-shape-to-text:t">
                  <w:txbxContent>
                    <w:p w14:paraId="6FB14614" w14:textId="77777777" w:rsidR="00E6764B" w:rsidRDefault="00E6764B">
                      <w:r w:rsidRPr="00C04C6E">
                        <w:rPr>
                          <w:noProof/>
                        </w:rPr>
                        <w:drawing>
                          <wp:inline distT="0" distB="0" distL="0" distR="0" wp14:anchorId="61CFB198" wp14:editId="77DCF15A">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6"/>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1" locked="1" layoutInCell="1" allowOverlap="1" wp14:anchorId="7239F64C" wp14:editId="34AABB85">
                <wp:simplePos x="0" y="0"/>
                <wp:positionH relativeFrom="margin">
                  <wp:posOffset>4648835</wp:posOffset>
                </wp:positionH>
                <wp:positionV relativeFrom="paragraph">
                  <wp:posOffset>633730</wp:posOffset>
                </wp:positionV>
                <wp:extent cx="1942465" cy="546100"/>
                <wp:effectExtent l="635" t="127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CC0451B" w14:textId="77777777" w:rsidR="00E6764B" w:rsidRPr="001E74AD" w:rsidRDefault="00E6764B"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9F64C" id="Rectangle 2" o:spid="_x0000_s1027" style="position:absolute;margin-left:366.05pt;margin-top:49.9pt;width:152.95pt;height:4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" filled="f" stroked="f" strokeweight="0">
                <v:textbox inset="0,0,0,0">
                  <w:txbxContent>
                    <w:p w14:paraId="1CC0451B" w14:textId="77777777" w:rsidR="00E6764B" w:rsidRPr="001E74AD" w:rsidRDefault="00E6764B"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38A2824B"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4D6D561B"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68D21FF"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9995 North Military Trail</w:t>
      </w:r>
      <w:r>
        <w:rPr>
          <w:sz w:val="22"/>
        </w:rPr>
        <w:t xml:space="preserve"> •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1F5E2BD3" w14:textId="77777777" w:rsid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7AC3FE9D"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p>
    <w:p w14:paraId="4C0BB962" w14:textId="77777777" w:rsidR="001E74AD" w:rsidRPr="001E74AD" w:rsidRDefault="004F20EB"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8240" behindDoc="0" locked="0" layoutInCell="1" allowOverlap="1" wp14:anchorId="14E8A52D" wp14:editId="3C156A3E">
                <wp:simplePos x="0" y="0"/>
                <wp:positionH relativeFrom="column">
                  <wp:posOffset>318135</wp:posOffset>
                </wp:positionH>
                <wp:positionV relativeFrom="paragraph">
                  <wp:posOffset>67945</wp:posOffset>
                </wp:positionV>
                <wp:extent cx="2171700" cy="0"/>
                <wp:effectExtent l="12700" t="8890" r="6350"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E5B6F"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"/>
            </w:pict>
          </mc:Fallback>
        </mc:AlternateContent>
      </w:r>
      <w:r w:rsidR="001E74AD" w:rsidRPr="001E74AD">
        <w:rPr>
          <w:sz w:val="22"/>
        </w:rPr>
        <w:t>(561) 775-95</w:t>
      </w:r>
      <w:r w:rsidR="001E74AD">
        <w:rPr>
          <w:sz w:val="22"/>
        </w:rPr>
        <w:t>95    Fax (561) 775-7035</w:t>
      </w:r>
    </w:p>
    <w:p w14:paraId="78D3B140"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C43DD7B"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294B3F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DC9D7F0"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36DE2A9" w14:textId="77777777" w:rsidR="008E35D3"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7216" behindDoc="1" locked="1" layoutInCell="1" allowOverlap="1" wp14:anchorId="1C999D86" wp14:editId="4C3CDEB8">
                <wp:simplePos x="0" y="0"/>
                <wp:positionH relativeFrom="margin">
                  <wp:posOffset>1994535</wp:posOffset>
                </wp:positionH>
                <wp:positionV relativeFrom="paragraph">
                  <wp:posOffset>-970280</wp:posOffset>
                </wp:positionV>
                <wp:extent cx="2415540" cy="361950"/>
                <wp:effectExtent l="3810" t="0" r="0" b="381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D90D0A3" w14:textId="77777777" w:rsidR="00E6764B" w:rsidRPr="001E74AD" w:rsidRDefault="00E6764B">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99D86" id="Rectangle 3" o:spid="_x0000_s1028" style="position:absolute;margin-left:157.05pt;margin-top:-76.4pt;width:190.2pt;height: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" filled="f" stroked="f" strokeweight="0">
                <v:textbox inset="0,0,0,0">
                  <w:txbxContent>
                    <w:p w14:paraId="6D90D0A3" w14:textId="77777777" w:rsidR="00E6764B" w:rsidRPr="001E74AD" w:rsidRDefault="00E6764B">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v:textbox>
                <w10:wrap anchorx="margin"/>
                <w10:anchorlock/>
              </v:rect>
            </w:pict>
          </mc:Fallback>
        </mc:AlternateContent>
      </w:r>
    </w:p>
    <w:p w14:paraId="099D6163"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5ADCD55" w14:textId="77777777" w:rsidR="00EA3909" w:rsidRPr="004549F6" w:rsidRDefault="00EA3909" w:rsidP="00EA3909">
      <w:pPr>
        <w:rPr>
          <w:sz w:val="16"/>
          <w:szCs w:val="16"/>
        </w:rPr>
      </w:pPr>
    </w:p>
    <w:p w14:paraId="27AB22D4" w14:textId="77777777" w:rsidR="003A1635" w:rsidRPr="004549F6" w:rsidRDefault="003A1635" w:rsidP="003A1635">
      <w:pPr>
        <w:rPr>
          <w:sz w:val="16"/>
          <w:szCs w:val="16"/>
        </w:rPr>
      </w:pPr>
    </w:p>
    <w:p w14:paraId="6B63D6AF" w14:textId="1B3167B9" w:rsidR="009A4E44" w:rsidRPr="009362A2" w:rsidRDefault="00D442CE" w:rsidP="00CC56A0">
      <w:pPr>
        <w:ind w:left="990" w:firstLine="3330"/>
        <w:rPr>
          <w:sz w:val="24"/>
          <w:szCs w:val="24"/>
        </w:rPr>
      </w:pPr>
      <w:r w:rsidRPr="00D442CE">
        <w:rPr>
          <w:sz w:val="24"/>
          <w:szCs w:val="24"/>
        </w:rPr>
        <w:t>4 desanm 2022</w:t>
      </w:r>
    </w:p>
    <w:p w14:paraId="702FF633" w14:textId="77777777" w:rsidR="004376FC" w:rsidRPr="009362A2" w:rsidRDefault="004376FC" w:rsidP="004376FC">
      <w:pPr>
        <w:rPr>
          <w:sz w:val="24"/>
          <w:szCs w:val="24"/>
        </w:rPr>
      </w:pPr>
    </w:p>
    <w:p w14:paraId="7B0501D4" w14:textId="77D52999" w:rsidR="009A4E44" w:rsidRPr="009362A2" w:rsidRDefault="00D442CE" w:rsidP="009A4E44">
      <w:pPr>
        <w:rPr>
          <w:sz w:val="24"/>
          <w:szCs w:val="24"/>
        </w:rPr>
      </w:pPr>
      <w:r w:rsidRPr="00D442CE">
        <w:rPr>
          <w:sz w:val="24"/>
          <w:szCs w:val="24"/>
        </w:rPr>
        <w:t>Chè sè ak frè nan Kris la</w:t>
      </w:r>
      <w:r w:rsidR="009A4E44" w:rsidRPr="009362A2">
        <w:rPr>
          <w:sz w:val="24"/>
          <w:szCs w:val="24"/>
        </w:rPr>
        <w:t>:</w:t>
      </w:r>
    </w:p>
    <w:p w14:paraId="0A24133C" w14:textId="77777777" w:rsidR="009A4E44" w:rsidRPr="009362A2" w:rsidRDefault="009A4E44" w:rsidP="009A4E44">
      <w:pPr>
        <w:rPr>
          <w:sz w:val="24"/>
          <w:szCs w:val="24"/>
        </w:rPr>
      </w:pPr>
    </w:p>
    <w:p w14:paraId="0DEFFAF7" w14:textId="428F5A44" w:rsidR="00102C64" w:rsidRPr="009362A2" w:rsidRDefault="00720CA0" w:rsidP="009362A2">
      <w:pPr>
        <w:contextualSpacing/>
        <w:rPr>
          <w:color w:val="000000"/>
          <w:sz w:val="24"/>
          <w:szCs w:val="24"/>
          <w:lang w:val="en"/>
        </w:rPr>
      </w:pPr>
      <w:r w:rsidRPr="009362A2">
        <w:rPr>
          <w:color w:val="000000"/>
          <w:sz w:val="24"/>
          <w:szCs w:val="24"/>
          <w:lang w:val="en"/>
        </w:rPr>
        <w:tab/>
      </w:r>
      <w:r w:rsidR="00D442CE" w:rsidRPr="00D442CE">
        <w:rPr>
          <w:color w:val="000000"/>
          <w:sz w:val="24"/>
          <w:szCs w:val="24"/>
          <w:lang w:val="en"/>
        </w:rPr>
        <w:t>Koleksyon anyèl pou Fon retrèt pou relijye yo se wikenn pwochen, 10 ak 11 desanm. Prèske 25,000 prèt relijye granmoun aje, sè, ak frè Ki te konsakre lavi yo nan lapriyè ak ministè nan edike jèn yo, sipòte moun ki malad, ede moun ki nan bezwen, elatriye.  Pendan yo te jèn, relijye sa yo te travay pou yon ti kras, oswa yo pa te touche ditou, pou kenbe depans edikasyon Katolik ak swen medikal nan yon minimòm.  Poutèt sa, pa gen okenn epay pou pran retrèt oswa fon pansyon yo te etabli pou pran swen yo nan dènye ane lavi yo.  Sipò w nan Fon retrèt pou relijye yo ede bay swen enfimyè, medikaman, ak lòt nesesite</w:t>
      </w:r>
      <w:r w:rsidR="009362A2">
        <w:rPr>
          <w:color w:val="000000"/>
          <w:sz w:val="24"/>
          <w:szCs w:val="24"/>
          <w:lang w:val="en"/>
        </w:rPr>
        <w:t xml:space="preserve">. </w:t>
      </w:r>
    </w:p>
    <w:p w14:paraId="7E90F2D7" w14:textId="77777777" w:rsidR="00102C64" w:rsidRPr="009362A2" w:rsidRDefault="00102C64" w:rsidP="006105B7">
      <w:pPr>
        <w:ind w:firstLine="720"/>
        <w:contextualSpacing/>
        <w:rPr>
          <w:color w:val="000000"/>
          <w:sz w:val="24"/>
          <w:szCs w:val="24"/>
          <w:lang w:val="en"/>
        </w:rPr>
      </w:pPr>
    </w:p>
    <w:p w14:paraId="24EB1736" w14:textId="02EE7FF6" w:rsidR="007D1F61" w:rsidRDefault="00D442CE" w:rsidP="00AA2348">
      <w:pPr>
        <w:ind w:firstLine="720"/>
        <w:contextualSpacing/>
        <w:rPr>
          <w:color w:val="000000"/>
          <w:sz w:val="24"/>
          <w:szCs w:val="24"/>
          <w:lang w:val="en"/>
        </w:rPr>
      </w:pPr>
      <w:r w:rsidRPr="00D442CE">
        <w:rPr>
          <w:color w:val="000000"/>
          <w:sz w:val="24"/>
          <w:szCs w:val="24"/>
          <w:lang w:val="en"/>
        </w:rPr>
        <w:t>Gras a sipò ou nan tan ki pase  yo, 271 kominote relijye yo te resevwa finansman an 2022, ak 24,924 relijye ki depase laj 70 te benefisye de fon sa a.  Menm jan ak anpil Ameriken, kominote relijye yo fè fas ak gwo defi pou finanse swen granmoun aje yo.  Dyosèz Palm Beach la rekonesan pou èd espirityèl ak finansye ou anvè fanm ak gason sa yo ki te de wè nan sèvis Bondye a pandan y ap viv dènye chapit nan istwa lafwa ak sèvis yo</w:t>
      </w:r>
      <w:r w:rsidR="00DB19E1">
        <w:rPr>
          <w:color w:val="000000"/>
          <w:sz w:val="24"/>
          <w:szCs w:val="24"/>
          <w:lang w:val="en"/>
        </w:rPr>
        <w:t>.</w:t>
      </w:r>
    </w:p>
    <w:p w14:paraId="0419562E" w14:textId="77777777" w:rsidR="007D1F61" w:rsidRDefault="007D1F61" w:rsidP="00AA2348">
      <w:pPr>
        <w:ind w:firstLine="720"/>
        <w:contextualSpacing/>
        <w:rPr>
          <w:color w:val="000000"/>
          <w:sz w:val="24"/>
          <w:szCs w:val="24"/>
          <w:lang w:val="en"/>
        </w:rPr>
      </w:pPr>
    </w:p>
    <w:p w14:paraId="617025FC" w14:textId="692E68F5" w:rsidR="00B13F63" w:rsidRDefault="00D442CE" w:rsidP="007D1F61">
      <w:pPr>
        <w:ind w:firstLine="720"/>
        <w:contextualSpacing/>
        <w:rPr>
          <w:color w:val="000000"/>
          <w:sz w:val="24"/>
          <w:szCs w:val="24"/>
          <w:lang w:val="en"/>
        </w:rPr>
      </w:pPr>
      <w:r w:rsidRPr="00D442CE">
        <w:rPr>
          <w:color w:val="000000"/>
          <w:sz w:val="24"/>
          <w:szCs w:val="24"/>
          <w:lang w:val="en"/>
        </w:rPr>
        <w:t>Mèsi pou tout sa ou fè pou fanm ak gason relijye retrete nou yo, pou priyè ou, amitye ou, lanmou ou ak jenewozite ou</w:t>
      </w:r>
      <w:r>
        <w:rPr>
          <w:color w:val="000000"/>
          <w:sz w:val="24"/>
          <w:szCs w:val="24"/>
          <w:lang w:val="en"/>
        </w:rPr>
        <w:t>.</w:t>
      </w:r>
      <w:r w:rsidR="00B13F63">
        <w:rPr>
          <w:color w:val="000000"/>
          <w:sz w:val="24"/>
          <w:szCs w:val="24"/>
          <w:lang w:val="en"/>
        </w:rPr>
        <w:t xml:space="preserve">  </w:t>
      </w:r>
    </w:p>
    <w:p w14:paraId="17606932" w14:textId="68B071E9" w:rsidR="007654B6" w:rsidRDefault="007654B6" w:rsidP="007654B6">
      <w:pPr>
        <w:contextualSpacing/>
        <w:rPr>
          <w:color w:val="000000"/>
          <w:sz w:val="24"/>
          <w:szCs w:val="24"/>
          <w:lang w:val="en"/>
        </w:rPr>
      </w:pPr>
    </w:p>
    <w:p w14:paraId="142B6AE2" w14:textId="17650345" w:rsidR="009A4E44" w:rsidRPr="00C37D3E" w:rsidRDefault="009A4E44" w:rsidP="009A4E44">
      <w:pPr>
        <w:rPr>
          <w:sz w:val="24"/>
          <w:szCs w:val="24"/>
        </w:rPr>
      </w:pPr>
      <w:r w:rsidRPr="00C37D3E">
        <w:rPr>
          <w:sz w:val="24"/>
          <w:szCs w:val="24"/>
        </w:rPr>
        <w:tab/>
      </w:r>
      <w:r w:rsidR="00D442CE" w:rsidRPr="00D442CE">
        <w:rPr>
          <w:sz w:val="24"/>
          <w:szCs w:val="24"/>
        </w:rPr>
        <w:t>Avèk rekonesans pou sipò w kontinyel ak tout volonte lapriyè,  se mwen men</w:t>
      </w:r>
      <w:r w:rsidR="00D442CE">
        <w:rPr>
          <w:sz w:val="24"/>
          <w:szCs w:val="24"/>
        </w:rPr>
        <w:t>m</w:t>
      </w:r>
    </w:p>
    <w:p w14:paraId="60B02C01" w14:textId="77777777" w:rsidR="009A4E44" w:rsidRPr="00C37D3E" w:rsidRDefault="009A4E44" w:rsidP="009A4E44">
      <w:pPr>
        <w:rPr>
          <w:sz w:val="24"/>
          <w:szCs w:val="24"/>
        </w:rPr>
      </w:pPr>
    </w:p>
    <w:p w14:paraId="6194FC47" w14:textId="38E8B950" w:rsidR="009A4E44" w:rsidRPr="00C37D3E" w:rsidRDefault="009A4E44" w:rsidP="009A4E44">
      <w:pPr>
        <w:rPr>
          <w:sz w:val="24"/>
          <w:szCs w:val="24"/>
        </w:rPr>
      </w:pPr>
      <w:r w:rsidRPr="00C37D3E">
        <w:rPr>
          <w:sz w:val="24"/>
          <w:szCs w:val="24"/>
        </w:rPr>
        <w:tab/>
      </w:r>
      <w:r w:rsidRPr="00C37D3E">
        <w:rPr>
          <w:sz w:val="24"/>
          <w:szCs w:val="24"/>
        </w:rPr>
        <w:tab/>
      </w:r>
      <w:r w:rsidRPr="00C37D3E">
        <w:rPr>
          <w:sz w:val="24"/>
          <w:szCs w:val="24"/>
        </w:rPr>
        <w:tab/>
      </w:r>
      <w:r w:rsidRPr="00C37D3E">
        <w:rPr>
          <w:sz w:val="24"/>
          <w:szCs w:val="24"/>
        </w:rPr>
        <w:tab/>
      </w:r>
      <w:r w:rsidRPr="00C37D3E">
        <w:rPr>
          <w:sz w:val="24"/>
          <w:szCs w:val="24"/>
        </w:rPr>
        <w:tab/>
      </w:r>
      <w:r w:rsidRPr="00C37D3E">
        <w:rPr>
          <w:sz w:val="24"/>
          <w:szCs w:val="24"/>
        </w:rPr>
        <w:tab/>
      </w:r>
      <w:r w:rsidR="00D442CE" w:rsidRPr="00D442CE">
        <w:rPr>
          <w:sz w:val="24"/>
          <w:szCs w:val="24"/>
        </w:rPr>
        <w:t>Sensèman nan Kris la</w:t>
      </w:r>
      <w:r w:rsidRPr="00C37D3E">
        <w:rPr>
          <w:sz w:val="24"/>
          <w:szCs w:val="24"/>
        </w:rPr>
        <w:t>,</w:t>
      </w:r>
    </w:p>
    <w:p w14:paraId="2B9F086F" w14:textId="1BBF7095" w:rsidR="009A4E44" w:rsidRPr="009A4E44" w:rsidRDefault="006105B7" w:rsidP="009A4E44">
      <w:pPr>
        <w:rPr>
          <w:sz w:val="24"/>
          <w:szCs w:val="24"/>
        </w:rPr>
      </w:pPr>
      <w:r>
        <w:rPr>
          <w:noProof/>
          <w:sz w:val="24"/>
          <w:szCs w:val="24"/>
        </w:rPr>
        <w:drawing>
          <wp:anchor distT="0" distB="0" distL="114300" distR="114300" simplePos="0" relativeHeight="251660288" behindDoc="1" locked="0" layoutInCell="1" allowOverlap="1" wp14:anchorId="62D20C6B" wp14:editId="62631216">
            <wp:simplePos x="0" y="0"/>
            <wp:positionH relativeFrom="column">
              <wp:posOffset>2806065</wp:posOffset>
            </wp:positionH>
            <wp:positionV relativeFrom="paragraph">
              <wp:posOffset>108585</wp:posOffset>
            </wp:positionV>
            <wp:extent cx="2883535" cy="572770"/>
            <wp:effectExtent l="0" t="0" r="0" b="0"/>
            <wp:wrapTight wrapText="bothSides">
              <wp:wrapPolygon edited="0">
                <wp:start x="0" y="0"/>
                <wp:lineTo x="0" y="20834"/>
                <wp:lineTo x="21405" y="20834"/>
                <wp:lineTo x="2140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3535" cy="572770"/>
                    </a:xfrm>
                    <a:prstGeom prst="rect">
                      <a:avLst/>
                    </a:prstGeom>
                    <a:noFill/>
                  </pic:spPr>
                </pic:pic>
              </a:graphicData>
            </a:graphic>
            <wp14:sizeRelH relativeFrom="page">
              <wp14:pctWidth>0</wp14:pctWidth>
            </wp14:sizeRelH>
            <wp14:sizeRelV relativeFrom="page">
              <wp14:pctHeight>0</wp14:pctHeight>
            </wp14:sizeRelV>
          </wp:anchor>
        </w:drawing>
      </w:r>
    </w:p>
    <w:p w14:paraId="0F135F99" w14:textId="079FE276" w:rsidR="009A4E44" w:rsidRDefault="009A4E44" w:rsidP="009A4E44">
      <w:pPr>
        <w:rPr>
          <w:sz w:val="24"/>
          <w:szCs w:val="24"/>
        </w:rPr>
      </w:pPr>
    </w:p>
    <w:p w14:paraId="754718D1" w14:textId="77777777" w:rsidR="009A4E44" w:rsidRPr="009A4E44" w:rsidRDefault="009A4E44" w:rsidP="009A4E44">
      <w:pPr>
        <w:rPr>
          <w:sz w:val="24"/>
          <w:szCs w:val="24"/>
        </w:rPr>
      </w:pPr>
    </w:p>
    <w:p w14:paraId="438FF885" w14:textId="6C30A4CA" w:rsidR="009A4E44" w:rsidRDefault="009A4E44" w:rsidP="003202F2">
      <w:pPr>
        <w:rPr>
          <w:sz w:val="24"/>
          <w:szCs w:val="24"/>
        </w:rPr>
      </w:pP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r w:rsidR="006105B7">
        <w:rPr>
          <w:sz w:val="24"/>
          <w:szCs w:val="24"/>
        </w:rPr>
        <w:tab/>
      </w:r>
      <w:r w:rsidR="003202F2">
        <w:rPr>
          <w:sz w:val="24"/>
          <w:szCs w:val="24"/>
        </w:rPr>
        <w:tab/>
      </w:r>
      <w:r w:rsidR="003202F2">
        <w:rPr>
          <w:sz w:val="24"/>
          <w:szCs w:val="24"/>
        </w:rPr>
        <w:tab/>
      </w:r>
      <w:r w:rsidR="003202F2">
        <w:rPr>
          <w:sz w:val="24"/>
          <w:szCs w:val="24"/>
        </w:rPr>
        <w:tab/>
      </w:r>
      <w:r w:rsidR="003202F2">
        <w:rPr>
          <w:sz w:val="24"/>
          <w:szCs w:val="24"/>
        </w:rPr>
        <w:tab/>
      </w:r>
      <w:r w:rsidR="003202F2">
        <w:rPr>
          <w:sz w:val="24"/>
          <w:szCs w:val="24"/>
        </w:rPr>
        <w:tab/>
      </w:r>
      <w:r w:rsidR="00D442CE" w:rsidRPr="00D442CE">
        <w:rPr>
          <w:sz w:val="24"/>
          <w:szCs w:val="24"/>
        </w:rPr>
        <w:t>Monsenyè</w:t>
      </w:r>
      <w:r w:rsidRPr="009A4E44">
        <w:rPr>
          <w:sz w:val="24"/>
          <w:szCs w:val="24"/>
        </w:rPr>
        <w:t xml:space="preserve"> Gerald M. Barbarito</w:t>
      </w:r>
      <w:r w:rsidRPr="009A4E44">
        <w:rPr>
          <w:sz w:val="24"/>
          <w:szCs w:val="24"/>
        </w:rPr>
        <w:br/>
      </w:r>
      <w:r>
        <w:rPr>
          <w:sz w:val="24"/>
          <w:szCs w:val="24"/>
        </w:rPr>
        <w:tab/>
      </w:r>
      <w:r w:rsidR="003202F2">
        <w:rPr>
          <w:sz w:val="24"/>
          <w:szCs w:val="24"/>
        </w:rPr>
        <w:tab/>
      </w:r>
      <w:r w:rsidR="003202F2">
        <w:rPr>
          <w:sz w:val="24"/>
          <w:szCs w:val="24"/>
        </w:rPr>
        <w:tab/>
      </w:r>
      <w:r w:rsidR="003202F2">
        <w:rPr>
          <w:sz w:val="24"/>
          <w:szCs w:val="24"/>
        </w:rPr>
        <w:tab/>
      </w:r>
      <w:r w:rsidR="003202F2">
        <w:rPr>
          <w:sz w:val="24"/>
          <w:szCs w:val="24"/>
        </w:rPr>
        <w:tab/>
      </w:r>
      <w:r w:rsidR="003202F2">
        <w:rPr>
          <w:sz w:val="24"/>
          <w:szCs w:val="24"/>
        </w:rPr>
        <w:tab/>
      </w:r>
      <w:r w:rsidR="00D442CE" w:rsidRPr="00D442CE">
        <w:rPr>
          <w:sz w:val="24"/>
          <w:szCs w:val="24"/>
        </w:rPr>
        <w:t>Evèk</w:t>
      </w:r>
      <w:r w:rsidRPr="009A4E44">
        <w:rPr>
          <w:sz w:val="24"/>
          <w:szCs w:val="24"/>
        </w:rPr>
        <w:t xml:space="preserve"> Palm Beach</w:t>
      </w:r>
    </w:p>
    <w:p w14:paraId="7EB4268A" w14:textId="77777777" w:rsidR="00451C02" w:rsidRDefault="00451C02" w:rsidP="009A4E44">
      <w:pPr>
        <w:rPr>
          <w:b/>
          <w:sz w:val="24"/>
          <w:szCs w:val="24"/>
          <w:u w:val="single"/>
        </w:rPr>
      </w:pPr>
    </w:p>
    <w:p w14:paraId="1B64C86F" w14:textId="266BFA10" w:rsidR="00D17F54" w:rsidRDefault="00D442CE" w:rsidP="009A4E44">
      <w:pPr>
        <w:rPr>
          <w:b/>
          <w:sz w:val="24"/>
          <w:szCs w:val="24"/>
        </w:rPr>
      </w:pPr>
      <w:r w:rsidRPr="00D442CE">
        <w:rPr>
          <w:b/>
          <w:sz w:val="24"/>
          <w:szCs w:val="24"/>
          <w:u w:val="single"/>
        </w:rPr>
        <w:t>NÒT POU KIRE YO</w:t>
      </w:r>
      <w:r w:rsidRPr="00D442CE">
        <w:rPr>
          <w:b/>
          <w:sz w:val="24"/>
          <w:szCs w:val="24"/>
        </w:rPr>
        <w:t xml:space="preserve"> :</w:t>
      </w:r>
      <w:r w:rsidRPr="00D442CE">
        <w:rPr>
          <w:b/>
          <w:sz w:val="24"/>
          <w:szCs w:val="24"/>
          <w:u w:val="single"/>
        </w:rPr>
        <w:t xml:space="preserve"> </w:t>
      </w:r>
      <w:r w:rsidRPr="00D442CE">
        <w:rPr>
          <w:b/>
          <w:sz w:val="24"/>
          <w:szCs w:val="24"/>
        </w:rPr>
        <w:t>LI OBLIGATWA  POU W PIBLYE LÈT SA A NAN BILTEN PAWAS LA NAN YON MWATYE PAJ OSWA NAN YON PAJ ANTYE NAN WIKENN  3/4 DESANM 2022. KOLEKSYON AN PRAL FÈT NAN WIKENN 10/11 DESANM 2022.  OU KAPAB LI LÈT LA POU PAWASYEN YO, POSTE LÈT LA NAN  REZO  SOSYAL, AK SOU WEBSITE OU, ANPLIS AK ENPRIME L NAN BILTEN AN.</w:t>
      </w:r>
    </w:p>
    <w:sectPr w:rsidR="00D17F54" w:rsidSect="00CD137E">
      <w:endnotePr>
        <w:numFmt w:val="decimal"/>
      </w:endnotePr>
      <w:pgSz w:w="12240" w:h="15840"/>
      <w:pgMar w:top="317" w:right="1296" w:bottom="346" w:left="1296"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49F34FB-FE4E-475B-AB38-000C1B3B0042}"/>
    <w:embedBold r:id="rId2" w:fontKey="{DA89DEB5-2372-467B-AA65-A96A9887EDC3}"/>
    <w:embedItalic r:id="rId3" w:fontKey="{74922F6A-480B-4A94-B2F4-4950982E0ACC}"/>
  </w:font>
  <w:font w:name="Arial Black">
    <w:panose1 w:val="020B0A04020102020204"/>
    <w:charset w:val="00"/>
    <w:family w:val="swiss"/>
    <w:pitch w:val="variable"/>
    <w:sig w:usb0="A00002AF" w:usb1="400078FB" w:usb2="00000000" w:usb3="00000000" w:csb0="0000009F" w:csb1="00000000"/>
    <w:embedRegular r:id="rId4" w:fontKey="{A3F7BD82-5AD0-4F6A-87D2-BE4D1C77C679}"/>
  </w:font>
  <w:font w:name="UnivrstyRoman BT">
    <w:altName w:val="Courier New"/>
    <w:charset w:val="00"/>
    <w:family w:val="decorative"/>
    <w:pitch w:val="variable"/>
    <w:sig w:usb0="00000007" w:usb1="00000000" w:usb2="00000000" w:usb3="00000000" w:csb0="00000011" w:csb1="00000000"/>
    <w:embedRegular r:id="rId5" w:fontKey="{B0F7750C-681B-4BD9-913F-749E624615A8}"/>
  </w:font>
  <w:font w:name="Arial">
    <w:panose1 w:val="020B0604020202020204"/>
    <w:charset w:val="00"/>
    <w:family w:val="swiss"/>
    <w:pitch w:val="variable"/>
    <w:sig w:usb0="E0002EFF" w:usb1="C000785B" w:usb2="00000009" w:usb3="00000000" w:csb0="000001FF" w:csb1="00000000"/>
    <w:embedRegular r:id="rId6" w:fontKey="{8B474621-A2FE-404E-B448-CE18A3B964E2}"/>
  </w:font>
  <w:font w:name="Tahoma">
    <w:panose1 w:val="020B0604030504040204"/>
    <w:charset w:val="00"/>
    <w:family w:val="swiss"/>
    <w:pitch w:val="variable"/>
    <w:sig w:usb0="E1002EFF" w:usb1="C000605B" w:usb2="00000029" w:usb3="00000000" w:csb0="000101FF" w:csb1="00000000"/>
    <w:embedRegular r:id="rId7" w:fontKey="{76E43437-C1A7-4F48-B7A8-5AF650E66626}"/>
  </w:font>
  <w:font w:name="Times">
    <w:panose1 w:val="02020603050405020304"/>
    <w:charset w:val="00"/>
    <w:family w:val="roman"/>
    <w:pitch w:val="variable"/>
    <w:sig w:usb0="E0002EFF" w:usb1="C000785B" w:usb2="00000009" w:usb3="00000000" w:csb0="000001FF" w:csb1="00000000"/>
    <w:embedRegular r:id="rId8" w:fontKey="{3E14485C-839B-45E5-BCB4-E7A02E1AF1F4}"/>
  </w:font>
  <w:font w:name="Courier New">
    <w:panose1 w:val="02070309020205020404"/>
    <w:charset w:val="00"/>
    <w:family w:val="modern"/>
    <w:pitch w:val="fixed"/>
    <w:sig w:usb0="E0002EFF" w:usb1="C0007843" w:usb2="00000009" w:usb3="00000000" w:csb0="000001FF" w:csb1="00000000"/>
    <w:embedRegular r:id="rId9" w:fontKey="{CF2E99E5-B9E8-4581-B227-833400918C80}"/>
  </w:font>
  <w:font w:name="Cambria">
    <w:panose1 w:val="02040503050406030204"/>
    <w:charset w:val="00"/>
    <w:family w:val="roman"/>
    <w:pitch w:val="variable"/>
    <w:sig w:usb0="E00006FF" w:usb1="420024FF" w:usb2="02000000" w:usb3="00000000" w:csb0="0000019F" w:csb1="00000000"/>
    <w:embedRegular r:id="rId10" w:fontKey="{D9A65CEB-8ED0-4A92-B043-EA6304547806}"/>
  </w:font>
  <w:font w:name="Calibri">
    <w:panose1 w:val="020F0502020204030204"/>
    <w:charset w:val="00"/>
    <w:family w:val="swiss"/>
    <w:pitch w:val="variable"/>
    <w:sig w:usb0="E4002EFF" w:usb1="C000247B" w:usb2="00000009" w:usb3="00000000" w:csb0="000001FF" w:csb1="00000000"/>
    <w:embedRegular r:id="rId11" w:fontKey="{6D39CFEC-7088-4071-A721-912E153C02A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16cid:durableId="392579975">
    <w:abstractNumId w:val="0"/>
  </w:num>
  <w:num w:numId="2" w16cid:durableId="1238396877">
    <w:abstractNumId w:val="2"/>
  </w:num>
  <w:num w:numId="3" w16cid:durableId="13826340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103D2"/>
    <w:rsid w:val="00015C0A"/>
    <w:rsid w:val="000250DD"/>
    <w:rsid w:val="00027489"/>
    <w:rsid w:val="0002776C"/>
    <w:rsid w:val="00032E53"/>
    <w:rsid w:val="000541BD"/>
    <w:rsid w:val="0005788E"/>
    <w:rsid w:val="0007079D"/>
    <w:rsid w:val="00076D71"/>
    <w:rsid w:val="000774C6"/>
    <w:rsid w:val="0008063F"/>
    <w:rsid w:val="00081A5C"/>
    <w:rsid w:val="000A3279"/>
    <w:rsid w:val="000B1BD8"/>
    <w:rsid w:val="000B411F"/>
    <w:rsid w:val="000C4DD1"/>
    <w:rsid w:val="000E0B4B"/>
    <w:rsid w:val="000E32C4"/>
    <w:rsid w:val="000E7033"/>
    <w:rsid w:val="000F07AA"/>
    <w:rsid w:val="000F7C3B"/>
    <w:rsid w:val="00102C64"/>
    <w:rsid w:val="0010766F"/>
    <w:rsid w:val="001271D8"/>
    <w:rsid w:val="00132001"/>
    <w:rsid w:val="00134898"/>
    <w:rsid w:val="00137B07"/>
    <w:rsid w:val="001463AD"/>
    <w:rsid w:val="00150208"/>
    <w:rsid w:val="00155AE5"/>
    <w:rsid w:val="00161E93"/>
    <w:rsid w:val="001967CE"/>
    <w:rsid w:val="001B10D2"/>
    <w:rsid w:val="001D6018"/>
    <w:rsid w:val="001E6A3D"/>
    <w:rsid w:val="001E74AD"/>
    <w:rsid w:val="001F6B52"/>
    <w:rsid w:val="00214021"/>
    <w:rsid w:val="00224710"/>
    <w:rsid w:val="00244E66"/>
    <w:rsid w:val="002641D4"/>
    <w:rsid w:val="002644E0"/>
    <w:rsid w:val="002734FC"/>
    <w:rsid w:val="002754B1"/>
    <w:rsid w:val="00283EDB"/>
    <w:rsid w:val="002916A8"/>
    <w:rsid w:val="00292BFE"/>
    <w:rsid w:val="002A5478"/>
    <w:rsid w:val="002C1292"/>
    <w:rsid w:val="002C4E2A"/>
    <w:rsid w:val="002D2532"/>
    <w:rsid w:val="002D6C24"/>
    <w:rsid w:val="002F324F"/>
    <w:rsid w:val="00312BEE"/>
    <w:rsid w:val="00315579"/>
    <w:rsid w:val="003202F2"/>
    <w:rsid w:val="00330AAE"/>
    <w:rsid w:val="003336B8"/>
    <w:rsid w:val="00334441"/>
    <w:rsid w:val="003373F0"/>
    <w:rsid w:val="00362774"/>
    <w:rsid w:val="003734F8"/>
    <w:rsid w:val="00377C38"/>
    <w:rsid w:val="00392C53"/>
    <w:rsid w:val="003A1635"/>
    <w:rsid w:val="003B2F44"/>
    <w:rsid w:val="003C255C"/>
    <w:rsid w:val="003D0FF0"/>
    <w:rsid w:val="003D1895"/>
    <w:rsid w:val="003D6C6E"/>
    <w:rsid w:val="003E100F"/>
    <w:rsid w:val="003E1BDF"/>
    <w:rsid w:val="003E79BE"/>
    <w:rsid w:val="004127FB"/>
    <w:rsid w:val="0042090F"/>
    <w:rsid w:val="00431B6F"/>
    <w:rsid w:val="004376FC"/>
    <w:rsid w:val="0044170E"/>
    <w:rsid w:val="00450E93"/>
    <w:rsid w:val="00451C02"/>
    <w:rsid w:val="004549F6"/>
    <w:rsid w:val="0045579C"/>
    <w:rsid w:val="00456E81"/>
    <w:rsid w:val="004738C6"/>
    <w:rsid w:val="00482B9F"/>
    <w:rsid w:val="004962A9"/>
    <w:rsid w:val="00496815"/>
    <w:rsid w:val="004A553B"/>
    <w:rsid w:val="004A5B25"/>
    <w:rsid w:val="004B0C9E"/>
    <w:rsid w:val="004B3490"/>
    <w:rsid w:val="004C60A2"/>
    <w:rsid w:val="004E2568"/>
    <w:rsid w:val="004E6D14"/>
    <w:rsid w:val="004F20EB"/>
    <w:rsid w:val="005305EC"/>
    <w:rsid w:val="0054017D"/>
    <w:rsid w:val="00540894"/>
    <w:rsid w:val="00552597"/>
    <w:rsid w:val="0055382B"/>
    <w:rsid w:val="00563CF1"/>
    <w:rsid w:val="00567822"/>
    <w:rsid w:val="0057323B"/>
    <w:rsid w:val="00597744"/>
    <w:rsid w:val="005B2313"/>
    <w:rsid w:val="005B514F"/>
    <w:rsid w:val="005D66F9"/>
    <w:rsid w:val="005D707F"/>
    <w:rsid w:val="005F1676"/>
    <w:rsid w:val="006021E0"/>
    <w:rsid w:val="00603590"/>
    <w:rsid w:val="006105B7"/>
    <w:rsid w:val="00624521"/>
    <w:rsid w:val="0064558F"/>
    <w:rsid w:val="00651602"/>
    <w:rsid w:val="006916BA"/>
    <w:rsid w:val="006A7673"/>
    <w:rsid w:val="006B3913"/>
    <w:rsid w:val="006C223F"/>
    <w:rsid w:val="006C6C76"/>
    <w:rsid w:val="006D1478"/>
    <w:rsid w:val="006E69A6"/>
    <w:rsid w:val="006E6D9A"/>
    <w:rsid w:val="006F6508"/>
    <w:rsid w:val="00713C5E"/>
    <w:rsid w:val="00720CA0"/>
    <w:rsid w:val="007211FF"/>
    <w:rsid w:val="00730B5D"/>
    <w:rsid w:val="0074740B"/>
    <w:rsid w:val="00764096"/>
    <w:rsid w:val="00765235"/>
    <w:rsid w:val="007654B6"/>
    <w:rsid w:val="007C4F24"/>
    <w:rsid w:val="007C6D44"/>
    <w:rsid w:val="007C7000"/>
    <w:rsid w:val="007D1F61"/>
    <w:rsid w:val="007D3097"/>
    <w:rsid w:val="007D4549"/>
    <w:rsid w:val="007D7CF7"/>
    <w:rsid w:val="007E325A"/>
    <w:rsid w:val="007F23E0"/>
    <w:rsid w:val="00814B88"/>
    <w:rsid w:val="00831E42"/>
    <w:rsid w:val="0083717F"/>
    <w:rsid w:val="008626D3"/>
    <w:rsid w:val="00862F35"/>
    <w:rsid w:val="00870858"/>
    <w:rsid w:val="00870A72"/>
    <w:rsid w:val="008A0359"/>
    <w:rsid w:val="008C2C27"/>
    <w:rsid w:val="008C2F83"/>
    <w:rsid w:val="008D6E3C"/>
    <w:rsid w:val="008D79BA"/>
    <w:rsid w:val="008E35D3"/>
    <w:rsid w:val="008F3F6A"/>
    <w:rsid w:val="008F7A8C"/>
    <w:rsid w:val="00905BD4"/>
    <w:rsid w:val="00916E60"/>
    <w:rsid w:val="009222A4"/>
    <w:rsid w:val="00922C7C"/>
    <w:rsid w:val="009362A2"/>
    <w:rsid w:val="009376BD"/>
    <w:rsid w:val="00946384"/>
    <w:rsid w:val="00960A4C"/>
    <w:rsid w:val="009738B1"/>
    <w:rsid w:val="0098428B"/>
    <w:rsid w:val="009A4E44"/>
    <w:rsid w:val="009B14AC"/>
    <w:rsid w:val="009C277E"/>
    <w:rsid w:val="009D3F89"/>
    <w:rsid w:val="009E6920"/>
    <w:rsid w:val="009F0BD7"/>
    <w:rsid w:val="009F4AA8"/>
    <w:rsid w:val="00A12C84"/>
    <w:rsid w:val="00A43B6C"/>
    <w:rsid w:val="00A44FD2"/>
    <w:rsid w:val="00A50095"/>
    <w:rsid w:val="00A561AD"/>
    <w:rsid w:val="00A57457"/>
    <w:rsid w:val="00A75407"/>
    <w:rsid w:val="00A864F7"/>
    <w:rsid w:val="00A91E3B"/>
    <w:rsid w:val="00AA220F"/>
    <w:rsid w:val="00AA2348"/>
    <w:rsid w:val="00AA35FA"/>
    <w:rsid w:val="00AA7898"/>
    <w:rsid w:val="00AB1797"/>
    <w:rsid w:val="00AD4F17"/>
    <w:rsid w:val="00AD7DC3"/>
    <w:rsid w:val="00AE1211"/>
    <w:rsid w:val="00AF6A85"/>
    <w:rsid w:val="00B01DD1"/>
    <w:rsid w:val="00B123C5"/>
    <w:rsid w:val="00B13F63"/>
    <w:rsid w:val="00B24174"/>
    <w:rsid w:val="00B511F3"/>
    <w:rsid w:val="00B93B46"/>
    <w:rsid w:val="00B973FA"/>
    <w:rsid w:val="00BA06CE"/>
    <w:rsid w:val="00BA4717"/>
    <w:rsid w:val="00BD203A"/>
    <w:rsid w:val="00BF3CDD"/>
    <w:rsid w:val="00C04C6E"/>
    <w:rsid w:val="00C06653"/>
    <w:rsid w:val="00C2314D"/>
    <w:rsid w:val="00C244AC"/>
    <w:rsid w:val="00C37945"/>
    <w:rsid w:val="00C37D3E"/>
    <w:rsid w:val="00C51095"/>
    <w:rsid w:val="00C51646"/>
    <w:rsid w:val="00C5261C"/>
    <w:rsid w:val="00C76A6D"/>
    <w:rsid w:val="00C809ED"/>
    <w:rsid w:val="00C876DC"/>
    <w:rsid w:val="00CA7E82"/>
    <w:rsid w:val="00CC04C1"/>
    <w:rsid w:val="00CC56A0"/>
    <w:rsid w:val="00CD137E"/>
    <w:rsid w:val="00CF13D2"/>
    <w:rsid w:val="00D02280"/>
    <w:rsid w:val="00D10B16"/>
    <w:rsid w:val="00D11ACC"/>
    <w:rsid w:val="00D17F54"/>
    <w:rsid w:val="00D20EA3"/>
    <w:rsid w:val="00D21AFC"/>
    <w:rsid w:val="00D33E89"/>
    <w:rsid w:val="00D35A49"/>
    <w:rsid w:val="00D442CE"/>
    <w:rsid w:val="00D54E3F"/>
    <w:rsid w:val="00D5737E"/>
    <w:rsid w:val="00D825A8"/>
    <w:rsid w:val="00D840F7"/>
    <w:rsid w:val="00D847E4"/>
    <w:rsid w:val="00DA1741"/>
    <w:rsid w:val="00DB19E1"/>
    <w:rsid w:val="00DD3D39"/>
    <w:rsid w:val="00DD5CFE"/>
    <w:rsid w:val="00DF4F84"/>
    <w:rsid w:val="00DF687B"/>
    <w:rsid w:val="00E02632"/>
    <w:rsid w:val="00E11D26"/>
    <w:rsid w:val="00E1411D"/>
    <w:rsid w:val="00E36664"/>
    <w:rsid w:val="00E4342A"/>
    <w:rsid w:val="00E44D90"/>
    <w:rsid w:val="00E51835"/>
    <w:rsid w:val="00E6764B"/>
    <w:rsid w:val="00E740E2"/>
    <w:rsid w:val="00E91B6F"/>
    <w:rsid w:val="00E967B7"/>
    <w:rsid w:val="00EA3909"/>
    <w:rsid w:val="00EB01D3"/>
    <w:rsid w:val="00EB649F"/>
    <w:rsid w:val="00EC0BF0"/>
    <w:rsid w:val="00EC312D"/>
    <w:rsid w:val="00ED0BFB"/>
    <w:rsid w:val="00ED3E6B"/>
    <w:rsid w:val="00F11D91"/>
    <w:rsid w:val="00F12B6C"/>
    <w:rsid w:val="00F179E0"/>
    <w:rsid w:val="00F237D9"/>
    <w:rsid w:val="00F30842"/>
    <w:rsid w:val="00F4126C"/>
    <w:rsid w:val="00F45135"/>
    <w:rsid w:val="00F50E23"/>
    <w:rsid w:val="00F510DD"/>
    <w:rsid w:val="00F57C87"/>
    <w:rsid w:val="00F70D5A"/>
    <w:rsid w:val="00FA23F3"/>
    <w:rsid w:val="00FA29B3"/>
    <w:rsid w:val="00FA4AD6"/>
    <w:rsid w:val="00FA77C4"/>
    <w:rsid w:val="00FB3B28"/>
    <w:rsid w:val="00FD3871"/>
    <w:rsid w:val="00FE10D3"/>
    <w:rsid w:val="00FF37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6A57BCFD"/>
  <w15:docId w15:val="{D4474E70-68CC-456D-B6C4-609FBDB7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C53"/>
  </w:style>
  <w:style w:type="paragraph" w:styleId="Heading1">
    <w:name w:val="heading 1"/>
    <w:basedOn w:val="Normal"/>
    <w:next w:val="BodyText"/>
    <w:qFormat/>
    <w:rsid w:val="00392C53"/>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392C53"/>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392C53"/>
  </w:style>
  <w:style w:type="paragraph" w:styleId="BodyText">
    <w:name w:val="Body Text"/>
    <w:basedOn w:val="Normal"/>
    <w:rsid w:val="00392C53"/>
    <w:pPr>
      <w:spacing w:after="220" w:line="180" w:lineRule="atLeast"/>
      <w:jc w:val="both"/>
    </w:pPr>
    <w:rPr>
      <w:rFonts w:ascii="Arial" w:hAnsi="Arial"/>
      <w:spacing w:val="-5"/>
    </w:rPr>
  </w:style>
  <w:style w:type="paragraph" w:styleId="MessageHeader">
    <w:name w:val="Message Header"/>
    <w:basedOn w:val="BodyText"/>
    <w:rsid w:val="00392C53"/>
    <w:pPr>
      <w:keepLines/>
      <w:spacing w:after="120"/>
      <w:ind w:left="720" w:hanging="720"/>
      <w:jc w:val="left"/>
    </w:pPr>
  </w:style>
  <w:style w:type="paragraph" w:customStyle="1" w:styleId="MessageHeaderFirst">
    <w:name w:val="Message Header First"/>
    <w:basedOn w:val="MessageHeader"/>
    <w:next w:val="MessageHeader"/>
    <w:rsid w:val="00392C53"/>
    <w:pPr>
      <w:spacing w:before="220"/>
    </w:pPr>
  </w:style>
  <w:style w:type="character" w:customStyle="1" w:styleId="MessageHeaderLabel">
    <w:name w:val="Message Header Label"/>
    <w:rsid w:val="00392C53"/>
    <w:rPr>
      <w:rFonts w:ascii="Arial Black" w:hAnsi="Arial Black"/>
      <w:spacing w:val="-10"/>
      <w:sz w:val="18"/>
    </w:rPr>
  </w:style>
  <w:style w:type="paragraph" w:customStyle="1" w:styleId="MessageHeaderLast">
    <w:name w:val="Message Header Last"/>
    <w:basedOn w:val="MessageHeader"/>
    <w:next w:val="BodyText"/>
    <w:rsid w:val="00392C53"/>
    <w:pPr>
      <w:pBdr>
        <w:bottom w:val="single" w:sz="6" w:space="15" w:color="auto"/>
      </w:pBdr>
      <w:spacing w:after="320"/>
    </w:pPr>
  </w:style>
  <w:style w:type="character" w:styleId="Hyperlink">
    <w:name w:val="Hyperlink"/>
    <w:basedOn w:val="DefaultParagraphFont"/>
    <w:uiPriority w:val="99"/>
    <w:rsid w:val="00392C53"/>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rfr05text">
    <w:name w:val="rfr05_text"/>
    <w:uiPriority w:val="99"/>
    <w:rsid w:val="008C2F83"/>
    <w:pPr>
      <w:spacing w:after="140" w:line="260" w:lineRule="exact"/>
    </w:pPr>
    <w:rPr>
      <w:rFonts w:ascii="Times" w:hAnsi="Times" w:cs="Times"/>
      <w:sz w:val="22"/>
      <w:szCs w:val="22"/>
    </w:rPr>
  </w:style>
  <w:style w:type="paragraph" w:customStyle="1" w:styleId="Normal1">
    <w:name w:val="Normal1"/>
    <w:basedOn w:val="Normal"/>
    <w:rsid w:val="004376FC"/>
    <w:pPr>
      <w:spacing w:before="100" w:beforeAutospacing="1" w:after="100" w:afterAutospacing="1"/>
    </w:pPr>
    <w:rPr>
      <w:sz w:val="24"/>
      <w:szCs w:val="24"/>
    </w:rPr>
  </w:style>
  <w:style w:type="character" w:styleId="Emphasis">
    <w:name w:val="Emphasis"/>
    <w:basedOn w:val="DefaultParagraphFont"/>
    <w:uiPriority w:val="20"/>
    <w:qFormat/>
    <w:rsid w:val="006F6508"/>
    <w:rPr>
      <w:i/>
      <w:iCs/>
    </w:rPr>
  </w:style>
  <w:style w:type="paragraph" w:customStyle="1" w:styleId="Default">
    <w:name w:val="Default"/>
    <w:rsid w:val="004549F6"/>
    <w:pPr>
      <w:autoSpaceDE w:val="0"/>
      <w:autoSpaceDN w:val="0"/>
      <w:adjustRightInd w:val="0"/>
    </w:pPr>
    <w:rPr>
      <w:color w:val="000000"/>
      <w:sz w:val="24"/>
      <w:szCs w:val="24"/>
    </w:rPr>
  </w:style>
  <w:style w:type="paragraph" w:styleId="NormalWeb">
    <w:name w:val="Normal (Web)"/>
    <w:basedOn w:val="Normal"/>
    <w:uiPriority w:val="99"/>
    <w:unhideWhenUsed/>
    <w:rsid w:val="003E79BE"/>
    <w:pPr>
      <w:spacing w:before="100" w:beforeAutospacing="1" w:after="100" w:afterAutospacing="1"/>
    </w:pPr>
    <w:rPr>
      <w:sz w:val="24"/>
      <w:szCs w:val="24"/>
    </w:rPr>
  </w:style>
  <w:style w:type="paragraph" w:customStyle="1" w:styleId="2012text">
    <w:name w:val="2012 text"/>
    <w:uiPriority w:val="99"/>
    <w:qFormat/>
    <w:rsid w:val="00E6764B"/>
    <w:pPr>
      <w:spacing w:after="280" w:line="280" w:lineRule="exact"/>
    </w:pPr>
    <w:rPr>
      <w:rFonts w:ascii="Times" w:hAnsi="Times" w:cs="Times"/>
      <w:sz w:val="22"/>
      <w:szCs w:val="22"/>
    </w:rPr>
  </w:style>
  <w:style w:type="paragraph" w:styleId="Revision">
    <w:name w:val="Revision"/>
    <w:hidden/>
    <w:uiPriority w:val="99"/>
    <w:semiHidden/>
    <w:rsid w:val="000774C6"/>
  </w:style>
  <w:style w:type="character" w:styleId="CommentReference">
    <w:name w:val="annotation reference"/>
    <w:basedOn w:val="DefaultParagraphFont"/>
    <w:semiHidden/>
    <w:unhideWhenUsed/>
    <w:rsid w:val="00F179E0"/>
    <w:rPr>
      <w:sz w:val="16"/>
      <w:szCs w:val="16"/>
    </w:rPr>
  </w:style>
  <w:style w:type="paragraph" w:styleId="CommentText">
    <w:name w:val="annotation text"/>
    <w:basedOn w:val="Normal"/>
    <w:link w:val="CommentTextChar"/>
    <w:unhideWhenUsed/>
    <w:rsid w:val="00F179E0"/>
  </w:style>
  <w:style w:type="character" w:customStyle="1" w:styleId="CommentTextChar">
    <w:name w:val="Comment Text Char"/>
    <w:basedOn w:val="DefaultParagraphFont"/>
    <w:link w:val="CommentText"/>
    <w:rsid w:val="00F179E0"/>
  </w:style>
  <w:style w:type="paragraph" w:styleId="CommentSubject">
    <w:name w:val="annotation subject"/>
    <w:basedOn w:val="CommentText"/>
    <w:next w:val="CommentText"/>
    <w:link w:val="CommentSubjectChar"/>
    <w:semiHidden/>
    <w:unhideWhenUsed/>
    <w:rsid w:val="00F179E0"/>
    <w:rPr>
      <w:b/>
      <w:bCs/>
    </w:rPr>
  </w:style>
  <w:style w:type="character" w:customStyle="1" w:styleId="CommentSubjectChar">
    <w:name w:val="Comment Subject Char"/>
    <w:basedOn w:val="CommentTextChar"/>
    <w:link w:val="CommentSubject"/>
    <w:semiHidden/>
    <w:rsid w:val="00F179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319548">
      <w:bodyDiv w:val="1"/>
      <w:marLeft w:val="0"/>
      <w:marRight w:val="0"/>
      <w:marTop w:val="0"/>
      <w:marBottom w:val="0"/>
      <w:divBdr>
        <w:top w:val="none" w:sz="0" w:space="0" w:color="auto"/>
        <w:left w:val="none" w:sz="0" w:space="0" w:color="auto"/>
        <w:bottom w:val="none" w:sz="0" w:space="0" w:color="auto"/>
        <w:right w:val="none" w:sz="0" w:space="0" w:color="auto"/>
      </w:divBdr>
    </w:div>
    <w:div w:id="1764839994">
      <w:bodyDiv w:val="1"/>
      <w:marLeft w:val="0"/>
      <w:marRight w:val="0"/>
      <w:marTop w:val="0"/>
      <w:marBottom w:val="0"/>
      <w:divBdr>
        <w:top w:val="none" w:sz="0" w:space="0" w:color="auto"/>
        <w:left w:val="none" w:sz="0" w:space="0" w:color="auto"/>
        <w:bottom w:val="none" w:sz="0" w:space="0" w:color="auto"/>
        <w:right w:val="none" w:sz="0" w:space="0" w:color="auto"/>
      </w:divBdr>
    </w:div>
    <w:div w:id="194615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0D360-3E1A-44F4-90C6-F30AB7DD5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Diocesan Letterhead</Template>
  <TotalTime>14</TotalTime>
  <Pages>1</Pages>
  <Words>344</Words>
  <Characters>1502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Randy Brown</dc:creator>
  <cp:lastModifiedBy>Cynthia Pashley</cp:lastModifiedBy>
  <cp:revision>4</cp:revision>
  <cp:lastPrinted>2022-11-30T16:15:00Z</cp:lastPrinted>
  <dcterms:created xsi:type="dcterms:W3CDTF">2022-12-05T19:40:00Z</dcterms:created>
  <dcterms:modified xsi:type="dcterms:W3CDTF">2022-12-07T15:20:00Z</dcterms:modified>
</cp:coreProperties>
</file>