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C1FDA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740461F5" w14:textId="0095A3E0" w:rsidR="00D12259" w:rsidRPr="0084765E" w:rsidRDefault="00D12259" w:rsidP="009C2101">
      <w:pPr>
        <w:jc w:val="center"/>
        <w:rPr>
          <w:sz w:val="24"/>
          <w:szCs w:val="24"/>
          <w:lang w:val="es-CO"/>
        </w:rPr>
      </w:pPr>
      <w:r w:rsidRPr="0084765E">
        <w:rPr>
          <w:sz w:val="24"/>
          <w:szCs w:val="24"/>
          <w:lang w:val="es-CO"/>
        </w:rPr>
        <w:t>14 de agosto de 2025</w:t>
      </w:r>
    </w:p>
    <w:p w14:paraId="00B49E75" w14:textId="77777777" w:rsidR="00D12259" w:rsidRPr="0084765E" w:rsidRDefault="00D12259" w:rsidP="009A4E44">
      <w:pPr>
        <w:rPr>
          <w:sz w:val="24"/>
          <w:szCs w:val="24"/>
          <w:lang w:val="es-CO"/>
        </w:rPr>
      </w:pPr>
    </w:p>
    <w:p w14:paraId="4862EF62" w14:textId="4307BCB5" w:rsidR="00D12259" w:rsidRPr="0084765E" w:rsidRDefault="00D12259" w:rsidP="0084765E">
      <w:pPr>
        <w:rPr>
          <w:sz w:val="24"/>
          <w:szCs w:val="24"/>
          <w:lang w:val="es-CO"/>
        </w:rPr>
      </w:pPr>
      <w:r w:rsidRPr="0084765E">
        <w:rPr>
          <w:sz w:val="24"/>
          <w:szCs w:val="24"/>
          <w:lang w:val="es-CO"/>
        </w:rPr>
        <w:t>Queridos Hermanos y Hermanas en Cristo:</w:t>
      </w:r>
    </w:p>
    <w:p w14:paraId="174334B8" w14:textId="77777777" w:rsidR="00D12259" w:rsidRPr="0084765E" w:rsidRDefault="00D12259" w:rsidP="0084765E">
      <w:pPr>
        <w:pStyle w:val="NormalWeb"/>
        <w:ind w:firstLine="720"/>
        <w:rPr>
          <w:lang w:val="es-CO"/>
        </w:rPr>
      </w:pPr>
      <w:r w:rsidRPr="0084765E">
        <w:rPr>
          <w:lang w:val="es-CO"/>
        </w:rPr>
        <w:t>En unión con nuestro Santo Padre, el Papa León XIV, seguimos orando por las familias afectadas por la violencia en la Franja de Gaza: tanto por las familias de los rehenes que aún no han sido liberados, como por las familias que luchan por alimentar a sus hijos.</w:t>
      </w:r>
    </w:p>
    <w:p w14:paraId="1B62CC55" w14:textId="14D9293E" w:rsidR="00D12259" w:rsidRPr="0084765E" w:rsidRDefault="00D12259" w:rsidP="0084765E">
      <w:pPr>
        <w:pStyle w:val="NormalWeb"/>
        <w:ind w:firstLine="720"/>
        <w:rPr>
          <w:lang w:val="es-CO"/>
        </w:rPr>
      </w:pPr>
      <w:r w:rsidRPr="0084765E">
        <w:rPr>
          <w:lang w:val="es-CO"/>
        </w:rPr>
        <w:t xml:space="preserve">Imágenes del inmenso sufrimiento se han transmitido en las redes sociales, los canales de noticias y en blogs, y la necesidad de ayuda humanitaria es desesperada. La Conferencia de Obispos Católicos de los Estados Unidos (USCCB), a través de la Asociación Católica de Bienestar para el Cercano Oriente (CNEWA) y Servicios de </w:t>
      </w:r>
      <w:r w:rsidR="009F0BD3">
        <w:rPr>
          <w:lang w:val="es-CO"/>
        </w:rPr>
        <w:t>Ayuda</w:t>
      </w:r>
      <w:r w:rsidRPr="0084765E">
        <w:rPr>
          <w:lang w:val="es-CO"/>
        </w:rPr>
        <w:t xml:space="preserve"> Católic</w:t>
      </w:r>
      <w:r w:rsidR="009F0BD3">
        <w:rPr>
          <w:lang w:val="es-CO"/>
        </w:rPr>
        <w:t>a</w:t>
      </w:r>
      <w:r w:rsidRPr="0084765E">
        <w:rPr>
          <w:lang w:val="es-CO"/>
        </w:rPr>
        <w:t xml:space="preserve"> (CRS), se une a la misión de asistir a quienes lo necesitan en la Franja de Gaza y en todo el Medio Oriente. Tanto CNEWA como CRS tienen una larga trayectoria de trabajo en los países que rodean la Tierra Santa y han establecido asociaciones con las iglesias locales más capacitadas para ayudar a quienes más lo necesitan.</w:t>
      </w:r>
    </w:p>
    <w:p w14:paraId="039CA6D7" w14:textId="1FFC4C7C" w:rsidR="00D12259" w:rsidRPr="0084765E" w:rsidRDefault="00D12259" w:rsidP="0084765E">
      <w:pPr>
        <w:spacing w:before="100" w:beforeAutospacing="1" w:after="100" w:afterAutospacing="1"/>
        <w:ind w:firstLine="720"/>
        <w:rPr>
          <w:sz w:val="24"/>
          <w:szCs w:val="24"/>
          <w:lang w:val="es-CO"/>
        </w:rPr>
      </w:pPr>
      <w:r w:rsidRPr="0084765E">
        <w:rPr>
          <w:sz w:val="24"/>
          <w:szCs w:val="24"/>
          <w:lang w:val="es-CO"/>
        </w:rPr>
        <w:t xml:space="preserve">Pido a las parroquias de la Diócesis de Palm Beach que participen en esta ayuda humanitaria e invito a los párrocos a realizar una colecta especial para asistir a quienes han sido tan duramente afectados. Esta colecta será entregada a CNEWA y a CRS para </w:t>
      </w:r>
      <w:r w:rsidR="004D4A7A" w:rsidRPr="0084765E">
        <w:rPr>
          <w:sz w:val="24"/>
          <w:szCs w:val="24"/>
          <w:lang w:val="es-CO"/>
        </w:rPr>
        <w:t>colaborar con</w:t>
      </w:r>
      <w:r w:rsidRPr="0084765E">
        <w:rPr>
          <w:sz w:val="24"/>
          <w:szCs w:val="24"/>
          <w:lang w:val="es-CO"/>
        </w:rPr>
        <w:t xml:space="preserve"> la ayuda humanitaria. También pueden hacer su donación directamente a cualquiera de las dos organizaciones, en </w:t>
      </w:r>
      <w:hyperlink r:id="rId10" w:history="1">
        <w:r w:rsidRPr="0084765E">
          <w:rPr>
            <w:color w:val="0000FF"/>
            <w:sz w:val="24"/>
            <w:szCs w:val="24"/>
            <w:u w:val="single"/>
            <w:lang w:val="es-CO"/>
          </w:rPr>
          <w:t>www.cnewa.org</w:t>
        </w:r>
      </w:hyperlink>
      <w:r w:rsidRPr="0084765E">
        <w:rPr>
          <w:sz w:val="24"/>
          <w:szCs w:val="24"/>
          <w:lang w:val="es-CO"/>
        </w:rPr>
        <w:t xml:space="preserve"> o </w:t>
      </w:r>
      <w:hyperlink r:id="rId11" w:history="1">
        <w:r w:rsidRPr="0084765E">
          <w:rPr>
            <w:color w:val="0000FF"/>
            <w:sz w:val="24"/>
            <w:szCs w:val="24"/>
            <w:u w:val="single"/>
            <w:lang w:val="es-CO"/>
          </w:rPr>
          <w:t>www.crs.org</w:t>
        </w:r>
      </w:hyperlink>
      <w:r w:rsidRPr="0084765E">
        <w:rPr>
          <w:sz w:val="24"/>
          <w:szCs w:val="24"/>
          <w:lang w:val="es-CO"/>
        </w:rPr>
        <w:t xml:space="preserve">. Toda esta información se puede </w:t>
      </w:r>
      <w:r w:rsidR="004D4A7A" w:rsidRPr="0084765E">
        <w:rPr>
          <w:sz w:val="24"/>
          <w:szCs w:val="24"/>
          <w:lang w:val="es-CO"/>
        </w:rPr>
        <w:t>encontrar</w:t>
      </w:r>
      <w:r w:rsidRPr="0084765E">
        <w:rPr>
          <w:sz w:val="24"/>
          <w:szCs w:val="24"/>
          <w:lang w:val="es-CO"/>
        </w:rPr>
        <w:t xml:space="preserve"> en nuestro sitio web diocesano </w:t>
      </w:r>
      <w:hyperlink r:id="rId12" w:history="1">
        <w:r w:rsidRPr="0084765E">
          <w:rPr>
            <w:color w:val="0000FF"/>
            <w:sz w:val="24"/>
            <w:szCs w:val="24"/>
            <w:u w:val="single"/>
            <w:lang w:val="es-CO"/>
          </w:rPr>
          <w:t>www.diocesepb.org</w:t>
        </w:r>
      </w:hyperlink>
      <w:r w:rsidRPr="0084765E">
        <w:rPr>
          <w:sz w:val="24"/>
          <w:szCs w:val="24"/>
          <w:lang w:val="es-CO"/>
        </w:rPr>
        <w:t>.</w:t>
      </w:r>
    </w:p>
    <w:p w14:paraId="1A61BF36" w14:textId="585E3CE0" w:rsidR="00D12259" w:rsidRPr="0084765E" w:rsidRDefault="00401447" w:rsidP="0084765E">
      <w:pPr>
        <w:pStyle w:val="NormalWeb"/>
        <w:ind w:firstLine="720"/>
        <w:rPr>
          <w:lang w:val="es-CO"/>
        </w:rPr>
      </w:pPr>
      <w:r w:rsidRPr="0084765E">
        <w:rPr>
          <w:lang w:val="es-CO"/>
        </w:rPr>
        <w:t xml:space="preserve">Muchas gracias por su </w:t>
      </w:r>
      <w:r w:rsidR="00F32D30">
        <w:rPr>
          <w:lang w:val="es-CO"/>
        </w:rPr>
        <w:t>ayuda</w:t>
      </w:r>
      <w:r w:rsidRPr="0084765E">
        <w:rPr>
          <w:lang w:val="es-CO"/>
        </w:rPr>
        <w:t xml:space="preserve"> y preocupación por todos los que se ven afectados negativamente por la guerra y la violencia, especialmente aquellos en Gaza, Ucrania y Sudán. Que Dios continúe bendiciéndolos a ustedes y a sus familias, y que nuestra Santísima Madre, Nuestra Señora de la Paz, siempre interceda por ustedes.</w:t>
      </w:r>
    </w:p>
    <w:p w14:paraId="2303611C" w14:textId="77777777" w:rsidR="00390015" w:rsidRPr="0084765E" w:rsidRDefault="00390015" w:rsidP="0084765E">
      <w:pPr>
        <w:ind w:firstLine="720"/>
        <w:rPr>
          <w:color w:val="000000" w:themeColor="text1"/>
          <w:sz w:val="24"/>
          <w:szCs w:val="24"/>
          <w:lang w:val="es-ES"/>
        </w:rPr>
      </w:pPr>
      <w:r w:rsidRPr="0084765E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53B12379" w14:textId="5A2CADDD" w:rsidR="00390015" w:rsidRPr="0084765E" w:rsidRDefault="00390015" w:rsidP="0084765E">
      <w:pPr>
        <w:rPr>
          <w:bCs/>
          <w:sz w:val="24"/>
          <w:szCs w:val="24"/>
          <w:lang w:val="es-ES"/>
        </w:rPr>
      </w:pPr>
    </w:p>
    <w:p w14:paraId="4DAAAA8E" w14:textId="01DE7D7F" w:rsidR="00390015" w:rsidRPr="0084765E" w:rsidRDefault="00390015" w:rsidP="009C2101">
      <w:pPr>
        <w:ind w:left="3600" w:firstLine="720"/>
        <w:rPr>
          <w:sz w:val="24"/>
          <w:szCs w:val="24"/>
          <w:lang w:val="es-ES"/>
        </w:rPr>
      </w:pPr>
      <w:r w:rsidRPr="0084765E">
        <w:rPr>
          <w:sz w:val="24"/>
          <w:szCs w:val="24"/>
          <w:lang w:val="es-ES"/>
        </w:rPr>
        <w:t>Sinceramente suyo en Cristo,</w:t>
      </w:r>
    </w:p>
    <w:p w14:paraId="275DDC02" w14:textId="4582813D" w:rsidR="00390015" w:rsidRPr="0084765E" w:rsidRDefault="009C2101" w:rsidP="0084765E">
      <w:pPr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35C5F9FB" wp14:editId="48EFFA57">
            <wp:simplePos x="0" y="0"/>
            <wp:positionH relativeFrom="column">
              <wp:posOffset>2752725</wp:posOffset>
            </wp:positionH>
            <wp:positionV relativeFrom="paragraph">
              <wp:posOffset>64770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E0B12" w14:textId="5DBB09E5" w:rsidR="00390015" w:rsidRPr="0084765E" w:rsidRDefault="00390015" w:rsidP="0084765E">
      <w:pPr>
        <w:rPr>
          <w:color w:val="222222"/>
          <w:sz w:val="24"/>
          <w:szCs w:val="24"/>
          <w:lang w:val="es-ES"/>
        </w:rPr>
      </w:pPr>
    </w:p>
    <w:p w14:paraId="398BA348" w14:textId="77777777" w:rsidR="00390015" w:rsidRPr="0084765E" w:rsidRDefault="00390015" w:rsidP="0084765E">
      <w:pPr>
        <w:rPr>
          <w:color w:val="222222"/>
          <w:sz w:val="24"/>
          <w:szCs w:val="24"/>
          <w:lang w:val="es-ES"/>
        </w:rPr>
      </w:pPr>
    </w:p>
    <w:p w14:paraId="13731974" w14:textId="77777777" w:rsidR="009C2101" w:rsidRDefault="00390015" w:rsidP="0084765E">
      <w:pPr>
        <w:rPr>
          <w:rFonts w:eastAsiaTheme="minorEastAsia"/>
          <w:sz w:val="24"/>
          <w:szCs w:val="24"/>
          <w:lang w:val="es-ES"/>
        </w:rPr>
      </w:pPr>
      <w:r w:rsidRPr="0084765E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ab/>
      </w:r>
    </w:p>
    <w:p w14:paraId="3D03D0A8" w14:textId="77B5C5D3" w:rsidR="00390015" w:rsidRPr="0084765E" w:rsidRDefault="00390015" w:rsidP="009C2101">
      <w:pPr>
        <w:ind w:left="3600" w:firstLine="720"/>
        <w:rPr>
          <w:rFonts w:eastAsiaTheme="minorEastAsia"/>
          <w:sz w:val="24"/>
          <w:szCs w:val="24"/>
          <w:lang w:val="es-ES"/>
        </w:rPr>
      </w:pPr>
      <w:r w:rsidRPr="0084765E">
        <w:rPr>
          <w:rFonts w:eastAsiaTheme="minorEastAsia"/>
          <w:sz w:val="24"/>
          <w:szCs w:val="24"/>
          <w:lang w:val="es-ES"/>
        </w:rPr>
        <w:t>Reverendísimo Gerald M. Barbarito</w:t>
      </w:r>
    </w:p>
    <w:p w14:paraId="1D92A1C5" w14:textId="35E08266" w:rsidR="00401447" w:rsidRPr="0084765E" w:rsidRDefault="00390015" w:rsidP="0084765E">
      <w:pPr>
        <w:rPr>
          <w:rFonts w:eastAsiaTheme="minorEastAsia"/>
          <w:sz w:val="24"/>
          <w:szCs w:val="24"/>
          <w:lang w:val="es-ES"/>
        </w:rPr>
      </w:pPr>
      <w:r w:rsidRPr="0084765E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ab/>
      </w:r>
      <w:r w:rsidR="009C2101">
        <w:rPr>
          <w:rFonts w:eastAsiaTheme="minorEastAsia"/>
          <w:sz w:val="24"/>
          <w:szCs w:val="24"/>
          <w:lang w:val="es-ES"/>
        </w:rPr>
        <w:tab/>
      </w:r>
      <w:r w:rsidRPr="0084765E">
        <w:rPr>
          <w:rFonts w:eastAsiaTheme="minorEastAsia"/>
          <w:sz w:val="24"/>
          <w:szCs w:val="24"/>
          <w:lang w:val="es-ES"/>
        </w:rPr>
        <w:t>Obispo de Palm Beach</w:t>
      </w:r>
    </w:p>
    <w:p w14:paraId="31BF6ED9" w14:textId="77777777" w:rsidR="00401447" w:rsidRPr="0084765E" w:rsidRDefault="00401447" w:rsidP="0084765E">
      <w:pPr>
        <w:pStyle w:val="NormalWeb"/>
        <w:rPr>
          <w:b/>
          <w:bCs/>
          <w:lang w:val="es-CO"/>
        </w:rPr>
      </w:pPr>
      <w:r w:rsidRPr="0084765E">
        <w:rPr>
          <w:b/>
          <w:bCs/>
          <w:lang w:val="es-CO"/>
        </w:rPr>
        <w:t>Por favor, incluya esta carta en los boletines de su parroquia y haga que esta información esté disponible desde el púlpito a la mayor brevedad posible, especialmente al programar la colecta.</w:t>
      </w:r>
    </w:p>
    <w:sectPr w:rsidR="00401447" w:rsidRPr="0084765E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C9FE3F-426B-4B1B-BBD2-DDA968CE6892}"/>
    <w:embedBold r:id="rId2" w:fontKey="{173E4C99-960C-4B59-ADE1-F59F2D73AB3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635F0C3-1439-40FB-B553-9FB4DF1853A4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46635DA8-B4FE-4B11-AD73-E0CCD3849E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B3B811-826E-4C86-8FF2-CAF21FCB62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AB7F9B6-4DCB-4519-ADDC-7E92AB6A6DE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515D9244-CE97-4308-9A03-72AB8AC570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7D62649-C77E-4B91-86C2-6899DF75A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D3FA247-C050-4422-8EC8-B60FD17599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27FE3D3-8910-4ED3-BFDF-D205D28192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3D"/>
    <w:rsid w:val="000103D2"/>
    <w:rsid w:val="00015C0A"/>
    <w:rsid w:val="00027489"/>
    <w:rsid w:val="0002776C"/>
    <w:rsid w:val="000361CF"/>
    <w:rsid w:val="00061223"/>
    <w:rsid w:val="00064EE1"/>
    <w:rsid w:val="0007079D"/>
    <w:rsid w:val="000B1BD8"/>
    <w:rsid w:val="000B411F"/>
    <w:rsid w:val="000B5C0E"/>
    <w:rsid w:val="000E0B4B"/>
    <w:rsid w:val="000E7033"/>
    <w:rsid w:val="000F07AA"/>
    <w:rsid w:val="00113821"/>
    <w:rsid w:val="001271D8"/>
    <w:rsid w:val="00127F22"/>
    <w:rsid w:val="001551F0"/>
    <w:rsid w:val="001700B1"/>
    <w:rsid w:val="001E74AD"/>
    <w:rsid w:val="0021465B"/>
    <w:rsid w:val="00244E66"/>
    <w:rsid w:val="002C1292"/>
    <w:rsid w:val="002D582F"/>
    <w:rsid w:val="002D6C24"/>
    <w:rsid w:val="002F324F"/>
    <w:rsid w:val="002F6D39"/>
    <w:rsid w:val="0030225E"/>
    <w:rsid w:val="00315579"/>
    <w:rsid w:val="003840BF"/>
    <w:rsid w:val="00390015"/>
    <w:rsid w:val="00392C53"/>
    <w:rsid w:val="003A1635"/>
    <w:rsid w:val="003A5513"/>
    <w:rsid w:val="003A6421"/>
    <w:rsid w:val="003B763D"/>
    <w:rsid w:val="003D6C6E"/>
    <w:rsid w:val="00401447"/>
    <w:rsid w:val="00404260"/>
    <w:rsid w:val="00405A2B"/>
    <w:rsid w:val="0042090F"/>
    <w:rsid w:val="00431B6F"/>
    <w:rsid w:val="004353EE"/>
    <w:rsid w:val="004376FC"/>
    <w:rsid w:val="0047727F"/>
    <w:rsid w:val="004844D2"/>
    <w:rsid w:val="004A527A"/>
    <w:rsid w:val="004D4A7A"/>
    <w:rsid w:val="004F20EB"/>
    <w:rsid w:val="00512571"/>
    <w:rsid w:val="005305EC"/>
    <w:rsid w:val="00540894"/>
    <w:rsid w:val="00543951"/>
    <w:rsid w:val="00571B9B"/>
    <w:rsid w:val="00582222"/>
    <w:rsid w:val="005A40C2"/>
    <w:rsid w:val="005A4FD8"/>
    <w:rsid w:val="005B57FF"/>
    <w:rsid w:val="005D1F98"/>
    <w:rsid w:val="005D66F9"/>
    <w:rsid w:val="00696B36"/>
    <w:rsid w:val="006A7673"/>
    <w:rsid w:val="006C6C76"/>
    <w:rsid w:val="00705567"/>
    <w:rsid w:val="00713C5E"/>
    <w:rsid w:val="00732C43"/>
    <w:rsid w:val="00752EAC"/>
    <w:rsid w:val="00765235"/>
    <w:rsid w:val="00784587"/>
    <w:rsid w:val="00796C35"/>
    <w:rsid w:val="007C7000"/>
    <w:rsid w:val="007F22E3"/>
    <w:rsid w:val="00805F12"/>
    <w:rsid w:val="0084765E"/>
    <w:rsid w:val="008C2C27"/>
    <w:rsid w:val="008C2F83"/>
    <w:rsid w:val="008C67ED"/>
    <w:rsid w:val="008E35D3"/>
    <w:rsid w:val="008E772E"/>
    <w:rsid w:val="008F0F18"/>
    <w:rsid w:val="00912A90"/>
    <w:rsid w:val="009222A4"/>
    <w:rsid w:val="00950EE5"/>
    <w:rsid w:val="00995EFA"/>
    <w:rsid w:val="009A4E44"/>
    <w:rsid w:val="009C2101"/>
    <w:rsid w:val="009F0BD3"/>
    <w:rsid w:val="00A97308"/>
    <w:rsid w:val="00A97D19"/>
    <w:rsid w:val="00AC35A3"/>
    <w:rsid w:val="00AD4F17"/>
    <w:rsid w:val="00AD7158"/>
    <w:rsid w:val="00B059E1"/>
    <w:rsid w:val="00B526D6"/>
    <w:rsid w:val="00B743AF"/>
    <w:rsid w:val="00B973FA"/>
    <w:rsid w:val="00BA4717"/>
    <w:rsid w:val="00BD203A"/>
    <w:rsid w:val="00C04C6E"/>
    <w:rsid w:val="00C113C5"/>
    <w:rsid w:val="00C1202F"/>
    <w:rsid w:val="00C51095"/>
    <w:rsid w:val="00C51646"/>
    <w:rsid w:val="00CA7E82"/>
    <w:rsid w:val="00CD1704"/>
    <w:rsid w:val="00D02280"/>
    <w:rsid w:val="00D0562E"/>
    <w:rsid w:val="00D12259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9A4"/>
    <w:rsid w:val="00ED0BFB"/>
    <w:rsid w:val="00F12B6C"/>
    <w:rsid w:val="00F22A3A"/>
    <w:rsid w:val="00F30842"/>
    <w:rsid w:val="00F32D30"/>
    <w:rsid w:val="00F50E23"/>
    <w:rsid w:val="00F56EED"/>
    <w:rsid w:val="00F57C87"/>
    <w:rsid w:val="00FA77C4"/>
    <w:rsid w:val="00FB3B28"/>
    <w:rsid w:val="00FB532E"/>
    <w:rsid w:val="00FB5C80"/>
    <w:rsid w:val="00FD3871"/>
    <w:rsid w:val="00FE7ECE"/>
    <w:rsid w:val="00FF58DC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CC6C4A9F-4B65-48B0-915B-B30C2DA51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rmalWeb">
    <w:name w:val="Normal (Web)"/>
    <w:basedOn w:val="Normal"/>
    <w:uiPriority w:val="99"/>
    <w:unhideWhenUsed/>
    <w:rsid w:val="00543951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iocesepb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rs.org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newa.org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EF8CC-11DD-4978-9CF1-5B5ADF397ADF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46D772AE-FF9D-4AFB-B72B-F104C2536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261816-A2EC-404A-981F-AA74D4009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125</TotalTime>
  <Pages>1</Pages>
  <Words>376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4</cp:revision>
  <cp:lastPrinted>2025-08-26T12:29:00Z</cp:lastPrinted>
  <dcterms:created xsi:type="dcterms:W3CDTF">2025-08-26T14:42:00Z</dcterms:created>
  <dcterms:modified xsi:type="dcterms:W3CDTF">2025-08-26T14:53:00Z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