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8CCEF" w14:textId="77777777" w:rsidR="008E35D3" w:rsidRDefault="008E35D3">
      <w:pPr>
        <w:widowControl w:val="0"/>
        <w:jc w:val="both"/>
      </w:pPr>
    </w:p>
    <w:p w14:paraId="003A917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1EB554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93929" wp14:editId="0122C39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893D2" w14:textId="77777777" w:rsidR="00D33601" w:rsidRDefault="00D33601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4C522A55" wp14:editId="072ED7F9">
                                  <wp:extent cx="992094" cy="1264920"/>
                                  <wp:effectExtent l="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181" cy="1267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49392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86893D2" w14:textId="77777777" w:rsidR="00D33601" w:rsidRDefault="00D33601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4C522A55" wp14:editId="072ED7F9">
                            <wp:extent cx="992094" cy="1264920"/>
                            <wp:effectExtent l="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181" cy="1267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DB7698E" wp14:editId="7059284D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7FEEC" w14:textId="77777777" w:rsidR="00D33601" w:rsidRPr="001E74AD" w:rsidRDefault="00D33601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7698E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CC7FEEC" w14:textId="77777777" w:rsidR="00D33601" w:rsidRPr="001E74AD" w:rsidRDefault="00D33601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F8B49C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9AFB70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ACD9E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B30EB3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EBD0EA0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55E6E205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6C14C3" wp14:editId="78654598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C0754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579C81D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BFEC2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7748F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C285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A83FE68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602BC05E" wp14:editId="097FC293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22937" w14:textId="77777777" w:rsidR="00D33601" w:rsidRPr="001E74AD" w:rsidRDefault="00D33601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BC05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3A22937" w14:textId="77777777" w:rsidR="00D33601" w:rsidRPr="001E74AD" w:rsidRDefault="00D33601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7F13CC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5AA089A" w14:textId="2093009F" w:rsidR="00EA3909" w:rsidRDefault="00EA3909" w:rsidP="00EA3909">
      <w:pPr>
        <w:rPr>
          <w:sz w:val="16"/>
          <w:szCs w:val="16"/>
        </w:rPr>
      </w:pPr>
    </w:p>
    <w:p w14:paraId="428B9746" w14:textId="77777777" w:rsidR="00AB5593" w:rsidRPr="004549F6" w:rsidRDefault="00AB5593" w:rsidP="00EA3909">
      <w:pPr>
        <w:rPr>
          <w:sz w:val="16"/>
          <w:szCs w:val="16"/>
        </w:rPr>
      </w:pPr>
    </w:p>
    <w:p w14:paraId="5718C7B2" w14:textId="77777777" w:rsidR="003A1635" w:rsidRPr="004549F6" w:rsidRDefault="003A1635" w:rsidP="003A1635">
      <w:pPr>
        <w:rPr>
          <w:sz w:val="16"/>
          <w:szCs w:val="16"/>
        </w:rPr>
      </w:pPr>
    </w:p>
    <w:p w14:paraId="1D1A3A82" w14:textId="77777777" w:rsidR="00105238" w:rsidRPr="00066C0B" w:rsidRDefault="00AB5593" w:rsidP="00105238">
      <w:pPr>
        <w:jc w:val="center"/>
        <w:rPr>
          <w:bCs/>
          <w:sz w:val="24"/>
          <w:szCs w:val="24"/>
          <w:lang w:val="es-CO"/>
        </w:rPr>
      </w:pPr>
      <w:r w:rsidRPr="00105238">
        <w:rPr>
          <w:sz w:val="24"/>
          <w:szCs w:val="24"/>
        </w:rPr>
        <w:tab/>
      </w:r>
      <w:r w:rsidR="00105238">
        <w:rPr>
          <w:bCs/>
          <w:sz w:val="24"/>
          <w:szCs w:val="24"/>
          <w:lang w:val="es-CO"/>
        </w:rPr>
        <w:t>4 de junio de</w:t>
      </w:r>
      <w:r w:rsidR="00105238" w:rsidRPr="00066C0B">
        <w:rPr>
          <w:bCs/>
          <w:sz w:val="24"/>
          <w:szCs w:val="24"/>
          <w:lang w:val="es-CO"/>
        </w:rPr>
        <w:t>, 202</w:t>
      </w:r>
      <w:r w:rsidR="00105238">
        <w:rPr>
          <w:bCs/>
          <w:sz w:val="24"/>
          <w:szCs w:val="24"/>
          <w:lang w:val="es-CO"/>
        </w:rPr>
        <w:t>2</w:t>
      </w:r>
    </w:p>
    <w:p w14:paraId="124347E6" w14:textId="77777777" w:rsidR="00105238" w:rsidRPr="00066C0B" w:rsidRDefault="00105238" w:rsidP="00105238">
      <w:pPr>
        <w:rPr>
          <w:bCs/>
          <w:sz w:val="24"/>
          <w:szCs w:val="24"/>
          <w:lang w:val="es-CO"/>
        </w:rPr>
      </w:pPr>
    </w:p>
    <w:p w14:paraId="3A29FEA6" w14:textId="77777777" w:rsidR="00105238" w:rsidRDefault="00105238" w:rsidP="00105238">
      <w:pPr>
        <w:rPr>
          <w:bCs/>
          <w:sz w:val="24"/>
          <w:szCs w:val="24"/>
          <w:lang w:val="es-CO"/>
        </w:rPr>
      </w:pPr>
      <w:r w:rsidRPr="00744BB4">
        <w:rPr>
          <w:bCs/>
          <w:sz w:val="24"/>
          <w:szCs w:val="24"/>
          <w:lang w:val="es-CO"/>
        </w:rPr>
        <w:t>Querido hermanos y hermanas en C</w:t>
      </w:r>
      <w:r>
        <w:rPr>
          <w:bCs/>
          <w:sz w:val="24"/>
          <w:szCs w:val="24"/>
          <w:lang w:val="es-CO"/>
        </w:rPr>
        <w:t>risto,</w:t>
      </w:r>
    </w:p>
    <w:p w14:paraId="781AF3B4" w14:textId="77777777" w:rsidR="00105238" w:rsidRDefault="00105238" w:rsidP="00105238">
      <w:pPr>
        <w:rPr>
          <w:bCs/>
          <w:sz w:val="24"/>
          <w:szCs w:val="24"/>
          <w:lang w:val="es-CO"/>
        </w:rPr>
      </w:pPr>
    </w:p>
    <w:p w14:paraId="3D043295" w14:textId="77777777" w:rsidR="00105238" w:rsidRDefault="00105238" w:rsidP="00105238">
      <w:pPr>
        <w:rPr>
          <w:bCs/>
          <w:sz w:val="24"/>
          <w:szCs w:val="24"/>
          <w:lang w:val="es-CO"/>
        </w:rPr>
      </w:pPr>
      <w:r>
        <w:rPr>
          <w:bCs/>
          <w:sz w:val="24"/>
          <w:szCs w:val="24"/>
          <w:lang w:val="es-CO"/>
        </w:rPr>
        <w:tab/>
      </w:r>
      <w:r w:rsidRPr="00B85944">
        <w:rPr>
          <w:bCs/>
          <w:sz w:val="24"/>
          <w:szCs w:val="24"/>
          <w:lang w:val="es-CO"/>
        </w:rPr>
        <w:t>El próximo fin de semana, 1</w:t>
      </w:r>
      <w:r>
        <w:rPr>
          <w:bCs/>
          <w:sz w:val="24"/>
          <w:szCs w:val="24"/>
          <w:lang w:val="es-CO"/>
        </w:rPr>
        <w:t>1</w:t>
      </w:r>
      <w:r w:rsidRPr="00B85944">
        <w:rPr>
          <w:bCs/>
          <w:sz w:val="24"/>
          <w:szCs w:val="24"/>
          <w:lang w:val="es-CO"/>
        </w:rPr>
        <w:t>/1</w:t>
      </w:r>
      <w:r>
        <w:rPr>
          <w:bCs/>
          <w:sz w:val="24"/>
          <w:szCs w:val="24"/>
          <w:lang w:val="es-CO"/>
        </w:rPr>
        <w:t>2</w:t>
      </w:r>
      <w:r w:rsidRPr="00B85944">
        <w:rPr>
          <w:bCs/>
          <w:sz w:val="24"/>
          <w:szCs w:val="24"/>
          <w:lang w:val="es-CO"/>
        </w:rPr>
        <w:t xml:space="preserve"> de junio, la Diócesis de Palm Beach tendrá una colecta especial por dos causas:</w:t>
      </w:r>
      <w:r>
        <w:rPr>
          <w:bCs/>
          <w:sz w:val="24"/>
          <w:szCs w:val="24"/>
          <w:lang w:val="es-CO"/>
        </w:rPr>
        <w:t xml:space="preserve"> las Misiones de los Afroamericanos e Indígenas y las Misiones Católicas Domesticas.</w:t>
      </w:r>
    </w:p>
    <w:p w14:paraId="65155113" w14:textId="77777777" w:rsidR="00105238" w:rsidRDefault="00105238" w:rsidP="00105238">
      <w:pPr>
        <w:rPr>
          <w:bCs/>
          <w:sz w:val="24"/>
          <w:szCs w:val="24"/>
          <w:lang w:val="es-CO"/>
        </w:rPr>
      </w:pPr>
    </w:p>
    <w:p w14:paraId="7DD422A9" w14:textId="77777777" w:rsidR="00105238" w:rsidRDefault="00105238" w:rsidP="00105238">
      <w:pPr>
        <w:rPr>
          <w:bCs/>
          <w:sz w:val="24"/>
          <w:szCs w:val="24"/>
          <w:lang w:val="es-CO"/>
        </w:rPr>
      </w:pPr>
      <w:r>
        <w:rPr>
          <w:bCs/>
          <w:sz w:val="24"/>
          <w:szCs w:val="24"/>
          <w:lang w:val="es-CO"/>
        </w:rPr>
        <w:tab/>
        <w:t>La colecta de las Misiones de los Afroamericanos e Indígenas</w:t>
      </w:r>
      <w:r w:rsidRPr="004E4A17">
        <w:rPr>
          <w:bCs/>
          <w:sz w:val="24"/>
          <w:szCs w:val="24"/>
          <w:lang w:val="es-CO"/>
        </w:rPr>
        <w:t xml:space="preserve"> apoya a tres organizaciones distintas pero interrelacionadas (Oficina de Misiones Católicas Indígenas, Comisión para las Misiones Católicas y la Junta de Misiones Católicas Negro-</w:t>
      </w:r>
      <w:proofErr w:type="gramStart"/>
      <w:r w:rsidRPr="004E4A17">
        <w:rPr>
          <w:bCs/>
          <w:sz w:val="24"/>
          <w:szCs w:val="24"/>
          <w:lang w:val="es-CO"/>
        </w:rPr>
        <w:t>Americanas</w:t>
      </w:r>
      <w:proofErr w:type="gramEnd"/>
      <w:r w:rsidRPr="004E4A17">
        <w:rPr>
          <w:bCs/>
          <w:sz w:val="24"/>
          <w:szCs w:val="24"/>
          <w:lang w:val="es-CO"/>
        </w:rPr>
        <w:t xml:space="preserve">), cada una con su propio propósito e historia, pero todas buscan cumplir </w:t>
      </w:r>
      <w:r>
        <w:rPr>
          <w:bCs/>
          <w:sz w:val="24"/>
          <w:szCs w:val="24"/>
          <w:lang w:val="es-CO"/>
        </w:rPr>
        <w:t>una causa</w:t>
      </w:r>
      <w:r w:rsidRPr="004E4A17">
        <w:rPr>
          <w:bCs/>
          <w:sz w:val="24"/>
          <w:szCs w:val="24"/>
          <w:lang w:val="es-CO"/>
        </w:rPr>
        <w:t xml:space="preserve"> única</w:t>
      </w:r>
      <w:r>
        <w:rPr>
          <w:bCs/>
          <w:sz w:val="24"/>
          <w:szCs w:val="24"/>
          <w:lang w:val="es-CO"/>
        </w:rPr>
        <w:t>.</w:t>
      </w:r>
      <w:r w:rsidRPr="004E4A17">
        <w:rPr>
          <w:bCs/>
          <w:sz w:val="24"/>
          <w:szCs w:val="24"/>
          <w:lang w:val="es-CO"/>
        </w:rPr>
        <w:t xml:space="preserve"> Fundada por los </w:t>
      </w:r>
      <w:r>
        <w:rPr>
          <w:bCs/>
          <w:sz w:val="24"/>
          <w:szCs w:val="24"/>
          <w:lang w:val="es-CO"/>
        </w:rPr>
        <w:t>O</w:t>
      </w:r>
      <w:r w:rsidRPr="004E4A17">
        <w:rPr>
          <w:bCs/>
          <w:sz w:val="24"/>
          <w:szCs w:val="24"/>
          <w:lang w:val="es-CO"/>
        </w:rPr>
        <w:t xml:space="preserve">bispos </w:t>
      </w:r>
      <w:r>
        <w:rPr>
          <w:bCs/>
          <w:sz w:val="24"/>
          <w:szCs w:val="24"/>
          <w:lang w:val="es-CO"/>
        </w:rPr>
        <w:t>C</w:t>
      </w:r>
      <w:r w:rsidRPr="004E4A17">
        <w:rPr>
          <w:bCs/>
          <w:sz w:val="24"/>
          <w:szCs w:val="24"/>
          <w:lang w:val="es-CO"/>
        </w:rPr>
        <w:t xml:space="preserve">atólicos de los Estados Unidos, cada organización coopera con las comunidades diocesanas locales para difundir la Buena Nueva de Jesucristo y responder a las necesidades reales y apremiantes </w:t>
      </w:r>
      <w:r>
        <w:rPr>
          <w:bCs/>
          <w:sz w:val="24"/>
          <w:szCs w:val="24"/>
          <w:lang w:val="es-CO"/>
        </w:rPr>
        <w:t>de las comunidades</w:t>
      </w:r>
      <w:r w:rsidRPr="004E4A17">
        <w:rPr>
          <w:bCs/>
          <w:sz w:val="24"/>
          <w:szCs w:val="24"/>
          <w:lang w:val="es-CO"/>
        </w:rPr>
        <w:t>.</w:t>
      </w:r>
    </w:p>
    <w:p w14:paraId="4E42A8A7" w14:textId="77777777" w:rsidR="00105238" w:rsidRDefault="00105238" w:rsidP="00105238">
      <w:pPr>
        <w:rPr>
          <w:bCs/>
          <w:sz w:val="24"/>
          <w:szCs w:val="24"/>
          <w:lang w:val="es-CO"/>
        </w:rPr>
      </w:pPr>
    </w:p>
    <w:p w14:paraId="6E4CE0DD" w14:textId="77777777" w:rsidR="00105238" w:rsidRDefault="00105238" w:rsidP="00105238">
      <w:pPr>
        <w:rPr>
          <w:bCs/>
          <w:sz w:val="24"/>
          <w:szCs w:val="24"/>
          <w:lang w:val="es-CO"/>
        </w:rPr>
      </w:pPr>
      <w:r>
        <w:rPr>
          <w:bCs/>
          <w:sz w:val="24"/>
          <w:szCs w:val="24"/>
          <w:lang w:val="es-CO"/>
        </w:rPr>
        <w:tab/>
        <w:t>Los fondos que apoyan a las Misiones Católicas Domesticas</w:t>
      </w:r>
      <w:r w:rsidRPr="00D469A5">
        <w:rPr>
          <w:bCs/>
          <w:sz w:val="24"/>
          <w:szCs w:val="24"/>
          <w:lang w:val="es-CO"/>
        </w:rPr>
        <w:t xml:space="preserve"> es un llamamiento anual a través de la Conferencia de Obispos Católicos de EE. UU. que apoya a las diócesis y eparquías en los Estados Unidos y </w:t>
      </w:r>
      <w:r>
        <w:rPr>
          <w:bCs/>
          <w:sz w:val="24"/>
          <w:szCs w:val="24"/>
          <w:lang w:val="es-CO"/>
        </w:rPr>
        <w:t>los</w:t>
      </w:r>
      <w:r w:rsidRPr="00D469A5">
        <w:rPr>
          <w:bCs/>
          <w:sz w:val="24"/>
          <w:szCs w:val="24"/>
          <w:lang w:val="es-CO"/>
        </w:rPr>
        <w:t xml:space="preserve"> territorios que no pueden sostener ministerios básicos sin ayuda financiera externa.</w:t>
      </w:r>
      <w:r>
        <w:rPr>
          <w:bCs/>
          <w:sz w:val="24"/>
          <w:szCs w:val="24"/>
          <w:lang w:val="es-CO"/>
        </w:rPr>
        <w:t xml:space="preserve"> </w:t>
      </w:r>
      <w:r w:rsidRPr="00A94B04">
        <w:rPr>
          <w:bCs/>
          <w:sz w:val="24"/>
          <w:szCs w:val="24"/>
          <w:lang w:val="es-CO"/>
        </w:rPr>
        <w:t>Los fondos apoyan iniciativas de evangelización, formación en la fe, vida y dignidad humana, fortalecimiento de matrimonios y familias, vocaciones sacerdotales y religiosas, ministerios para las poblaciones hispanas, nativ</w:t>
      </w:r>
      <w:r>
        <w:rPr>
          <w:bCs/>
          <w:sz w:val="24"/>
          <w:szCs w:val="24"/>
          <w:lang w:val="es-CO"/>
        </w:rPr>
        <w:t>o</w:t>
      </w:r>
      <w:r w:rsidRPr="00A94B04">
        <w:rPr>
          <w:bCs/>
          <w:sz w:val="24"/>
          <w:szCs w:val="24"/>
          <w:lang w:val="es-CO"/>
        </w:rPr>
        <w:t>s american</w:t>
      </w:r>
      <w:r>
        <w:rPr>
          <w:bCs/>
          <w:sz w:val="24"/>
          <w:szCs w:val="24"/>
          <w:lang w:val="es-CO"/>
        </w:rPr>
        <w:t>o</w:t>
      </w:r>
      <w:r w:rsidRPr="00A94B04">
        <w:rPr>
          <w:bCs/>
          <w:sz w:val="24"/>
          <w:szCs w:val="24"/>
          <w:lang w:val="es-CO"/>
        </w:rPr>
        <w:t>s e indígenas de Alaska, y asistencia a diócesis y parroquias con necesidades administrativas, como comunicaciones y planificación pastoral.</w:t>
      </w:r>
    </w:p>
    <w:p w14:paraId="165B6218" w14:textId="77777777" w:rsidR="00105238" w:rsidRDefault="00105238" w:rsidP="00105238">
      <w:pPr>
        <w:rPr>
          <w:bCs/>
          <w:sz w:val="24"/>
          <w:szCs w:val="24"/>
          <w:lang w:val="es-CO"/>
        </w:rPr>
      </w:pPr>
    </w:p>
    <w:p w14:paraId="4ACEE419" w14:textId="77777777" w:rsidR="00105238" w:rsidRDefault="00105238" w:rsidP="00105238">
      <w:pPr>
        <w:ind w:firstLine="720"/>
        <w:rPr>
          <w:color w:val="000000" w:themeColor="text1"/>
          <w:sz w:val="24"/>
          <w:szCs w:val="24"/>
          <w:lang w:val="es-ES"/>
        </w:rPr>
      </w:pPr>
      <w:r>
        <w:rPr>
          <w:color w:val="000000" w:themeColor="text1"/>
          <w:sz w:val="24"/>
          <w:szCs w:val="24"/>
          <w:lang w:val="es-ES"/>
        </w:rPr>
        <w:t>Con gratitud por su continua generosidad y cada deseo de oración, Yo soy</w:t>
      </w:r>
    </w:p>
    <w:p w14:paraId="7E116174" w14:textId="77777777" w:rsidR="00105238" w:rsidRDefault="00105238" w:rsidP="00105238">
      <w:pPr>
        <w:rPr>
          <w:color w:val="000000" w:themeColor="text1"/>
          <w:sz w:val="24"/>
          <w:szCs w:val="24"/>
          <w:lang w:val="es-ES"/>
        </w:rPr>
      </w:pPr>
    </w:p>
    <w:p w14:paraId="7BD49F31" w14:textId="77777777" w:rsidR="00105238" w:rsidRPr="006E46D8" w:rsidRDefault="00105238" w:rsidP="00105238">
      <w:pPr>
        <w:rPr>
          <w:rStyle w:val="shorttext"/>
          <w:color w:val="000000" w:themeColor="text1"/>
          <w:sz w:val="24"/>
          <w:szCs w:val="24"/>
          <w:lang w:val="es-ES"/>
        </w:rPr>
      </w:pPr>
      <w:r>
        <w:rPr>
          <w:color w:val="000000" w:themeColor="text1"/>
          <w:sz w:val="24"/>
          <w:szCs w:val="24"/>
          <w:lang w:val="es-ES"/>
        </w:rPr>
        <w:tab/>
      </w:r>
      <w:r>
        <w:rPr>
          <w:color w:val="000000" w:themeColor="text1"/>
          <w:sz w:val="24"/>
          <w:szCs w:val="24"/>
          <w:lang w:val="es-ES"/>
        </w:rPr>
        <w:tab/>
      </w:r>
      <w:r>
        <w:rPr>
          <w:color w:val="000000" w:themeColor="text1"/>
          <w:sz w:val="24"/>
          <w:szCs w:val="24"/>
          <w:lang w:val="es-ES"/>
        </w:rPr>
        <w:tab/>
      </w:r>
      <w:r>
        <w:rPr>
          <w:color w:val="000000" w:themeColor="text1"/>
          <w:sz w:val="24"/>
          <w:szCs w:val="24"/>
          <w:lang w:val="es-ES"/>
        </w:rPr>
        <w:tab/>
      </w:r>
      <w:r>
        <w:rPr>
          <w:color w:val="000000" w:themeColor="text1"/>
          <w:sz w:val="24"/>
          <w:szCs w:val="24"/>
          <w:lang w:val="es-ES"/>
        </w:rPr>
        <w:tab/>
      </w:r>
      <w:r>
        <w:rPr>
          <w:rStyle w:val="shorttext"/>
          <w:color w:val="000000" w:themeColor="text1"/>
          <w:sz w:val="24"/>
          <w:szCs w:val="24"/>
          <w:lang w:val="es-ES"/>
        </w:rPr>
        <w:t>Sinceramente suyo en Cristo,</w:t>
      </w:r>
    </w:p>
    <w:p w14:paraId="26EC04FA" w14:textId="2CF6F5FC" w:rsidR="00105238" w:rsidRDefault="00105238" w:rsidP="00105238">
      <w:pPr>
        <w:rPr>
          <w:rStyle w:val="shorttext"/>
          <w:color w:val="000000" w:themeColor="text1"/>
          <w:sz w:val="24"/>
          <w:szCs w:val="24"/>
          <w:lang w:val="es-E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A4DEB76" wp14:editId="6A93F9C3">
            <wp:simplePos x="0" y="0"/>
            <wp:positionH relativeFrom="column">
              <wp:posOffset>2171700</wp:posOffset>
            </wp:positionH>
            <wp:positionV relativeFrom="paragraph">
              <wp:posOffset>13335</wp:posOffset>
            </wp:positionV>
            <wp:extent cx="2682240" cy="499745"/>
            <wp:effectExtent l="0" t="0" r="3810" b="0"/>
            <wp:wrapTight wrapText="bothSides">
              <wp:wrapPolygon edited="0">
                <wp:start x="3682" y="0"/>
                <wp:lineTo x="0" y="13174"/>
                <wp:lineTo x="460" y="20584"/>
                <wp:lineTo x="1227" y="20584"/>
                <wp:lineTo x="12580" y="19761"/>
                <wp:lineTo x="21017" y="17291"/>
                <wp:lineTo x="21477" y="14821"/>
                <wp:lineTo x="20557" y="3294"/>
                <wp:lineTo x="4449" y="0"/>
                <wp:lineTo x="3682" y="0"/>
              </wp:wrapPolygon>
            </wp:wrapTight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7AD22" w14:textId="7C2184F7" w:rsidR="00105238" w:rsidRDefault="00105238" w:rsidP="00105238">
      <w:pPr>
        <w:rPr>
          <w:rStyle w:val="shorttext"/>
          <w:color w:val="000000" w:themeColor="text1"/>
          <w:sz w:val="24"/>
          <w:szCs w:val="24"/>
          <w:lang w:val="es-ES"/>
        </w:rPr>
      </w:pPr>
    </w:p>
    <w:p w14:paraId="3B09C1AD" w14:textId="77777777" w:rsidR="00105238" w:rsidRDefault="00105238" w:rsidP="00105238">
      <w:pPr>
        <w:rPr>
          <w:rStyle w:val="shorttext"/>
          <w:color w:val="000000" w:themeColor="text1"/>
          <w:sz w:val="24"/>
          <w:szCs w:val="24"/>
          <w:lang w:val="es-ES"/>
        </w:rPr>
      </w:pPr>
    </w:p>
    <w:p w14:paraId="0057D8E7" w14:textId="77777777" w:rsidR="00105238" w:rsidRDefault="00105238" w:rsidP="00105238">
      <w:pPr>
        <w:widowControl w:val="0"/>
        <w:autoSpaceDE w:val="0"/>
        <w:autoSpaceDN w:val="0"/>
        <w:adjustRightInd w:val="0"/>
        <w:ind w:left="2880" w:firstLine="720"/>
        <w:rPr>
          <w:lang w:val="es-CO"/>
        </w:rPr>
      </w:pPr>
      <w:r>
        <w:rPr>
          <w:color w:val="000000" w:themeColor="text1"/>
          <w:sz w:val="24"/>
          <w:szCs w:val="24"/>
          <w:lang w:val="es-ES"/>
        </w:rPr>
        <w:t>Reverendísimo Gerald M. Barbarito</w:t>
      </w:r>
    </w:p>
    <w:p w14:paraId="4528BB3B" w14:textId="77777777" w:rsidR="00105238" w:rsidRDefault="00105238" w:rsidP="00105238">
      <w:pPr>
        <w:widowControl w:val="0"/>
        <w:autoSpaceDE w:val="0"/>
        <w:autoSpaceDN w:val="0"/>
        <w:adjustRightInd w:val="0"/>
        <w:rPr>
          <w:color w:val="000000" w:themeColor="text1"/>
          <w:sz w:val="24"/>
          <w:szCs w:val="24"/>
          <w:lang w:val="es-ES"/>
        </w:rPr>
      </w:pPr>
      <w:r>
        <w:rPr>
          <w:color w:val="000000" w:themeColor="text1"/>
          <w:sz w:val="24"/>
          <w:szCs w:val="24"/>
          <w:lang w:val="es-ES"/>
        </w:rPr>
        <w:tab/>
      </w:r>
      <w:r>
        <w:rPr>
          <w:color w:val="000000" w:themeColor="text1"/>
          <w:sz w:val="24"/>
          <w:szCs w:val="24"/>
          <w:lang w:val="es-ES"/>
        </w:rPr>
        <w:tab/>
      </w:r>
      <w:r>
        <w:rPr>
          <w:color w:val="000000" w:themeColor="text1"/>
          <w:sz w:val="24"/>
          <w:szCs w:val="24"/>
          <w:lang w:val="es-ES"/>
        </w:rPr>
        <w:tab/>
      </w:r>
      <w:r>
        <w:rPr>
          <w:color w:val="000000" w:themeColor="text1"/>
          <w:sz w:val="24"/>
          <w:szCs w:val="24"/>
          <w:lang w:val="es-ES"/>
        </w:rPr>
        <w:tab/>
      </w:r>
      <w:r>
        <w:rPr>
          <w:color w:val="000000" w:themeColor="text1"/>
          <w:sz w:val="24"/>
          <w:szCs w:val="24"/>
          <w:lang w:val="es-ES"/>
        </w:rPr>
        <w:tab/>
        <w:t>Obispo de Palm Beach</w:t>
      </w:r>
    </w:p>
    <w:p w14:paraId="46A3B1CF" w14:textId="77777777" w:rsidR="00105238" w:rsidRDefault="00105238" w:rsidP="00105238">
      <w:pPr>
        <w:widowControl w:val="0"/>
        <w:autoSpaceDE w:val="0"/>
        <w:autoSpaceDN w:val="0"/>
        <w:adjustRightInd w:val="0"/>
        <w:rPr>
          <w:color w:val="000000" w:themeColor="text1"/>
          <w:sz w:val="24"/>
          <w:szCs w:val="24"/>
          <w:lang w:val="es-ES"/>
        </w:rPr>
      </w:pPr>
    </w:p>
    <w:p w14:paraId="10E91F3B" w14:textId="77777777" w:rsidR="00105238" w:rsidRDefault="00105238" w:rsidP="00105238">
      <w:pPr>
        <w:widowControl w:val="0"/>
        <w:autoSpaceDE w:val="0"/>
        <w:autoSpaceDN w:val="0"/>
        <w:adjustRightInd w:val="0"/>
        <w:rPr>
          <w:color w:val="000000" w:themeColor="text1"/>
          <w:sz w:val="24"/>
          <w:szCs w:val="24"/>
          <w:lang w:val="es-ES"/>
        </w:rPr>
      </w:pPr>
    </w:p>
    <w:p w14:paraId="2DE404D3" w14:textId="323F16FB" w:rsidR="009A4E44" w:rsidRPr="009A4E44" w:rsidRDefault="00105238" w:rsidP="009A4E44">
      <w:pPr>
        <w:rPr>
          <w:sz w:val="24"/>
          <w:szCs w:val="24"/>
        </w:rPr>
      </w:pPr>
      <w:r w:rsidRPr="003C1273">
        <w:rPr>
          <w:b/>
          <w:color w:val="222222"/>
          <w:sz w:val="24"/>
          <w:szCs w:val="24"/>
          <w:u w:val="single"/>
          <w:lang w:val="es-ES"/>
        </w:rPr>
        <w:t xml:space="preserve">NOTA A LOS PARROCOS: </w:t>
      </w:r>
      <w:r w:rsidRPr="003C1273">
        <w:rPr>
          <w:b/>
          <w:sz w:val="24"/>
          <w:szCs w:val="24"/>
          <w:lang w:val="es-CO"/>
        </w:rPr>
        <w:t xml:space="preserve">SE REQUIERE QUE PUBLIQUEN ESTA CARTA EN EL BOLETÍN DE LA PARROQUÍA EN MEDIA PÁGINA O LA PÁGINA COMPLETA EL FIN DE SEMANA DEL </w:t>
      </w:r>
      <w:r>
        <w:rPr>
          <w:b/>
          <w:sz w:val="24"/>
          <w:szCs w:val="24"/>
          <w:lang w:val="es-CO"/>
        </w:rPr>
        <w:t>4</w:t>
      </w:r>
      <w:r w:rsidRPr="003C1273">
        <w:rPr>
          <w:b/>
          <w:sz w:val="24"/>
          <w:szCs w:val="24"/>
          <w:lang w:val="es-CO"/>
        </w:rPr>
        <w:t xml:space="preserve"> &amp; </w:t>
      </w:r>
      <w:r>
        <w:rPr>
          <w:b/>
          <w:sz w:val="24"/>
          <w:szCs w:val="24"/>
          <w:lang w:val="es-CO"/>
        </w:rPr>
        <w:t>5</w:t>
      </w:r>
      <w:r w:rsidRPr="003C1273">
        <w:rPr>
          <w:b/>
          <w:sz w:val="24"/>
          <w:szCs w:val="24"/>
          <w:lang w:val="es-CO"/>
        </w:rPr>
        <w:t xml:space="preserve"> DE JUNIO</w:t>
      </w:r>
      <w:r>
        <w:rPr>
          <w:b/>
          <w:sz w:val="24"/>
          <w:szCs w:val="24"/>
          <w:lang w:val="es-CO"/>
        </w:rPr>
        <w:t xml:space="preserve"> DE 2022</w:t>
      </w:r>
      <w:r w:rsidRPr="003C1273">
        <w:rPr>
          <w:b/>
          <w:sz w:val="24"/>
          <w:szCs w:val="24"/>
          <w:lang w:val="es-CO"/>
        </w:rPr>
        <w:t>.</w:t>
      </w:r>
      <w:r>
        <w:rPr>
          <w:b/>
          <w:sz w:val="24"/>
          <w:szCs w:val="24"/>
          <w:lang w:val="es-CO"/>
        </w:rPr>
        <w:t xml:space="preserve">  </w:t>
      </w:r>
      <w:r w:rsidRPr="003C1273">
        <w:rPr>
          <w:b/>
          <w:color w:val="222222"/>
          <w:sz w:val="24"/>
          <w:szCs w:val="24"/>
          <w:lang w:val="es-ES"/>
        </w:rPr>
        <w:t xml:space="preserve">LA COLECTA TENDRÁ LUGAR EL </w:t>
      </w:r>
      <w:r>
        <w:rPr>
          <w:b/>
          <w:color w:val="222222"/>
          <w:sz w:val="24"/>
          <w:szCs w:val="24"/>
          <w:lang w:val="es-ES"/>
        </w:rPr>
        <w:t>11</w:t>
      </w:r>
      <w:r w:rsidRPr="003C1273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>12</w:t>
      </w:r>
      <w:r w:rsidRPr="003C1273">
        <w:rPr>
          <w:b/>
          <w:color w:val="222222"/>
          <w:sz w:val="24"/>
          <w:szCs w:val="24"/>
          <w:lang w:val="es-ES"/>
        </w:rPr>
        <w:t xml:space="preserve"> DE </w:t>
      </w:r>
      <w:r>
        <w:rPr>
          <w:b/>
          <w:color w:val="222222"/>
          <w:sz w:val="24"/>
          <w:szCs w:val="24"/>
          <w:lang w:val="es-ES"/>
        </w:rPr>
        <w:t>JUNIO</w:t>
      </w:r>
      <w:r w:rsidRPr="003C1273">
        <w:rPr>
          <w:b/>
          <w:color w:val="222222"/>
          <w:sz w:val="24"/>
          <w:szCs w:val="24"/>
          <w:lang w:val="es-ES"/>
        </w:rPr>
        <w:t xml:space="preserve"> DE 20</w:t>
      </w:r>
      <w:r>
        <w:rPr>
          <w:b/>
          <w:color w:val="222222"/>
          <w:sz w:val="24"/>
          <w:szCs w:val="24"/>
          <w:lang w:val="es-ES"/>
        </w:rPr>
        <w:t>22</w:t>
      </w:r>
      <w:r w:rsidRPr="003C1273">
        <w:rPr>
          <w:b/>
          <w:color w:val="222222"/>
          <w:sz w:val="24"/>
          <w:szCs w:val="24"/>
          <w:lang w:val="es-ES"/>
        </w:rPr>
        <w:t>.  PUEDEN LEER LA CARTA EN TODAS LAS MISAS, PUBLICARLA EN LAS REDES SOCIALES Y EN SU PAGINA WEB, ADEMÁS DE TENERLA IMPRESA EN EL BOLETÍN.</w:t>
      </w:r>
    </w:p>
    <w:p w14:paraId="78CDF2CD" w14:textId="5C2A1356" w:rsidR="00AD24D9" w:rsidRDefault="009A4E44" w:rsidP="00AB5593">
      <w:pPr>
        <w:rPr>
          <w:b/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AD24D9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D3220B-1769-4FFB-84D6-5809D00D4FF2}"/>
    <w:embedBold r:id="rId2" w:fontKey="{C693F572-2B6C-4057-B90B-3BE241D162A4}"/>
    <w:embedItalic r:id="rId3" w:fontKey="{E653292A-D456-4C64-A367-E96E1D30A13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01DD7F48-9CC7-489C-8CAE-7E9164ADACB6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5" w:fontKey="{53DCEF71-2E4B-45E0-B697-6C778FC617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91EA55C-E89B-4709-99A6-19B5F8B8A1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9DC9D3D-1384-4777-BAA9-9553DA0AAD5A}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8" w:fontKey="{D0645285-27CC-4D88-B73D-7B39B33D3A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7167CB5F-D871-42F7-805E-2E544B5C8D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AAC2F80A-C0C0-42E0-AB2C-91811209B4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DB9E83E-67CC-4BB2-8FFD-D2B78FE7A8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983188826">
    <w:abstractNumId w:val="0"/>
  </w:num>
  <w:num w:numId="2" w16cid:durableId="1517572785">
    <w:abstractNumId w:val="2"/>
  </w:num>
  <w:num w:numId="3" w16cid:durableId="16157454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4ED4"/>
    <w:rsid w:val="00015C0A"/>
    <w:rsid w:val="00023A2B"/>
    <w:rsid w:val="00023DC3"/>
    <w:rsid w:val="00027489"/>
    <w:rsid w:val="000276C1"/>
    <w:rsid w:val="0002776C"/>
    <w:rsid w:val="00052902"/>
    <w:rsid w:val="0005788E"/>
    <w:rsid w:val="0007079D"/>
    <w:rsid w:val="000B1BD8"/>
    <w:rsid w:val="000B411F"/>
    <w:rsid w:val="000E0B4B"/>
    <w:rsid w:val="000E7033"/>
    <w:rsid w:val="000F07AA"/>
    <w:rsid w:val="00105238"/>
    <w:rsid w:val="001271D8"/>
    <w:rsid w:val="00137B07"/>
    <w:rsid w:val="001476B6"/>
    <w:rsid w:val="001B77C0"/>
    <w:rsid w:val="001C695F"/>
    <w:rsid w:val="001D6DF0"/>
    <w:rsid w:val="001E74AD"/>
    <w:rsid w:val="0020734D"/>
    <w:rsid w:val="00213D1E"/>
    <w:rsid w:val="00213D6A"/>
    <w:rsid w:val="00244E66"/>
    <w:rsid w:val="002641D4"/>
    <w:rsid w:val="002754B1"/>
    <w:rsid w:val="0028251C"/>
    <w:rsid w:val="002C1292"/>
    <w:rsid w:val="002D68AB"/>
    <w:rsid w:val="002D6C24"/>
    <w:rsid w:val="002F324F"/>
    <w:rsid w:val="002F53DE"/>
    <w:rsid w:val="0030329E"/>
    <w:rsid w:val="00315523"/>
    <w:rsid w:val="00315579"/>
    <w:rsid w:val="003336B8"/>
    <w:rsid w:val="00335E74"/>
    <w:rsid w:val="003373F0"/>
    <w:rsid w:val="00347704"/>
    <w:rsid w:val="00352129"/>
    <w:rsid w:val="00392C53"/>
    <w:rsid w:val="003A1635"/>
    <w:rsid w:val="003D3619"/>
    <w:rsid w:val="003D6C6E"/>
    <w:rsid w:val="003E4D2D"/>
    <w:rsid w:val="0040595E"/>
    <w:rsid w:val="00405E20"/>
    <w:rsid w:val="004127FB"/>
    <w:rsid w:val="0042090F"/>
    <w:rsid w:val="00431B6F"/>
    <w:rsid w:val="004376FC"/>
    <w:rsid w:val="0044570C"/>
    <w:rsid w:val="00446DE0"/>
    <w:rsid w:val="004549F6"/>
    <w:rsid w:val="0045579C"/>
    <w:rsid w:val="00456E81"/>
    <w:rsid w:val="004B228E"/>
    <w:rsid w:val="004D2750"/>
    <w:rsid w:val="004E579E"/>
    <w:rsid w:val="004F20EB"/>
    <w:rsid w:val="004F37FB"/>
    <w:rsid w:val="005305EC"/>
    <w:rsid w:val="005337BD"/>
    <w:rsid w:val="0054017D"/>
    <w:rsid w:val="00540894"/>
    <w:rsid w:val="00561350"/>
    <w:rsid w:val="00597744"/>
    <w:rsid w:val="005C627A"/>
    <w:rsid w:val="005D66F9"/>
    <w:rsid w:val="005E755E"/>
    <w:rsid w:val="006021E0"/>
    <w:rsid w:val="00624521"/>
    <w:rsid w:val="00651602"/>
    <w:rsid w:val="006A7673"/>
    <w:rsid w:val="006C6C76"/>
    <w:rsid w:val="006F6508"/>
    <w:rsid w:val="00713C5E"/>
    <w:rsid w:val="00720CA0"/>
    <w:rsid w:val="0074740B"/>
    <w:rsid w:val="00764A02"/>
    <w:rsid w:val="00765235"/>
    <w:rsid w:val="0079785F"/>
    <w:rsid w:val="007A0D7C"/>
    <w:rsid w:val="007C7000"/>
    <w:rsid w:val="007D7CF7"/>
    <w:rsid w:val="007F00CA"/>
    <w:rsid w:val="007F23E0"/>
    <w:rsid w:val="00815914"/>
    <w:rsid w:val="00826913"/>
    <w:rsid w:val="008667AC"/>
    <w:rsid w:val="00871CE4"/>
    <w:rsid w:val="008C2C27"/>
    <w:rsid w:val="008C2F83"/>
    <w:rsid w:val="008D6E3C"/>
    <w:rsid w:val="008E35D3"/>
    <w:rsid w:val="009222A4"/>
    <w:rsid w:val="00922C7C"/>
    <w:rsid w:val="009376BD"/>
    <w:rsid w:val="009738B1"/>
    <w:rsid w:val="00975A43"/>
    <w:rsid w:val="009A1B78"/>
    <w:rsid w:val="009A4E44"/>
    <w:rsid w:val="009B14AC"/>
    <w:rsid w:val="009B43F3"/>
    <w:rsid w:val="009B4A79"/>
    <w:rsid w:val="009E236A"/>
    <w:rsid w:val="009E6920"/>
    <w:rsid w:val="009F61B5"/>
    <w:rsid w:val="00A12C84"/>
    <w:rsid w:val="00A43B6C"/>
    <w:rsid w:val="00A84018"/>
    <w:rsid w:val="00AB03E8"/>
    <w:rsid w:val="00AB1797"/>
    <w:rsid w:val="00AB5593"/>
    <w:rsid w:val="00AC4EB3"/>
    <w:rsid w:val="00AC7396"/>
    <w:rsid w:val="00AD24D9"/>
    <w:rsid w:val="00AD4F17"/>
    <w:rsid w:val="00B16853"/>
    <w:rsid w:val="00B205B1"/>
    <w:rsid w:val="00B24174"/>
    <w:rsid w:val="00B511F3"/>
    <w:rsid w:val="00B95103"/>
    <w:rsid w:val="00B973FA"/>
    <w:rsid w:val="00BA4717"/>
    <w:rsid w:val="00BD203A"/>
    <w:rsid w:val="00BD4811"/>
    <w:rsid w:val="00BE0D9C"/>
    <w:rsid w:val="00BF3CDD"/>
    <w:rsid w:val="00C04C6E"/>
    <w:rsid w:val="00C06653"/>
    <w:rsid w:val="00C125A5"/>
    <w:rsid w:val="00C12679"/>
    <w:rsid w:val="00C12930"/>
    <w:rsid w:val="00C4439C"/>
    <w:rsid w:val="00C51095"/>
    <w:rsid w:val="00C51646"/>
    <w:rsid w:val="00C52959"/>
    <w:rsid w:val="00C93E0A"/>
    <w:rsid w:val="00CA194C"/>
    <w:rsid w:val="00CA7E82"/>
    <w:rsid w:val="00CC56A0"/>
    <w:rsid w:val="00CD4061"/>
    <w:rsid w:val="00CE56A8"/>
    <w:rsid w:val="00CE76F2"/>
    <w:rsid w:val="00D02280"/>
    <w:rsid w:val="00D20EA3"/>
    <w:rsid w:val="00D21A2A"/>
    <w:rsid w:val="00D33601"/>
    <w:rsid w:val="00D340C0"/>
    <w:rsid w:val="00D51E82"/>
    <w:rsid w:val="00D5737E"/>
    <w:rsid w:val="00D840F7"/>
    <w:rsid w:val="00DB7269"/>
    <w:rsid w:val="00DC44B1"/>
    <w:rsid w:val="00DD16F8"/>
    <w:rsid w:val="00DD3D39"/>
    <w:rsid w:val="00DD5CFE"/>
    <w:rsid w:val="00DF46A7"/>
    <w:rsid w:val="00E02632"/>
    <w:rsid w:val="00E02DA1"/>
    <w:rsid w:val="00E06A44"/>
    <w:rsid w:val="00E4342A"/>
    <w:rsid w:val="00E44D90"/>
    <w:rsid w:val="00E51835"/>
    <w:rsid w:val="00E62C1B"/>
    <w:rsid w:val="00E740E2"/>
    <w:rsid w:val="00E950A0"/>
    <w:rsid w:val="00EA3909"/>
    <w:rsid w:val="00EB649F"/>
    <w:rsid w:val="00EC0BF0"/>
    <w:rsid w:val="00ED0BFB"/>
    <w:rsid w:val="00ED4761"/>
    <w:rsid w:val="00F12B6C"/>
    <w:rsid w:val="00F30842"/>
    <w:rsid w:val="00F3499E"/>
    <w:rsid w:val="00F50E23"/>
    <w:rsid w:val="00F57C87"/>
    <w:rsid w:val="00F708A4"/>
    <w:rsid w:val="00F70D5A"/>
    <w:rsid w:val="00FA4AD6"/>
    <w:rsid w:val="00FA77C4"/>
    <w:rsid w:val="00FB3B28"/>
    <w:rsid w:val="00FC26D3"/>
    <w:rsid w:val="00FC2E6B"/>
    <w:rsid w:val="00FD3871"/>
    <w:rsid w:val="00FF3732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A246A71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C2E6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B5593"/>
    <w:rPr>
      <w:rFonts w:asciiTheme="minorHAnsi" w:eastAsiaTheme="minorHAnsi" w:hAnsiTheme="minorHAnsi" w:cstheme="minorBidi"/>
      <w:sz w:val="22"/>
      <w:szCs w:val="22"/>
    </w:rPr>
  </w:style>
  <w:style w:type="character" w:customStyle="1" w:styleId="shorttext">
    <w:name w:val="short_text"/>
    <w:basedOn w:val="DefaultParagraphFont"/>
    <w:rsid w:val="00AB5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3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Brown</dc:creator>
  <cp:lastModifiedBy>Fr. Brian King</cp:lastModifiedBy>
  <cp:revision>2</cp:revision>
  <cp:lastPrinted>2022-05-17T15:21:00Z</cp:lastPrinted>
  <dcterms:created xsi:type="dcterms:W3CDTF">2022-05-23T17:01:00Z</dcterms:created>
  <dcterms:modified xsi:type="dcterms:W3CDTF">2022-05-23T17:01:00Z</dcterms:modified>
</cp:coreProperties>
</file>